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8056" w:type="dxa"/>
        <w:tblLook w:val="04A0"/>
      </w:tblPr>
      <w:tblGrid>
        <w:gridCol w:w="1041"/>
        <w:gridCol w:w="1537"/>
        <w:gridCol w:w="793"/>
        <w:gridCol w:w="796"/>
        <w:gridCol w:w="1584"/>
        <w:gridCol w:w="2305"/>
      </w:tblGrid>
      <w:tr w:rsidR="00B15B6B" w:rsidRPr="00B15B6B" w:rsidTr="00B15B6B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B15B6B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360A41" w:rsidRPr="00B15B6B" w:rsidTr="00B15B6B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</w:t>
            </w:r>
            <w:r>
              <w:rPr>
                <w:rFonts w:hint="cs"/>
                <w:sz w:val="32"/>
                <w:szCs w:val="32"/>
                <w:rtl/>
              </w:rPr>
              <w:t>45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</w:t>
            </w:r>
            <w:r w:rsidRPr="00B15B6B">
              <w:rPr>
                <w:rFonts w:hint="cs"/>
                <w:sz w:val="32"/>
                <w:szCs w:val="32"/>
                <w:rtl/>
              </w:rPr>
              <w:t>ن</w:t>
            </w:r>
            <w:proofErr w:type="gramEnd"/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العربية</w:t>
            </w:r>
          </w:p>
        </w:tc>
      </w:tr>
      <w:tr w:rsidR="00360A41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الاثنين</w:t>
            </w:r>
            <w:proofErr w:type="gramEnd"/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 xml:space="preserve">الدراسات </w:t>
            </w: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الإجتماعية</w:t>
            </w:r>
            <w:proofErr w:type="spellEnd"/>
          </w:p>
        </w:tc>
      </w:tr>
      <w:tr w:rsidR="00360A41" w:rsidRPr="00B15B6B" w:rsidTr="00B15B6B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360A41" w:rsidRPr="00B15B6B" w:rsidRDefault="00360A41" w:rsidP="00360A41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B15B6B" w:rsidRPr="00B15B6B" w:rsidTr="00B15B6B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360A41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B15B6B" w:rsidRPr="00B15B6B" w:rsidTr="00B15B6B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B15B6B" w:rsidRPr="00B15B6B" w:rsidRDefault="00360A41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B15B6B" w:rsidRPr="00B15B6B" w:rsidTr="00B15B6B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7:45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9:45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360A41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الرياضيات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360A41" w:rsidP="00360A41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  <w:lang w:bidi="ar-AE"/>
        </w:rPr>
      </w:pPr>
      <w:proofErr w:type="gramStart"/>
      <w:r>
        <w:rPr>
          <w:rFonts w:hint="cs"/>
          <w:b/>
          <w:bCs/>
          <w:sz w:val="40"/>
          <w:szCs w:val="40"/>
          <w:rtl/>
        </w:rPr>
        <w:t>الصف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AE"/>
        </w:rPr>
        <w:t>الخامس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360A41"/>
    <w:rsid w:val="00360A41"/>
    <w:rsid w:val="00426B7B"/>
    <w:rsid w:val="008223EC"/>
    <w:rsid w:val="00941690"/>
    <w:rsid w:val="00B15B6B"/>
    <w:rsid w:val="00BC5324"/>
    <w:rsid w:val="00EC292D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580;&#1583;&#1608;&#1604;%20&#1575;&#1604;&#1585;&#1575;&#1576;&#1593;%20200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جدول الرابع 2009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2009-05-03T00:51:00Z</dcterms:created>
  <dcterms:modified xsi:type="dcterms:W3CDTF">2009-05-03T00:53:00Z</dcterms:modified>
</cp:coreProperties>
</file>