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8416" w:type="dxa"/>
        <w:tblLook w:val="04A0"/>
      </w:tblPr>
      <w:tblGrid>
        <w:gridCol w:w="1036"/>
        <w:gridCol w:w="1530"/>
        <w:gridCol w:w="789"/>
        <w:gridCol w:w="954"/>
        <w:gridCol w:w="1767"/>
        <w:gridCol w:w="2340"/>
      </w:tblGrid>
      <w:tr w:rsidR="00B15B6B" w:rsidRPr="00B15B6B" w:rsidTr="003676E9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3510" w:type="dxa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2340" w:type="dxa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B15B6B" w:rsidRPr="00B15B6B" w:rsidTr="003676E9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1767" w:type="dxa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2340" w:type="dxa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B15B6B" w:rsidRPr="00B15B6B" w:rsidTr="003676E9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B15B6B" w:rsidRPr="00B15B6B" w:rsidRDefault="003676E9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15B6B" w:rsidRPr="00B15B6B" w:rsidRDefault="003676E9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1767" w:type="dxa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2340" w:type="dxa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3676E9" w:rsidRPr="00B15B6B" w:rsidTr="003676E9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1767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2340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 xml:space="preserve">الدراسات </w:t>
            </w: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الإجتماعية</w:t>
            </w:r>
            <w:proofErr w:type="spellEnd"/>
          </w:p>
        </w:tc>
      </w:tr>
      <w:tr w:rsidR="003676E9" w:rsidRPr="00B15B6B" w:rsidTr="003676E9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1767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2340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العلوم العامة</w:t>
            </w:r>
          </w:p>
        </w:tc>
      </w:tr>
      <w:tr w:rsidR="003676E9" w:rsidRPr="00B15B6B" w:rsidTr="003676E9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1767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2340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3676E9" w:rsidRPr="00B15B6B" w:rsidTr="003676E9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1767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2340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3676E9" w:rsidRPr="00B15B6B" w:rsidTr="003676E9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  <w:tc>
          <w:tcPr>
            <w:tcW w:w="1767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2340" w:type="dxa"/>
            <w:vAlign w:val="center"/>
          </w:tcPr>
          <w:p w:rsidR="003676E9" w:rsidRPr="00B15B6B" w:rsidRDefault="003676E9" w:rsidP="003676E9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العربية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3676E9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proofErr w:type="gramStart"/>
      <w:r w:rsidRPr="00B15B6B">
        <w:rPr>
          <w:rFonts w:hint="cs"/>
          <w:b/>
          <w:bCs/>
          <w:sz w:val="40"/>
          <w:szCs w:val="40"/>
          <w:rtl/>
        </w:rPr>
        <w:t>الصف</w:t>
      </w:r>
      <w:proofErr w:type="gramEnd"/>
      <w:r w:rsidRPr="00B15B6B">
        <w:rPr>
          <w:rFonts w:hint="cs"/>
          <w:b/>
          <w:bCs/>
          <w:sz w:val="40"/>
          <w:szCs w:val="40"/>
          <w:rtl/>
        </w:rPr>
        <w:t xml:space="preserve"> ال</w:t>
      </w:r>
      <w:r w:rsidR="003676E9">
        <w:rPr>
          <w:rFonts w:hint="cs"/>
          <w:b/>
          <w:bCs/>
          <w:sz w:val="40"/>
          <w:szCs w:val="40"/>
          <w:rtl/>
        </w:rPr>
        <w:t>س</w:t>
      </w:r>
      <w:r w:rsidRPr="00B15B6B">
        <w:rPr>
          <w:rFonts w:hint="cs"/>
          <w:b/>
          <w:bCs/>
          <w:sz w:val="40"/>
          <w:szCs w:val="40"/>
          <w:rtl/>
        </w:rPr>
        <w:t>ا</w:t>
      </w:r>
      <w:r w:rsidR="003676E9">
        <w:rPr>
          <w:rFonts w:hint="cs"/>
          <w:b/>
          <w:bCs/>
          <w:sz w:val="40"/>
          <w:szCs w:val="40"/>
          <w:rtl/>
        </w:rPr>
        <w:t>دس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3676E9"/>
    <w:rsid w:val="003676E9"/>
    <w:rsid w:val="00426B7B"/>
    <w:rsid w:val="00606F50"/>
    <w:rsid w:val="008223EC"/>
    <w:rsid w:val="00941690"/>
    <w:rsid w:val="00B15B6B"/>
    <w:rsid w:val="00BC5324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</Template>
  <TotalTime>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2009-05-03T00:54:00Z</dcterms:created>
  <dcterms:modified xsi:type="dcterms:W3CDTF">2009-05-03T00:57:00Z</dcterms:modified>
</cp:coreProperties>
</file>