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628EF" w14:textId="77777777" w:rsidR="00A06219" w:rsidRDefault="00F303EA" w:rsidP="00F303EA">
      <w:pPr>
        <w:jc w:val="center"/>
        <w:rPr>
          <w:color w:val="00B0F0"/>
          <w:sz w:val="38"/>
          <w:szCs w:val="38"/>
          <w:rtl/>
          <w:lang w:bidi="ar-AE"/>
          <w14:textFill>
            <w14:solidFill>
              <w14:srgbClr w14:val="00B0F0"/>
            </w14:solidFill>
          </w14:textFill>
        </w:rPr>
      </w:pPr>
      <w:r w:rsidRPr="0082440E">
        <w:rPr>
          <w:rFonts w:hint="cs"/>
          <w:color w:val="00B0F0"/>
          <w:sz w:val="38"/>
          <w:szCs w:val="38"/>
          <w:rtl/>
          <w:lang w:bidi="ar-AE"/>
          <w14:textFill>
            <w14:solidFill>
              <w14:srgbClr w14:val="00B0F0"/>
            </w14:solidFill>
          </w14:textFill>
        </w:rPr>
        <w:t>الثورة المعلوماتية سلاح ذو حدّين</w:t>
      </w:r>
    </w:p>
    <w:p w14:paraId="1A0D4972" w14:textId="50D0DAEC" w:rsidR="00F303EA" w:rsidRDefault="00E6185B" w:rsidP="00B115C3">
      <w:pPr>
        <w:rPr>
          <w:sz w:val="28"/>
          <w:szCs w:val="28"/>
          <w:rtl/>
        </w:rPr>
      </w:pPr>
      <w:r w:rsidRPr="00642178">
        <w:rPr>
          <w:rFonts w:hint="cs"/>
          <w:color w:val="000000" w:themeColor="text1"/>
          <w:sz w:val="28"/>
          <w:szCs w:val="28"/>
          <w:rtl/>
          <w:lang w:bidi="ar-AE"/>
          <w14:textFill>
            <w14:solidFill>
              <w14:schemeClr w14:val="tx1"/>
            </w14:solidFill>
          </w14:textFill>
        </w:rPr>
        <w:t>إن أعظم ثورة هي ثورة المعلومات.انطلقت الثورة المعلوماتية من الولايات المتحدة الأميريكية</w:t>
      </w:r>
      <w:r w:rsidR="00E747C5">
        <w:rPr>
          <w:rFonts w:hint="cs"/>
          <w:color w:val="000000" w:themeColor="text1"/>
          <w:sz w:val="28"/>
          <w:szCs w:val="28"/>
          <w:rtl/>
          <w:lang w:bidi="ar-AE"/>
          <w14:textFill>
            <w14:solidFill>
              <w14:schemeClr w14:val="tx1"/>
            </w14:solidFill>
          </w14:textFill>
        </w:rPr>
        <w:t>,</w:t>
      </w:r>
      <w:r w:rsidRPr="00642178">
        <w:rPr>
          <w:rFonts w:hint="cs"/>
          <w:color w:val="000000" w:themeColor="text1"/>
          <w:sz w:val="28"/>
          <w:szCs w:val="28"/>
          <w:rtl/>
          <w:lang w:bidi="ar-AE"/>
          <w14:textFill>
            <w14:solidFill>
              <w14:schemeClr w14:val="tx1"/>
            </w14:solidFill>
          </w14:textFill>
        </w:rPr>
        <w:t xml:space="preserve"> و لم</w:t>
      </w:r>
      <w:r w:rsidR="00E747C5">
        <w:rPr>
          <w:rFonts w:hint="cs"/>
          <w:color w:val="000000" w:themeColor="text1"/>
          <w:sz w:val="28"/>
          <w:szCs w:val="28"/>
          <w:rtl/>
          <w:lang w:bidi="ar-AE"/>
          <w14:textFill>
            <w14:solidFill>
              <w14:schemeClr w14:val="tx1"/>
            </w14:solidFill>
          </w14:textFill>
        </w:rPr>
        <w:t xml:space="preserve"> يكن</w:t>
      </w:r>
      <w:r w:rsidRPr="00642178">
        <w:rPr>
          <w:rFonts w:hint="cs"/>
          <w:color w:val="000000" w:themeColor="text1"/>
          <w:sz w:val="28"/>
          <w:szCs w:val="28"/>
          <w:rtl/>
          <w:lang w:bidi="ar-AE"/>
          <w14:textFill>
            <w14:solidFill>
              <w14:schemeClr w14:val="tx1"/>
            </w14:solidFill>
          </w14:textFill>
        </w:rPr>
        <w:t xml:space="preserve"> لدى المهندسين الذين خططوا للشبكة أدنى تصور لم آلت إليه اليوم.</w:t>
      </w:r>
      <w:r w:rsidRPr="00642178">
        <w:rPr>
          <w:rFonts w:hint="cs"/>
          <w:sz w:val="18"/>
          <w:szCs w:val="18"/>
          <w:rtl/>
        </w:rPr>
        <w:t xml:space="preserve"> </w:t>
      </w:r>
      <w:r w:rsidRPr="00642178">
        <w:rPr>
          <w:rFonts w:hint="cs"/>
          <w:sz w:val="28"/>
          <w:szCs w:val="28"/>
          <w:rtl/>
        </w:rPr>
        <w:t>لم يجري استخدام</w:t>
      </w:r>
      <w:r w:rsidRPr="00642178">
        <w:rPr>
          <w:rFonts w:hint="cs"/>
          <w:sz w:val="18"/>
          <w:szCs w:val="18"/>
          <w:rtl/>
        </w:rPr>
        <w:t xml:space="preserve"> </w:t>
      </w:r>
      <w:r w:rsidRPr="00642178">
        <w:rPr>
          <w:rFonts w:hint="cs"/>
          <w:sz w:val="28"/>
          <w:szCs w:val="28"/>
          <w:rtl/>
        </w:rPr>
        <w:t>الشابكة بشكل واسع</w:t>
      </w:r>
      <w:r w:rsidR="00E747C5">
        <w:rPr>
          <w:rFonts w:hint="cs"/>
          <w:sz w:val="28"/>
          <w:szCs w:val="28"/>
          <w:rtl/>
        </w:rPr>
        <w:t>,</w:t>
      </w:r>
      <w:r w:rsidRPr="00642178">
        <w:rPr>
          <w:rFonts w:hint="cs"/>
          <w:sz w:val="28"/>
          <w:szCs w:val="28"/>
          <w:rtl/>
        </w:rPr>
        <w:t xml:space="preserve"> حتى أوائل التسعينات من القرن العشرين</w:t>
      </w:r>
      <w:r w:rsidR="00E747C5">
        <w:rPr>
          <w:rFonts w:hint="cs"/>
          <w:sz w:val="28"/>
          <w:szCs w:val="28"/>
          <w:rtl/>
        </w:rPr>
        <w:t>,</w:t>
      </w:r>
      <w:r w:rsidRPr="00642178">
        <w:rPr>
          <w:rFonts w:hint="cs"/>
          <w:sz w:val="28"/>
          <w:szCs w:val="28"/>
          <w:rtl/>
        </w:rPr>
        <w:t xml:space="preserve"> وبالرغم من توفرالتطبيقات الأساسية والمبادئ التوجيهيه التي تجعل من استخدام الانترنت </w:t>
      </w:r>
      <w:r w:rsidR="00642178" w:rsidRPr="00642178">
        <w:rPr>
          <w:rFonts w:hint="cs"/>
          <w:sz w:val="28"/>
          <w:szCs w:val="28"/>
          <w:rtl/>
        </w:rPr>
        <w:t>ممكن و موجود منذ ما يقرب من عقد</w:t>
      </w:r>
      <w:r w:rsidR="00642178" w:rsidRPr="00642178">
        <w:rPr>
          <w:rFonts w:hint="cs"/>
          <w:sz w:val="28"/>
          <w:szCs w:val="28"/>
          <w:rtl/>
          <w:lang w:bidi="ar-AE"/>
        </w:rPr>
        <w:t>.</w:t>
      </w:r>
      <w:r w:rsidR="00642178" w:rsidRPr="00642178">
        <w:rPr>
          <w:rFonts w:hint="cs"/>
          <w:sz w:val="18"/>
          <w:szCs w:val="18"/>
          <w:rtl/>
        </w:rPr>
        <w:t xml:space="preserve"> </w:t>
      </w:r>
      <w:r w:rsidR="00642178" w:rsidRPr="00642178">
        <w:rPr>
          <w:rFonts w:hint="cs"/>
          <w:sz w:val="28"/>
          <w:szCs w:val="28"/>
          <w:rtl/>
        </w:rPr>
        <w:t>وفي 6 آب / اغسطس ، 1991 ، تم نشر مشروع الشبكة العالمية</w:t>
      </w:r>
      <w:r w:rsidR="00E747C5">
        <w:rPr>
          <w:rFonts w:hint="cs"/>
          <w:sz w:val="28"/>
          <w:szCs w:val="28"/>
          <w:rtl/>
        </w:rPr>
        <w:t>,</w:t>
      </w:r>
      <w:r w:rsidR="00642178" w:rsidRPr="00642178">
        <w:rPr>
          <w:rFonts w:hint="cs"/>
          <w:sz w:val="28"/>
          <w:szCs w:val="28"/>
          <w:rtl/>
        </w:rPr>
        <w:t xml:space="preserve"> و التي تم اختراعها من قبل العالم الإنجل</w:t>
      </w:r>
      <w:r w:rsidR="00642178">
        <w:rPr>
          <w:rFonts w:hint="cs"/>
          <w:sz w:val="28"/>
          <w:szCs w:val="28"/>
          <w:rtl/>
        </w:rPr>
        <w:t>ي</w:t>
      </w:r>
      <w:r w:rsidR="00642178" w:rsidRPr="00642178">
        <w:rPr>
          <w:rFonts w:hint="cs"/>
          <w:sz w:val="28"/>
          <w:szCs w:val="28"/>
          <w:rtl/>
        </w:rPr>
        <w:t>زي تيم بيرنرز لي</w:t>
      </w:r>
      <w:r w:rsidR="00642178">
        <w:rPr>
          <w:rFonts w:hint="cs"/>
          <w:sz w:val="28"/>
          <w:szCs w:val="28"/>
          <w:rtl/>
        </w:rPr>
        <w:t>. وقد وصلت إلى الدول العربية ولكن يوجد لها</w:t>
      </w:r>
      <w:r w:rsidR="00E747C5">
        <w:rPr>
          <w:rFonts w:hint="cs"/>
          <w:sz w:val="28"/>
          <w:szCs w:val="28"/>
          <w:rtl/>
        </w:rPr>
        <w:t xml:space="preserve"> آثار سلبية وإيجابية</w:t>
      </w:r>
      <w:r w:rsidR="00642178">
        <w:rPr>
          <w:rFonts w:hint="cs"/>
          <w:sz w:val="28"/>
          <w:szCs w:val="28"/>
          <w:rtl/>
        </w:rPr>
        <w:t>.</w:t>
      </w:r>
    </w:p>
    <w:p w14:paraId="0AC74E1E" w14:textId="77777777" w:rsidR="00642178" w:rsidRDefault="00642178" w:rsidP="003A3F45">
      <w:pPr>
        <w:rPr>
          <w:sz w:val="28"/>
          <w:szCs w:val="28"/>
          <w:rtl/>
        </w:rPr>
      </w:pPr>
      <w:r>
        <w:rPr>
          <w:rFonts w:hint="cs"/>
          <w:sz w:val="28"/>
          <w:szCs w:val="28"/>
          <w:rtl/>
        </w:rPr>
        <w:t>إن من الآثار السلبية للثورة المعلوماتية هي الإساء للأخلاق</w:t>
      </w:r>
      <w:r w:rsidR="00E747C5">
        <w:rPr>
          <w:rFonts w:hint="cs"/>
          <w:sz w:val="28"/>
          <w:szCs w:val="28"/>
          <w:rtl/>
        </w:rPr>
        <w:t>.</w:t>
      </w:r>
      <w:r>
        <w:rPr>
          <w:rFonts w:hint="cs"/>
          <w:sz w:val="28"/>
          <w:szCs w:val="28"/>
          <w:rtl/>
        </w:rPr>
        <w:t xml:space="preserve"> فأغلب الناس يستخدمون الثورة المعلوماتية بالطريقة الخاطئة</w:t>
      </w:r>
      <w:r w:rsidR="00E747C5">
        <w:rPr>
          <w:rFonts w:hint="cs"/>
          <w:sz w:val="28"/>
          <w:szCs w:val="28"/>
          <w:rtl/>
        </w:rPr>
        <w:t>,</w:t>
      </w:r>
      <w:r>
        <w:rPr>
          <w:rFonts w:hint="cs"/>
          <w:sz w:val="28"/>
          <w:szCs w:val="28"/>
          <w:rtl/>
        </w:rPr>
        <w:t xml:space="preserve"> فهناك من </w:t>
      </w:r>
      <w:r w:rsidR="00E747C5">
        <w:rPr>
          <w:rFonts w:hint="cs"/>
          <w:sz w:val="28"/>
          <w:szCs w:val="28"/>
          <w:rtl/>
        </w:rPr>
        <w:t>يقابل أشخاص عبر الدردشات ويسب كل واحد منهم الآخر, وهناك من يستخدمها للعب فقط , وهناك من يشاهد مناظر تسيء إلى الإسلام</w:t>
      </w:r>
      <w:r w:rsidR="003A3F45">
        <w:rPr>
          <w:rFonts w:hint="cs"/>
          <w:sz w:val="28"/>
          <w:szCs w:val="28"/>
          <w:rtl/>
        </w:rPr>
        <w:t>.</w:t>
      </w:r>
      <w:r w:rsidR="00E747C5">
        <w:rPr>
          <w:rFonts w:hint="cs"/>
          <w:sz w:val="28"/>
          <w:szCs w:val="28"/>
          <w:rtl/>
        </w:rPr>
        <w:t xml:space="preserve"> </w:t>
      </w:r>
      <w:r w:rsidR="003A3F45">
        <w:rPr>
          <w:rFonts w:hint="cs"/>
          <w:sz w:val="28"/>
          <w:szCs w:val="28"/>
          <w:rtl/>
        </w:rPr>
        <w:t>آثار الثورة المعلوماتية السلبية أيضا خسارة الوظاءف, فمنذ عام 1978, 43 مليون شخص وظائفهم في أمريكا,كما تغير مفهوم الوظيفة التي تستمرمدى حياة الفرد.ومن الآثار السلبية للثورة المعلوماتية,قراءة الإشاعات التي يبين كذبها,فهناك من يقرأ الأخبار الك</w:t>
      </w:r>
      <w:r w:rsidR="00D83DE3">
        <w:rPr>
          <w:rFonts w:hint="cs"/>
          <w:sz w:val="28"/>
          <w:szCs w:val="28"/>
          <w:rtl/>
        </w:rPr>
        <w:t>اذبة ويصدقها.ومن الآثار السلبية,التدخل في الشؤون الخاصة ونشرها, فما شأن الثورة في الشؤون الشخصية الخاصة.</w:t>
      </w:r>
    </w:p>
    <w:p w14:paraId="1B0C951D" w14:textId="77777777" w:rsidR="00D83DE3" w:rsidRDefault="00D83DE3" w:rsidP="003A3F45">
      <w:pPr>
        <w:rPr>
          <w:sz w:val="28"/>
          <w:szCs w:val="28"/>
          <w:rtl/>
        </w:rPr>
      </w:pPr>
      <w:r>
        <w:rPr>
          <w:rFonts w:hint="cs"/>
          <w:sz w:val="28"/>
          <w:szCs w:val="28"/>
          <w:rtl/>
        </w:rPr>
        <w:t>كما أن للحاسب آثار سلبية هناك آثار إيجابية أيضاً,مثل سهولة تناول المعلومات,فمنذ عدة سنوات,إذا أردت الحصول على معلومة فيجب أن تسافر للحصول عليها,أما الآن فما عليك سوى أن تفتح الشبكة وتبحث عنها.ومن الآثار الإيجابية سرعة وصول الخبر ولو كان مفاجئاً.ومن الآثار الإيجابية التعرف على أحوال الآخرين, وأيضاً البحث عن وظيفة جديدة</w:t>
      </w:r>
    </w:p>
    <w:p w14:paraId="4CC14690" w14:textId="77777777" w:rsidR="00D83DE3" w:rsidRDefault="00D83DE3" w:rsidP="003A3F45">
      <w:pPr>
        <w:rPr>
          <w:sz w:val="28"/>
          <w:szCs w:val="28"/>
          <w:rtl/>
        </w:rPr>
      </w:pPr>
    </w:p>
    <w:p w14:paraId="2DBCD1AA" w14:textId="77777777" w:rsidR="00D83DE3" w:rsidRDefault="00D83DE3" w:rsidP="003A3F45">
      <w:pPr>
        <w:rPr>
          <w:sz w:val="28"/>
          <w:szCs w:val="28"/>
          <w:rtl/>
        </w:rPr>
      </w:pPr>
    </w:p>
    <w:p w14:paraId="3FC427F2" w14:textId="77777777" w:rsidR="00D83DE3" w:rsidRDefault="00D83DE3" w:rsidP="003A3F45">
      <w:pPr>
        <w:rPr>
          <w:sz w:val="28"/>
          <w:szCs w:val="28"/>
          <w:rtl/>
        </w:rPr>
      </w:pPr>
    </w:p>
    <w:p w14:paraId="633D49CD" w14:textId="77777777" w:rsidR="00D83DE3" w:rsidRDefault="00D83DE3" w:rsidP="003A3F45">
      <w:pPr>
        <w:rPr>
          <w:sz w:val="28"/>
          <w:szCs w:val="28"/>
          <w:rtl/>
        </w:rPr>
      </w:pPr>
    </w:p>
    <w:p w14:paraId="414523FA" w14:textId="77777777" w:rsidR="00D83DE3" w:rsidRDefault="00D83DE3" w:rsidP="003A3F45">
      <w:pPr>
        <w:rPr>
          <w:sz w:val="28"/>
          <w:szCs w:val="28"/>
          <w:rtl/>
        </w:rPr>
      </w:pPr>
    </w:p>
    <w:p w14:paraId="1481F3E2" w14:textId="57488F67" w:rsidR="00D83DE3" w:rsidRDefault="00562144" w:rsidP="00B115C3">
      <w:pPr>
        <w:rPr>
          <w:color w:val="92D050"/>
          <w:sz w:val="48"/>
          <w:szCs w:val="48"/>
          <w:rtl/>
          <w14:textFill>
            <w14:solidFill>
              <w14:srgbClr w14:val="92D050"/>
            </w14:solidFill>
          </w14:textFill>
        </w:rPr>
      </w:pPr>
      <w:r>
        <w:rPr>
          <w:rFonts w:hint="cs"/>
          <w:color w:val="92D050"/>
          <w:sz w:val="48"/>
          <w:szCs w:val="48"/>
          <w:rtl/>
          <w14:textFill>
            <w14:solidFill>
              <w14:srgbClr w14:val="92D050"/>
            </w14:solidFill>
          </w14:textFill>
        </w:rPr>
        <w:t>عمل الطالب:</w:t>
      </w:r>
    </w:p>
    <w:p w14:paraId="5875D235" w14:textId="7298F7D1" w:rsidR="00562144" w:rsidRPr="00D83DE3" w:rsidRDefault="00562144" w:rsidP="00B115C3">
      <w:pPr>
        <w:rPr>
          <w:color w:val="92D050"/>
          <w:sz w:val="48"/>
          <w:szCs w:val="48"/>
          <w:rtl/>
          <w14:textFill>
            <w14:solidFill>
              <w14:srgbClr w14:val="92D050"/>
            </w14:solidFill>
          </w14:textFill>
        </w:rPr>
      </w:pPr>
      <w:r>
        <w:rPr>
          <w:rFonts w:hint="cs"/>
          <w:color w:val="92D050"/>
          <w:sz w:val="48"/>
          <w:szCs w:val="48"/>
          <w:rtl/>
          <w14:textFill>
            <w14:solidFill>
              <w14:srgbClr w14:val="92D050"/>
            </w14:solidFill>
          </w14:textFill>
        </w:rPr>
        <w:t>الصف:العاشر</w:t>
      </w:r>
      <w:r w:rsidR="00B115C3">
        <w:rPr>
          <w:rFonts w:hint="cs"/>
          <w:color w:val="92D050"/>
          <w:sz w:val="48"/>
          <w:szCs w:val="48"/>
          <w:rtl/>
          <w14:textFill>
            <w14:solidFill>
              <w14:srgbClr w14:val="92D050"/>
            </w14:solidFill>
          </w14:textFill>
        </w:rPr>
        <w:t>\</w:t>
      </w:r>
      <w:bookmarkStart w:id="0" w:name="_GoBack"/>
      <w:bookmarkEnd w:id="0"/>
      <w:r>
        <w:rPr>
          <w:rFonts w:hint="cs"/>
          <w:color w:val="92D050"/>
          <w:sz w:val="48"/>
          <w:szCs w:val="48"/>
          <w:rtl/>
          <w14:textFill>
            <w14:solidFill>
              <w14:srgbClr w14:val="92D050"/>
            </w14:solidFill>
          </w14:textFill>
        </w:rPr>
        <w:t xml:space="preserve"> </w:t>
      </w:r>
    </w:p>
    <w:sectPr w:rsidR="00562144" w:rsidRPr="00D83DE3" w:rsidSect="00E73A9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B60"/>
    <w:rsid w:val="002C2B60"/>
    <w:rsid w:val="003A3F45"/>
    <w:rsid w:val="00562144"/>
    <w:rsid w:val="00642178"/>
    <w:rsid w:val="0082440E"/>
    <w:rsid w:val="00A06219"/>
    <w:rsid w:val="00B115C3"/>
    <w:rsid w:val="00D83DE3"/>
    <w:rsid w:val="00E6185B"/>
    <w:rsid w:val="00E73A94"/>
    <w:rsid w:val="00E747C5"/>
    <w:rsid w:val="00E76942"/>
    <w:rsid w:val="00F303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2178"/>
    <w:rPr>
      <w:strike w:val="0"/>
      <w:dstrike w:val="0"/>
      <w:color w:val="0000FF"/>
      <w:u w:val="none"/>
      <w:effect w:val="none"/>
      <w14:textFill>
        <w14:solidFill>
          <w14:srgbClr w14:val="0000FF"/>
        </w14:solidFill>
      </w14:textFill>
    </w:rPr>
  </w:style>
  <w:style w:type="paragraph" w:styleId="BalloonText">
    <w:name w:val="Balloon Text"/>
    <w:basedOn w:val="Normal"/>
    <w:link w:val="BalloonTextChar"/>
    <w:uiPriority w:val="99"/>
    <w:semiHidden/>
    <w:unhideWhenUsed/>
    <w:rsid w:val="00B11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5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2178"/>
    <w:rPr>
      <w:strike w:val="0"/>
      <w:dstrike w:val="0"/>
      <w:color w:val="0000FF"/>
      <w:u w:val="none"/>
      <w:effect w:val="none"/>
      <w14:textFill>
        <w14:solidFill>
          <w14:srgbClr w14:val="0000FF"/>
        </w14:solidFill>
      </w14:textFill>
    </w:rPr>
  </w:style>
  <w:style w:type="paragraph" w:styleId="BalloonText">
    <w:name w:val="Balloon Text"/>
    <w:basedOn w:val="Normal"/>
    <w:link w:val="BalloonTextChar"/>
    <w:uiPriority w:val="99"/>
    <w:semiHidden/>
    <w:unhideWhenUsed/>
    <w:rsid w:val="00B11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6/relationships/stylesWitht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dc:creator>
  <cp:lastModifiedBy>Abdulla</cp:lastModifiedBy>
  <cp:revision>4</cp:revision>
  <cp:lastPrinted>2009-10-21T01:14:00Z</cp:lastPrinted>
  <dcterms:created xsi:type="dcterms:W3CDTF">2009-10-19T16:23:00Z</dcterms:created>
  <dcterms:modified xsi:type="dcterms:W3CDTF">2009-10-21T01:20:00Z</dcterms:modified>
</cp:coreProperties>
</file>