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</w:rPr>
      </w:pPr>
      <w:r w:rsidRPr="00466BFB">
        <w:rPr>
          <w:rFonts w:ascii="Times New Roman" w:hAnsi="Times New Roman" w:cs="Arabic Transparent"/>
          <w:sz w:val="32"/>
          <w:szCs w:val="32"/>
          <w:rtl/>
        </w:rPr>
        <w:t>الدرس الأول عفة المجتمع المسلم (سورة النور 6)</w:t>
      </w:r>
    </w:p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</w:rPr>
      </w:pPr>
    </w:p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  <w:rtl/>
        </w:rPr>
      </w:pPr>
      <w:r w:rsidRPr="00466BFB">
        <w:rPr>
          <w:rFonts w:ascii="Times New Roman" w:hAnsi="Times New Roman" w:cs="Arabic Transparent"/>
          <w:sz w:val="32"/>
          <w:szCs w:val="32"/>
          <w:rtl/>
        </w:rPr>
        <w:t>ص8 : أفكر وأجيب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: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1-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*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اختيار الوقت المناسب للزيارة. * عدم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إطالة وقت الزيارة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*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مراعاة حال المزور . * الاستئذان قبل الزيارة (إعلام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المزور)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>-2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ألتزم بآداب الزيارة من استئذان وغض ٍ للبصر والكلمة الطيبة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ص11 : 1- وجوب عدم دخول بيوت المسلمين إلا بعد الاستئذان والسلام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2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</w:rPr>
        <w:t>-</w:t>
      </w:r>
      <w:r w:rsidRPr="00466BFB">
        <w:rPr>
          <w:rFonts w:ascii="Times New Roman" w:hAnsi="Times New Roman" w:cs="Arabic Transparent"/>
          <w:sz w:val="32"/>
          <w:szCs w:val="32"/>
          <w:rtl/>
        </w:rPr>
        <w:t>لأنّ الاستئذان سبقه حرف ناصب يفيد الوجوب بمعنى إلى أنّ والتسليم معطوف على ما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قبله ولا يوجب الترتيب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-3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لا يجوز وفيه حرمة لأنّ الله تعالى اشترط الإذن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للدخول من أصحاب البيت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-4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طهارة للنفس من البغضاء والوقوع بالمحظور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-5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المدارس , المستشفيات , الحدائق , الدوائر الحكومية , الحافلات العامة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: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أتأمل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واستنتج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: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-1 *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شرع حرمة بيوت المسلمين . * غضّ البصر للعفّة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*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عدم إبداء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زينة المرأة أمام الأجانب . * الاحتشام بالحجاب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-2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الاستئناس تعني رغبة وحبّ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أصحاب البيت باستقبالك بدليل الآية :" فَإِنْ لَمْ تَجِدُوا فِيهَا أَحَداً فَلا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تَدْخُلُوهَا حَتَّى يُؤْذَنَ لَكُمْ وَإِنْ قِيلَ لَكُمُ ارْجِعُوا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فَارْجِعُوا...." 29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>- 3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عدم كشف عورات الناس وخصوصياتهم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ص12 : 4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-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لأنه يفيد الحال والمستقبل والاستمرار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-5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لأن ّ الإنسان لا يستطيع أن يغمض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عينيه عن كل شيء  حوله لأنّ البصر خاطف وسريع ,فلا يؤاخذ عن الحال وإنما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الاستمرار</w:t>
      </w:r>
      <w:r w:rsidRPr="00466BFB">
        <w:rPr>
          <w:rFonts w:ascii="Times New Roman" w:hAnsi="Times New Roman" w:cs="Arabic Transparent"/>
          <w:sz w:val="32"/>
          <w:szCs w:val="32"/>
        </w:rPr>
        <w:t>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-6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لأنّ اختلاس البصر وعدم غضّه مفتاح  للزنا</w:t>
      </w:r>
      <w:r w:rsidRPr="00466BFB">
        <w:rPr>
          <w:rFonts w:ascii="Times New Roman" w:hAnsi="Times New Roman" w:cs="Arabic Transparent"/>
          <w:sz w:val="32"/>
          <w:szCs w:val="32"/>
        </w:rPr>
        <w:t>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-7 *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الموت وعدم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العلاج لانتشار السّّم في الدم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*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على الفرد ُتنقص الإيمان وطاعة للشيطان ثم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الوقوع بالحرام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وعلى المجتمع انتهاك حرمة الناس والإقتداء على حرماتهم ثم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الفساد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-8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لعدم لفت انتباه الغافل بصره بصوت الخلخال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</w:p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  <w:rtl/>
        </w:rPr>
      </w:pP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ص13 : 9- أيّ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حجاب المرأة المسلمة الشرعي من أعلى الرأس إلى النحر (أعلى الصدر).</w:t>
      </w:r>
    </w:p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  <w:rtl/>
        </w:rPr>
      </w:pPr>
      <w:r w:rsidRPr="00466BFB">
        <w:rPr>
          <w:rFonts w:ascii="Times New Roman" w:hAnsi="Times New Roman" w:cs="Arabic Transparent"/>
          <w:sz w:val="32"/>
          <w:szCs w:val="32"/>
        </w:rPr>
        <w:t xml:space="preserve">10  </w:t>
      </w:r>
      <w:r w:rsidRPr="00466BFB">
        <w:rPr>
          <w:rFonts w:ascii="Times New Roman" w:hAnsi="Times New Roman" w:cs="Arabic Transparent"/>
          <w:sz w:val="32"/>
          <w:szCs w:val="32"/>
          <w:rtl/>
        </w:rPr>
        <w:t>-  11- الاحتشام والتنزه عن كل ما في شبهة من النساء والرجال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 12- *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حكم عام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 13-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* وجوب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الاحتجاب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  </w:t>
      </w:r>
      <w:r w:rsidRPr="00466BFB">
        <w:rPr>
          <w:rFonts w:ascii="Times New Roman" w:hAnsi="Times New Roman" w:cs="Arabic Transparent"/>
          <w:sz w:val="32"/>
          <w:szCs w:val="32"/>
        </w:rPr>
        <w:t>-</w:t>
      </w:r>
      <w:r w:rsidRPr="00466BFB">
        <w:rPr>
          <w:rFonts w:ascii="Times New Roman" w:hAnsi="Times New Roman" w:cs="Arabic Transparent"/>
          <w:sz w:val="32"/>
          <w:szCs w:val="32"/>
          <w:rtl/>
        </w:rPr>
        <w:t>14-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في الآية 31 وردت... : الظاهرة ما كان طبيعياً من حسن المرأة في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الوجه والكفين رفعاً للحرج عنها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 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والخفية : ما تتزين به المرأة ولا يظهر إلا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للزوج والأبُ كالحلي والقلائد والعطور والمكياج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...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 </w:t>
      </w:r>
      <w:r w:rsidRPr="00466BFB">
        <w:rPr>
          <w:rFonts w:ascii="Times New Roman" w:hAnsi="Times New Roman" w:cs="Arabic Transparent"/>
          <w:sz w:val="32"/>
          <w:szCs w:val="32"/>
        </w:rPr>
        <w:t>-</w:t>
      </w:r>
      <w:r w:rsidRPr="00466BFB">
        <w:rPr>
          <w:rFonts w:ascii="Times New Roman" w:hAnsi="Times New Roman" w:cs="Arabic Transparent"/>
          <w:sz w:val="32"/>
          <w:szCs w:val="32"/>
          <w:rtl/>
        </w:rPr>
        <w:t>15-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الزوج , الأب , أب الزوج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,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الإبن , ابن الزوج , الأخ , ابن الأخ , ابن الأخت , البله من الرجال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ص15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: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التقويم:</w:t>
      </w:r>
    </w:p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  <w:rtl/>
        </w:rPr>
      </w:pPr>
      <w:r w:rsidRPr="00466BFB">
        <w:rPr>
          <w:rFonts w:ascii="Times New Roman" w:hAnsi="Times New Roman" w:cs="Arabic Transparent"/>
          <w:sz w:val="32"/>
          <w:szCs w:val="32"/>
          <w:rtl/>
        </w:rPr>
        <w:t>1-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الخلوة المحرمة هي تعمّد الرجل والمرأة الابتعاد عن عيون الناس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والأماكن العامة وإن كانت المرأة محتشمة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,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بينما الاختلاط المباح عندما يكون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بمكان عام بعيداً عن مظانّ الفتنة والتزام المرأة والرجل بالاحتشام والوقار</w:t>
      </w:r>
      <w:r w:rsidRPr="00466BFB">
        <w:rPr>
          <w:rFonts w:ascii="Times New Roman" w:hAnsi="Times New Roman" w:cs="Arabic Transparent"/>
          <w:sz w:val="32"/>
          <w:szCs w:val="32"/>
        </w:rPr>
        <w:t>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2-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أنْ يكون العمل مشروعاً أولاً واجتناب كل ما لا يلزم من قول أو فعل ثم الاحتشام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بالحجاب واللباس الشرعي وعدم التطيب والتزيّن خارج البيت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</w:p>
    <w:p w:rsidR="00536B57" w:rsidRPr="00466BFB" w:rsidRDefault="00536B57" w:rsidP="008D6F59">
      <w:pPr>
        <w:bidi/>
        <w:spacing w:after="0" w:line="240" w:lineRule="auto"/>
        <w:jc w:val="center"/>
        <w:rPr>
          <w:rFonts w:ascii="Times New Roman" w:hAnsi="Times New Roman" w:cs="Arabic Transparent"/>
          <w:sz w:val="32"/>
          <w:szCs w:val="32"/>
        </w:rPr>
      </w:pP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3- 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الزوج , الأب , أب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الزوج , الابن , ابن الزوج , الأخ , ابن الأخ , ابن الأخت ,وهؤلاء على صلة بالمرأة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إما بالدم (النسب) أو المصاهرة</w:t>
      </w:r>
      <w:r w:rsidRPr="00466BFB">
        <w:rPr>
          <w:rFonts w:ascii="Times New Roman" w:hAnsi="Times New Roman" w:cs="Arabic Transparent"/>
          <w:sz w:val="32"/>
          <w:szCs w:val="32"/>
        </w:rPr>
        <w:t>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و البله من الرجال والمعتوهين الذين لا تشغلهم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رغبة بالنساء ولا يفكرون بهنّ بل أشياء أخرى</w:t>
      </w:r>
      <w:r w:rsidRPr="00466BFB">
        <w:rPr>
          <w:rFonts w:ascii="Times New Roman" w:hAnsi="Times New Roman" w:cs="Arabic Transparent"/>
          <w:sz w:val="32"/>
          <w:szCs w:val="32"/>
        </w:rPr>
        <w:t>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ص16 :4- 1- تدخلوا أو تطلبوا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ما غاب عنكم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-2 </w:t>
      </w:r>
      <w:r w:rsidRPr="00466BFB">
        <w:rPr>
          <w:rFonts w:ascii="Times New Roman" w:hAnsi="Times New Roman" w:cs="Arabic Transparent"/>
          <w:sz w:val="32"/>
          <w:szCs w:val="32"/>
          <w:rtl/>
        </w:rPr>
        <w:t xml:space="preserve"> وقوع المحظور الأكبر وهو الفاحشة أو الأصفر وهو الإثم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. </w:t>
      </w:r>
      <w:r w:rsidRPr="00466BFB">
        <w:rPr>
          <w:rFonts w:ascii="Times New Roman" w:hAnsi="Times New Roman" w:cs="Arabic Transparent"/>
          <w:sz w:val="32"/>
          <w:szCs w:val="32"/>
        </w:rPr>
        <w:br/>
        <w:t>5</w:t>
      </w:r>
      <w:r w:rsidRPr="00466BFB">
        <w:rPr>
          <w:rFonts w:ascii="Times New Roman" w:hAnsi="Times New Roman" w:cs="Arabic Transparent"/>
          <w:sz w:val="32"/>
          <w:szCs w:val="32"/>
          <w:rtl/>
        </w:rPr>
        <w:t>- الآية28" فَارْجِعُوا هُوَ أَزْكَى لَكُمْ " دلالة على أنّ هذا العمل أطهر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للنفس وأكرم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الآية30" وَيَحْفَظُوا فُرُوجَهُمْ ذَلِكَ أَزْكَى لَهُمْ "دلالة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على الطهر من الريبة والشك والوقوع في المحظور وأكمل للدين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</w:r>
      <w:r w:rsidRPr="00466BFB">
        <w:rPr>
          <w:rFonts w:ascii="Times New Roman" w:hAnsi="Times New Roman" w:cs="Arabic Transparent"/>
          <w:sz w:val="32"/>
          <w:szCs w:val="32"/>
          <w:rtl/>
        </w:rPr>
        <w:t>6- الإغاثة بطلب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النجدة من أحدهم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*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دفع ضرر كبير عن البيت وأهله كشرارة كهربائية أو لصوص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 xml:space="preserve">* </w:t>
      </w:r>
      <w:r w:rsidRPr="00466BFB">
        <w:rPr>
          <w:rFonts w:ascii="Times New Roman" w:hAnsi="Times New Roman" w:cs="Arabic Transparent"/>
          <w:sz w:val="32"/>
          <w:szCs w:val="32"/>
          <w:rtl/>
        </w:rPr>
        <w:t>وقوع كارثة طبيعية كحريق أو خراب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  <w:r w:rsidRPr="00466BFB">
        <w:rPr>
          <w:rFonts w:ascii="Times New Roman" w:hAnsi="Times New Roman" w:cs="Arabic Transparent"/>
          <w:sz w:val="32"/>
          <w:szCs w:val="32"/>
        </w:rPr>
        <w:br/>
        <w:t>7</w:t>
      </w:r>
      <w:r w:rsidRPr="00466BFB">
        <w:rPr>
          <w:rFonts w:ascii="Times New Roman" w:hAnsi="Times New Roman" w:cs="Arabic Transparent"/>
          <w:sz w:val="32"/>
          <w:szCs w:val="32"/>
          <w:rtl/>
        </w:rPr>
        <w:t>- كلا للرجال وللنساء لآنّ كلمة مسلم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</w:t>
      </w:r>
      <w:r w:rsidRPr="00466BFB">
        <w:rPr>
          <w:rFonts w:ascii="Times New Roman" w:hAnsi="Times New Roman" w:cs="Arabic Transparent"/>
          <w:sz w:val="32"/>
          <w:szCs w:val="32"/>
          <w:rtl/>
        </w:rPr>
        <w:t>جاءت نكرة وهي تفيد العموم لا الخصوص</w:t>
      </w:r>
      <w:r w:rsidRPr="00466BFB">
        <w:rPr>
          <w:rFonts w:ascii="Times New Roman" w:hAnsi="Times New Roman" w:cs="Arabic Transparent"/>
          <w:sz w:val="32"/>
          <w:szCs w:val="32"/>
        </w:rPr>
        <w:t xml:space="preserve"> 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السنن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الربانية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الشرطية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النبوية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19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الشرط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الصدقة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سؤال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حاجته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الجزاء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زيادة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المكانة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الفقر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* </w:t>
      </w: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20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المظاهر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القحط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والجدب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وظلم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الحكام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نزول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المطر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ونهب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خيراتها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*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21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ترك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الواجبات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وارتكاب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المحرمات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والمجاهرة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النفس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قلة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الغذاء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والأمراض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والقتل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ضياع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ونقصه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وسيطرة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ملاحظة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جميع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الظواهر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تضر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بالمقاصد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المذكورة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>*2 -</w:t>
      </w:r>
      <w:r w:rsidRPr="00466BFB">
        <w:rPr>
          <w:rFonts w:hint="cs"/>
          <w:sz w:val="32"/>
          <w:szCs w:val="32"/>
          <w:rtl/>
          <w:lang w:bidi="ar-AE"/>
        </w:rPr>
        <w:t>السبب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إعراض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وتركهم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للواجبات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*3 - </w:t>
      </w:r>
      <w:r w:rsidRPr="00466BFB">
        <w:rPr>
          <w:rFonts w:hint="cs"/>
          <w:sz w:val="32"/>
          <w:szCs w:val="32"/>
          <w:rtl/>
          <w:lang w:bidi="ar-AE"/>
        </w:rPr>
        <w:t>رحمة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بالأطفال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الرضع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والبهائم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الرتع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والشيوخ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الركع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* </w:t>
      </w: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21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الفكر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والمفاسد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انتشار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المفاسد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>*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22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وجوب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بالمعروف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المنكر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* </w:t>
      </w:r>
      <w:r w:rsidRPr="00466BFB">
        <w:rPr>
          <w:rFonts w:hint="cs"/>
          <w:sz w:val="32"/>
          <w:szCs w:val="32"/>
          <w:rtl/>
          <w:lang w:bidi="ar-AE"/>
        </w:rPr>
        <w:t>اقرأ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واستنتج</w:t>
      </w:r>
      <w:r w:rsidRPr="00466BFB">
        <w:rPr>
          <w:sz w:val="32"/>
          <w:szCs w:val="32"/>
          <w:rtl/>
          <w:lang w:bidi="ar-AE"/>
        </w:rPr>
        <w:t>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22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هدم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قاطنيها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ضياع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انتشار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الأمراض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انهيار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* </w:t>
      </w: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وأفكر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22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الشرط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ارتكاب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المعاصي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القدرة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تغيرها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الجزاء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العقاب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23</w:t>
      </w:r>
      <w:r w:rsidRPr="00466BFB">
        <w:rPr>
          <w:sz w:val="32"/>
          <w:szCs w:val="32"/>
          <w:lang w:bidi="ar-AE"/>
        </w:rPr>
        <w:t>: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الشرط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الرفق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الجزاء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حرمان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الخير</w:t>
      </w:r>
    </w:p>
    <w:p w:rsidR="00536B57" w:rsidRPr="00466BFB" w:rsidRDefault="00536B57" w:rsidP="009C65A6">
      <w:pPr>
        <w:rPr>
          <w:sz w:val="32"/>
          <w:szCs w:val="32"/>
          <w:rtl/>
          <w:lang w:bidi="ar-AE"/>
        </w:rPr>
      </w:pP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الشرط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بالمعروف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المنكر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الجزاء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حماية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الشرط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اليمين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الكاذبة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الجزاء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الدمار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والعذاب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>*</w:t>
      </w: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23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إلحاق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الضرر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بالشخص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يؤدي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موته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الغش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والخداع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وضياع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الحقوق</w:t>
      </w:r>
      <w:r w:rsidRPr="00466BFB">
        <w:rPr>
          <w:sz w:val="32"/>
          <w:szCs w:val="32"/>
          <w:lang w:bidi="ar-AE"/>
        </w:rPr>
        <w:t>.</w:t>
      </w:r>
    </w:p>
    <w:p w:rsidR="00536B57" w:rsidRPr="00466BFB" w:rsidRDefault="00536B57" w:rsidP="008D6F59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زيادة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ماله</w:t>
      </w:r>
    </w:p>
    <w:p w:rsidR="00536B57" w:rsidRPr="00466BFB" w:rsidRDefault="00536B57" w:rsidP="008D6F59">
      <w:pPr>
        <w:jc w:val="center"/>
        <w:rPr>
          <w:sz w:val="32"/>
          <w:szCs w:val="32"/>
          <w:lang w:bidi="ar-AE"/>
        </w:rPr>
      </w:pPr>
      <w:r w:rsidRPr="00466BFB">
        <w:rPr>
          <w:rFonts w:ascii="Arial" w:hAnsi="Arial"/>
          <w:color w:val="73704D"/>
          <w:sz w:val="32"/>
          <w:szCs w:val="32"/>
          <w:rtl/>
        </w:rPr>
        <w:t>الصفحه 24</w:t>
      </w:r>
      <w:r w:rsidRPr="00466BFB">
        <w:rPr>
          <w:rFonts w:ascii="Arial" w:hAnsi="Arial"/>
          <w:color w:val="73704D"/>
          <w:sz w:val="32"/>
          <w:szCs w:val="32"/>
        </w:rPr>
        <w:br/>
        <w:t xml:space="preserve">- </w:t>
      </w:r>
      <w:r w:rsidRPr="00466BFB">
        <w:rPr>
          <w:rFonts w:ascii="Arial" w:hAnsi="Arial"/>
          <w:color w:val="73704D"/>
          <w:sz w:val="32"/>
          <w:szCs w:val="32"/>
          <w:rtl/>
        </w:rPr>
        <w:t>عذاب الله تعالى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عالم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رباني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متعلم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نجاة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همج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رعاع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إمعة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شخصيتهم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مستقرة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القوية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يستضيئوا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العمل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4- </w:t>
      </w:r>
      <w:r w:rsidRPr="00466BFB">
        <w:rPr>
          <w:rFonts w:hint="cs"/>
          <w:sz w:val="32"/>
          <w:szCs w:val="32"/>
          <w:rtl/>
          <w:lang w:bidi="ar-AE"/>
        </w:rPr>
        <w:t>المتبع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متعلم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نجاة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9C65A6">
      <w:pPr>
        <w:tabs>
          <w:tab w:val="left" w:pos="2185"/>
        </w:tabs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ab/>
      </w:r>
    </w:p>
    <w:p w:rsidR="00536B57" w:rsidRPr="00466BFB" w:rsidRDefault="00536B57" w:rsidP="009C65A6">
      <w:pPr>
        <w:tabs>
          <w:tab w:val="left" w:pos="2185"/>
        </w:tabs>
        <w:rPr>
          <w:sz w:val="32"/>
          <w:szCs w:val="32"/>
          <w:rtl/>
          <w:lang w:bidi="ar-AE"/>
        </w:rPr>
      </w:pPr>
    </w:p>
    <w:p w:rsidR="00536B57" w:rsidRPr="00466BFB" w:rsidRDefault="00536B57" w:rsidP="009C65A6">
      <w:pPr>
        <w:tabs>
          <w:tab w:val="left" w:pos="2185"/>
        </w:tabs>
        <w:rPr>
          <w:sz w:val="32"/>
          <w:szCs w:val="32"/>
          <w:rtl/>
          <w:lang w:bidi="ar-AE"/>
        </w:rPr>
      </w:pPr>
    </w:p>
    <w:p w:rsidR="00536B57" w:rsidRPr="00466BFB" w:rsidRDefault="00536B57" w:rsidP="009C65A6">
      <w:pPr>
        <w:tabs>
          <w:tab w:val="left" w:pos="2185"/>
        </w:tabs>
        <w:rPr>
          <w:sz w:val="32"/>
          <w:szCs w:val="32"/>
          <w:rtl/>
          <w:lang w:bidi="ar-AE"/>
        </w:rPr>
      </w:pPr>
    </w:p>
    <w:p w:rsidR="00536B57" w:rsidRPr="00466BFB" w:rsidRDefault="00536B57" w:rsidP="009C65A6">
      <w:pPr>
        <w:tabs>
          <w:tab w:val="left" w:pos="2185"/>
        </w:tabs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أقارن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29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الفرق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الابتداع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التمسك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والسنة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إحداث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يفعله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العمل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بالعقل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والهوى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محمود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الابتداع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مذموم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أفكر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لماذا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أجمعت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خطأ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الحالات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اتباعا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تعصب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للمذهب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الدليل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اتباعا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نظر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شهرة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حجته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الصحيح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30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سجل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ثلاثة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كلام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التعصب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ضلال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يعتقد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كلامه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نماذج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30 -31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نزول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العقاب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شريكا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غزو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الكعبة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رؤيته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يقبله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قدم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وهواه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عوائق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غرور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بنفسه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واغترار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الهوى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التقليد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الأعمى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وتعطيل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العقل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الجهل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الكبر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واستنتج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التقليد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المعاصي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يرفضه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العقل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بطبعه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ويخالف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العبرة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بكثرة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الفاعلين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العبرة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الأعمى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يمقته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ويتنافى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مخاطر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الظنون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والأوهام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الصد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تعطيل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العقول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تدل</w:t>
      </w:r>
      <w:r w:rsidRPr="00466BFB">
        <w:rPr>
          <w:sz w:val="32"/>
          <w:szCs w:val="32"/>
          <w:lang w:bidi="ar-AE"/>
        </w:rPr>
        <w:t xml:space="preserve"> .....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بذل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جهده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الوصول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حث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البحث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ولاجتهاد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غاية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34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إيجاد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مسألة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طارئة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شرعي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مجال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34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المجالات</w:t>
      </w:r>
      <w:r w:rsidRPr="00466BFB">
        <w:rPr>
          <w:sz w:val="32"/>
          <w:szCs w:val="32"/>
          <w:rtl/>
          <w:lang w:bidi="ar-AE"/>
        </w:rPr>
        <w:t xml:space="preserve"> ......... </w:t>
      </w:r>
      <w:r w:rsidRPr="00466BFB">
        <w:rPr>
          <w:rFonts w:hint="cs"/>
          <w:sz w:val="32"/>
          <w:szCs w:val="32"/>
          <w:rtl/>
          <w:lang w:bidi="ar-AE"/>
        </w:rPr>
        <w:t>الثانية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أجمع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العلماء</w:t>
      </w:r>
      <w:r w:rsidRPr="00466BFB">
        <w:rPr>
          <w:sz w:val="32"/>
          <w:szCs w:val="32"/>
          <w:lang w:bidi="ar-AE"/>
        </w:rPr>
        <w:t>.................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4-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5-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6-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أتوقع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اقتحم</w:t>
      </w:r>
      <w:r w:rsidRPr="00466BFB">
        <w:rPr>
          <w:sz w:val="32"/>
          <w:szCs w:val="32"/>
          <w:lang w:bidi="ar-AE"/>
        </w:rPr>
        <w:t xml:space="preserve"> ...........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إضلال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وفساد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واتباع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الهوى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واستنتج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36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نصوص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الكتاب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القياس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الأشباه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والنظائر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الاجتهاد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تطبيق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النصوص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الشرعية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الرحمن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الرحيم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التقويم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38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تتخذ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الوسائل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والأسباب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والآليات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والتربوية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والعملية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والإدارية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يكفل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ظهور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المجتهدين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يعرفون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شريعتهم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وإيجاد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الأحكام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يستجد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أمور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يحتاج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الابتداع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أتمه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وأكمله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الزيادة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النقص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يؤدي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الطريق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المستقيم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شؤون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فمتروكة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للإبداع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فلأصل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الإباحة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وتتبع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قابلة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للتغيير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حسب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والمكان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الفرق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والتقليد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؟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الاتباع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الأخذ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معرفة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الدليل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التقليد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الأخذ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معرفة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الدليل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مخاطر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الأعمى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؟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الظنون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والأوهام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ورفضه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تعطيل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العقول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ضعف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الوازع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بالنفس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والاعتقاد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أفضل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الجهل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بحقيقة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الأمور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مخاطره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التخلي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وقيمنا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وضياع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وانحرافها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طريق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الهداية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مسألة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قاطع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بالكتاب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والسنة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أعلم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والحرام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جبل</w:t>
      </w:r>
      <w:r w:rsidRPr="00466BFB">
        <w:rPr>
          <w:sz w:val="32"/>
          <w:szCs w:val="32"/>
          <w:lang w:bidi="ar-AE"/>
        </w:rPr>
        <w:t xml:space="preserve"> )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  <w:r w:rsidRPr="00466BFB">
        <w:rPr>
          <w:sz w:val="32"/>
          <w:szCs w:val="32"/>
          <w:rtl/>
          <w:lang w:bidi="ar-AE"/>
        </w:rPr>
        <w:t xml:space="preserve"> 7 (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40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المغالاة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المهور</w:t>
      </w:r>
      <w:r w:rsidRPr="00466BFB">
        <w:rPr>
          <w:sz w:val="32"/>
          <w:szCs w:val="32"/>
          <w:rtl/>
          <w:lang w:bidi="ar-AE"/>
        </w:rPr>
        <w:t xml:space="preserve"> , </w:t>
      </w:r>
      <w:r w:rsidRPr="00466BFB">
        <w:rPr>
          <w:rFonts w:hint="cs"/>
          <w:sz w:val="32"/>
          <w:szCs w:val="32"/>
          <w:rtl/>
          <w:lang w:bidi="ar-AE"/>
        </w:rPr>
        <w:t>اشتراط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التكاليف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الباهظة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للحياة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الزوجية</w:t>
      </w:r>
      <w:r w:rsidRPr="00466BFB">
        <w:rPr>
          <w:sz w:val="32"/>
          <w:szCs w:val="32"/>
          <w:rtl/>
          <w:lang w:bidi="ar-AE"/>
        </w:rPr>
        <w:t xml:space="preserve"> , </w:t>
      </w:r>
      <w:r w:rsidRPr="00466BFB">
        <w:rPr>
          <w:rFonts w:hint="cs"/>
          <w:sz w:val="32"/>
          <w:szCs w:val="32"/>
          <w:rtl/>
          <w:lang w:bidi="ar-AE"/>
        </w:rPr>
        <w:t>اشتراط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المؤهلات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والمكانة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الاجتماعية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للشباب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إعراض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وبالتالي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زيادة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نسبة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العنوسة</w:t>
      </w:r>
      <w:r w:rsidRPr="00466BFB">
        <w:rPr>
          <w:sz w:val="32"/>
          <w:szCs w:val="32"/>
          <w:rtl/>
          <w:lang w:bidi="ar-AE"/>
        </w:rPr>
        <w:t xml:space="preserve"> , </w:t>
      </w:r>
      <w:r w:rsidRPr="00466BFB">
        <w:rPr>
          <w:rFonts w:hint="cs"/>
          <w:sz w:val="32"/>
          <w:szCs w:val="32"/>
          <w:rtl/>
          <w:lang w:bidi="ar-AE"/>
        </w:rPr>
        <w:t>انتشار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42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ولي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يصدر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التشريعات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الضابطة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للعادات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تتوافق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روح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تيسير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الآباء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ألا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يجعلوا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الثراء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والمكانة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الاجتماعية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والعلمية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الأساسي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ابنته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المؤسسات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بث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بمخاطر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عقبات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تعطيل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يسببه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المؤسسات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المالية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المساهمة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تكاليف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الجماعي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للشباب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واجب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يحدوا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43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الصلاح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المادي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القادر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بماله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وجسده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الصلاح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الأخلاقي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الورع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والتقوى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والصدق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والأمانة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الفقر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الامتناع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تزويجه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مكانته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الاجتماعية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ومؤهلاته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أربط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تجد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فقراء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يغنهم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فضله</w:t>
      </w:r>
      <w:r w:rsidRPr="00466BFB">
        <w:rPr>
          <w:sz w:val="32"/>
          <w:szCs w:val="32"/>
          <w:lang w:bidi="ar-AE"/>
        </w:rPr>
        <w:t xml:space="preserve"> )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أطبق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44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19"/>
        <w:gridCol w:w="4437"/>
      </w:tblGrid>
      <w:tr w:rsidR="00536B57" w:rsidRPr="00466BFB" w:rsidTr="00AC140B">
        <w:tc>
          <w:tcPr>
            <w:tcW w:w="5013" w:type="dxa"/>
          </w:tcPr>
          <w:p w:rsidR="00536B57" w:rsidRPr="00466BFB" w:rsidRDefault="00536B57" w:rsidP="00AC140B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استعفاف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الرجل</w:t>
            </w:r>
          </w:p>
        </w:tc>
        <w:tc>
          <w:tcPr>
            <w:tcW w:w="5013" w:type="dxa"/>
          </w:tcPr>
          <w:p w:rsidR="00536B57" w:rsidRPr="00466BFB" w:rsidRDefault="00536B57" w:rsidP="00AC140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استعفاف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المرأة</w:t>
            </w:r>
          </w:p>
        </w:tc>
      </w:tr>
      <w:tr w:rsidR="00536B57" w:rsidRPr="00466BFB" w:rsidTr="008D6F59">
        <w:trPr>
          <w:trHeight w:val="1205"/>
        </w:trPr>
        <w:tc>
          <w:tcPr>
            <w:tcW w:w="5013" w:type="dxa"/>
          </w:tcPr>
          <w:p w:rsidR="00536B57" w:rsidRPr="00466BFB" w:rsidRDefault="00536B57" w:rsidP="004552E3">
            <w:pPr>
              <w:spacing w:after="0" w:line="240" w:lineRule="auto"/>
              <w:jc w:val="right"/>
              <w:rPr>
                <w:b/>
                <w:bCs/>
                <w:sz w:val="32"/>
                <w:szCs w:val="32"/>
                <w:lang w:bidi="ar-AE"/>
              </w:rPr>
            </w:pP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الانشغال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بأعمال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الخير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وقراءة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القرآن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والصوم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والصلاة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والذكر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والابتعاد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عن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أصدقاء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السوء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وأماكنه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وغض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البصر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...........</w:t>
            </w:r>
          </w:p>
        </w:tc>
        <w:tc>
          <w:tcPr>
            <w:tcW w:w="5013" w:type="dxa"/>
          </w:tcPr>
          <w:p w:rsidR="00536B57" w:rsidRPr="00466BFB" w:rsidRDefault="00536B57" w:rsidP="00AC140B">
            <w:pPr>
              <w:spacing w:after="0" w:line="240" w:lineRule="auto"/>
              <w:rPr>
                <w:b/>
                <w:bCs/>
                <w:sz w:val="32"/>
                <w:szCs w:val="32"/>
                <w:lang w:bidi="ar-AE"/>
              </w:rPr>
            </w:pP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الصبر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والدعاء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والاحتشام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بلباسها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الشرعي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وتجنب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الاختلاط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المحرم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وغض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البصر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وتذكر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العاقبة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في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466BFB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الآخرة</w:t>
            </w:r>
            <w:r w:rsidRPr="00466BFB">
              <w:rPr>
                <w:b/>
                <w:bCs/>
                <w:sz w:val="32"/>
                <w:szCs w:val="32"/>
                <w:rtl/>
                <w:lang w:bidi="ar-AE"/>
              </w:rPr>
              <w:t xml:space="preserve"> ...... </w:t>
            </w:r>
          </w:p>
        </w:tc>
      </w:tr>
    </w:tbl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أفكر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خطورة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يؤدي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الكثير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والجرائم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والأمراض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الخطيرة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تفتك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بالأبدان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وانتشار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والانحلال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يهدد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بالفناء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وسيلة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لكسب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وقضاء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الرغبة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ومنعه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حُررت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الرجال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رغباتهم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طريق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أحدد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45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بقوله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تعالى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تكرهوا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فتياتكم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أردن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تحصناً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إشارة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النساء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التحصن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الغالب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مكرهة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>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سبقتها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والإكراه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الاستعفاف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وتكاليفه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مثلا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أخبار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السابقة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المؤمنين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والكافرين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وعليهم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مثلا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وعبرة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يفعل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مثل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أفعالهم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بالعفة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شيء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ثقيل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وصعب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النفس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يحتاج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تطبيقه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مجاهدة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ومراقبة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سبحانه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يتصور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المتقين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التقويم</w:t>
      </w:r>
      <w:r w:rsidRPr="00466BFB">
        <w:rPr>
          <w:sz w:val="32"/>
          <w:szCs w:val="32"/>
          <w:rtl/>
          <w:lang w:bidi="ar-AE"/>
        </w:rPr>
        <w:t xml:space="preserve"> 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46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تزويج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الأيامى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الاستعفاف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تحريم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منافذه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تقبل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إجابة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الطالب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نهى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بديلا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للقادر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والاستعفاف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القادر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47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والقذف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والخلوة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المحرمة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يمتنع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بسببها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فيتوقف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النسل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وتفنى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البشرية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المساعاة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ساعت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فجرت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وساعاها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فجر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وسميت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مساعاة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يسعين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لمواليهن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فيكتسبن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لضرائب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عليهن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المنهج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محاجة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إجابات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أسئلة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>:</w:t>
      </w: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49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مقارنة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يعيده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فنائه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العاجز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آلهة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يعبدونها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الإيمان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تعالى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وعبادته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إتقان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تقدير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وإتقان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العناية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الإلهية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يلحظ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الرعاية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الإلهية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الشاملة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الكاملة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أفراده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استثناء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انعدمت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لاختل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كنزول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وإنبات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الزرع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قراراً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والجبال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رواسي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تعلل</w:t>
      </w:r>
      <w:r w:rsidRPr="00466BFB">
        <w:rPr>
          <w:sz w:val="32"/>
          <w:szCs w:val="32"/>
          <w:rtl/>
          <w:lang w:bidi="ar-AE"/>
        </w:rPr>
        <w:t xml:space="preserve">......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التوبيخ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والاستنكار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الدالة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عظمته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وقدرته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وعظيم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رعايته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لخلقة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لفت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النظر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والانتباه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عظمة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للعبادة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الإيمان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بإلوهية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سبحانه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وتعالى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الاحتمالات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الأربعة</w:t>
      </w:r>
      <w:r w:rsidRPr="00466BFB">
        <w:rPr>
          <w:sz w:val="32"/>
          <w:szCs w:val="32"/>
          <w:rtl/>
          <w:lang w:bidi="ar-AE"/>
        </w:rPr>
        <w:t>...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الاحتمال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هناك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خالق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المخلوقات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متصف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بصفات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تشبه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المخلوقات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البراهين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البديهية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وأوجده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يلزمه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عقلا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وتفرض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البديهية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يؤمن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الإعادة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الإعادة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ينكر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النتيجة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والبديهيات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فليأت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ببرهان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زعمه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وأفكر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52-53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الاحتمالات</w:t>
      </w:r>
      <w:r w:rsidRPr="00466BFB">
        <w:rPr>
          <w:sz w:val="32"/>
          <w:szCs w:val="32"/>
          <w:lang w:bidi="ar-AE"/>
        </w:rPr>
        <w:t>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انفراد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وحدوث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الانقسام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واختلال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نظامه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التصارع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الآلهة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والتنافس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بينهما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فيمنع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الآخر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يتصادم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الآلهة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يتصرف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الواحد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كيفما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والآخرون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عبيد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إلوهية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الاحتمال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الصحيح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؟؟؟؟؟؟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الاحتمال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الصحيح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يثبته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انتظام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والأرض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عجز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الآلهة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المزعومة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وبيان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حقيقتها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وبطلان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إلوهيتها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54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صفات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آلهة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الضعف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والعجز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النتيجة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استحالة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الإلوهية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يتصف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الصفات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تقويم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rtl/>
          <w:lang w:bidi="ar-AE"/>
        </w:rPr>
        <w:t xml:space="preserve"> ):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56- 57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• </w:t>
      </w: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انتظام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إتقان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وارتباط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وجريانه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يختلف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يضطرب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أدل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الدلائل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مديره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واحد</w:t>
      </w:r>
      <w:r w:rsidRPr="00466BFB">
        <w:rPr>
          <w:sz w:val="32"/>
          <w:szCs w:val="32"/>
          <w:rtl/>
          <w:lang w:bidi="ar-AE"/>
        </w:rPr>
        <w:t xml:space="preserve"> ..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هناك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إلهان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هناك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إرادتان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وسينشأ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بينهما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تنافس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يغلب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ويقهره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وتناقض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الإرادات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يؤدي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اختلاف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توازنه</w:t>
      </w:r>
      <w:r w:rsidRPr="00466BFB">
        <w:rPr>
          <w:sz w:val="32"/>
          <w:szCs w:val="32"/>
          <w:rtl/>
          <w:lang w:bidi="ar-AE"/>
        </w:rPr>
        <w:t xml:space="preserve">... </w:t>
      </w:r>
      <w:r w:rsidRPr="00466BFB">
        <w:rPr>
          <w:rFonts w:hint="cs"/>
          <w:sz w:val="32"/>
          <w:szCs w:val="32"/>
          <w:rtl/>
          <w:lang w:bidi="ar-AE"/>
        </w:rPr>
        <w:t>والمشاهدة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الواقع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دقة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انتظام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وحكمته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البالغة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النتيجة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آخر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يشركه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ملكه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• </w:t>
      </w: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اعتراف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تعالى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والإبداع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مسلمة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ينطلق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التعايش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إثبات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تعالى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أبدع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للعبادة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• </w:t>
      </w: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أسلوب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التحدي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يظهر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عجز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الآلهة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المزعومة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وبيان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حقيقتها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وبطلان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إلوهيتها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• </w:t>
      </w: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المعبودين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نوعان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يتصف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بالقدرة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المطلقة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والضر</w:t>
      </w:r>
      <w:r w:rsidRPr="00466BFB">
        <w:rPr>
          <w:sz w:val="32"/>
          <w:szCs w:val="32"/>
          <w:rtl/>
          <w:lang w:bidi="ar-AE"/>
        </w:rPr>
        <w:t xml:space="preserve"> ......</w:t>
      </w:r>
      <w:r w:rsidRPr="00466BFB">
        <w:rPr>
          <w:rFonts w:hint="cs"/>
          <w:sz w:val="32"/>
          <w:szCs w:val="32"/>
          <w:rtl/>
          <w:lang w:bidi="ar-AE"/>
        </w:rPr>
        <w:t>ومنهم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يتصف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بالعجز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القدرة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والضر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والعابدين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نوعان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المؤمن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الكافي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يعبده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ويلجأ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ضال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كافر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يعبد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الأصنام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ويلجأ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إليها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النتيجة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الكفاية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والقدرة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والضر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للعبادة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• </w:t>
      </w: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يدعِ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المخلوقات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ادعى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الإلوهية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كالنمرود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فحينها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إبراهيم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السلام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يحيي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ويميت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النمرود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أنا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أحيي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وأميت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فأحضر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اثنين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واحدا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الآخر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حياً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فقال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أنا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أحيي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وأميت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إبراهيم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تدرج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فأتاه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الدامغة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فإن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يأتي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بالشمس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فأت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المغرب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أتاه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والإبداع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فبهت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كفر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  <w:r w:rsidRPr="00466BFB">
        <w:rPr>
          <w:sz w:val="32"/>
          <w:szCs w:val="32"/>
          <w:rtl/>
          <w:lang w:bidi="ar-AE"/>
        </w:rPr>
        <w:t xml:space="preserve"> 8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أحلل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63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المعنيين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المعنى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تتحدث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الإيمان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والهداية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ويتم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بتنوير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قلوب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يهدي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لنوره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ومحل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القلب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وأتدبر</w:t>
      </w:r>
      <w:r w:rsidRPr="00466BFB">
        <w:rPr>
          <w:sz w:val="32"/>
          <w:szCs w:val="32"/>
          <w:rtl/>
          <w:lang w:bidi="ar-AE"/>
        </w:rPr>
        <w:t xml:space="preserve">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63-64</w:t>
      </w:r>
      <w:r w:rsidRPr="00466BFB">
        <w:rPr>
          <w:sz w:val="32"/>
          <w:szCs w:val="32"/>
          <w:lang w:bidi="ar-AE"/>
        </w:rPr>
        <w:t>-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كمشكاة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مصباح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المصباح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زجاجة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الزجاجة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كأنها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كوكب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دري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الحكمة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للعبرة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والموعظة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والتوضيح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والبيان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بم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64</w:t>
      </w:r>
      <w:r w:rsidRPr="00466BFB">
        <w:rPr>
          <w:sz w:val="32"/>
          <w:szCs w:val="32"/>
          <w:lang w:bidi="ar-AE"/>
        </w:rPr>
        <w:t xml:space="preserve">-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يلزمك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المساهمة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المساجد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إعمارها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والصلاة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الاعتكاف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–</w:t>
      </w:r>
      <w:r w:rsidRPr="00466BFB">
        <w:rPr>
          <w:rFonts w:hint="cs"/>
          <w:sz w:val="32"/>
          <w:szCs w:val="32"/>
          <w:rtl/>
          <w:lang w:bidi="ar-AE"/>
        </w:rPr>
        <w:t>الابتعاد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اللغو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الأصوات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تنظيفها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النجاسة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والأذى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أذكر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65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علامات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القيام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بحقوق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وعبادته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شيء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أحدد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رجال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تلهيهم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تجارة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الصلاة</w:t>
      </w:r>
      <w:r w:rsidRPr="00466BFB">
        <w:rPr>
          <w:sz w:val="32"/>
          <w:szCs w:val="32"/>
          <w:rtl/>
          <w:lang w:bidi="ar-AE"/>
        </w:rPr>
        <w:t xml:space="preserve"> ............... </w:t>
      </w:r>
      <w:r w:rsidRPr="00466BFB">
        <w:rPr>
          <w:rFonts w:hint="cs"/>
          <w:sz w:val="32"/>
          <w:szCs w:val="32"/>
          <w:rtl/>
          <w:lang w:bidi="ar-AE"/>
        </w:rPr>
        <w:t>ليجزيهم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أحسن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ويزيدهم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فضله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يرزق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حساب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أدلل</w:t>
      </w:r>
      <w:r w:rsidRPr="00466BFB">
        <w:rPr>
          <w:sz w:val="32"/>
          <w:szCs w:val="32"/>
          <w:rtl/>
          <w:lang w:bidi="ar-AE"/>
        </w:rPr>
        <w:t xml:space="preserve"> :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37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شبهت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أعمال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أعمال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الكافرين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قيمة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كالسراب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بعيدة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وهدايته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يفقد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الظلمة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أذكر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تناولت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نزول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والبرد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تقليب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والنهار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بمختلف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أنواعها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تقويم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  <w:r w:rsidRPr="00466BFB">
        <w:rPr>
          <w:sz w:val="32"/>
          <w:szCs w:val="32"/>
          <w:rtl/>
          <w:lang w:bidi="ar-AE"/>
        </w:rPr>
        <w:t xml:space="preserve"> ( 8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(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صلاته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المحافظة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الصلاة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والأذكار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الانشغال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بأمور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مهما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المغريات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( </w:t>
      </w:r>
      <w:r w:rsidRPr="00466BFB">
        <w:rPr>
          <w:rFonts w:hint="cs"/>
          <w:sz w:val="32"/>
          <w:szCs w:val="32"/>
          <w:rtl/>
          <w:lang w:bidi="ar-AE"/>
        </w:rPr>
        <w:t>وإلى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المصير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نعمل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لمثل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فنكثر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الطاعات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ونتجنب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المعاصي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لنكون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الناجين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اليوم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36 (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أذن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ترفع</w:t>
      </w:r>
      <w:r w:rsidRPr="00466BFB">
        <w:rPr>
          <w:sz w:val="32"/>
          <w:szCs w:val="32"/>
          <w:rtl/>
          <w:lang w:bidi="ar-AE"/>
        </w:rPr>
        <w:t xml:space="preserve"> .......... ) </w:t>
      </w:r>
      <w:r w:rsidRPr="00466BFB">
        <w:rPr>
          <w:rFonts w:hint="cs"/>
          <w:sz w:val="32"/>
          <w:szCs w:val="32"/>
          <w:rtl/>
          <w:lang w:bidi="ar-AE"/>
        </w:rPr>
        <w:t>المحافظة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ارتياد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المساجد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للصلاة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وطلب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rtl/>
          <w:lang w:bidi="ar-AE"/>
        </w:rPr>
        <w:t xml:space="preserve"> :( </w:t>
      </w:r>
      <w:r w:rsidRPr="00466BFB">
        <w:rPr>
          <w:rFonts w:hint="cs"/>
          <w:sz w:val="32"/>
          <w:szCs w:val="32"/>
          <w:rtl/>
          <w:lang w:bidi="ar-AE"/>
        </w:rPr>
        <w:t>رجال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تلهيهم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تجارة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............ </w:t>
      </w:r>
      <w:r w:rsidRPr="00466BFB">
        <w:rPr>
          <w:rFonts w:hint="cs"/>
          <w:sz w:val="32"/>
          <w:szCs w:val="32"/>
          <w:rtl/>
          <w:lang w:bidi="ar-AE"/>
        </w:rPr>
        <w:t>ليجزيهم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أحسن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ويزيدهم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فضله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يرزق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حساب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تركوا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التجارة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فرزقهم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خيرا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37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الانشغال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بالتجارة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الصلاة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وإيتاء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الزكاة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لمستحقيها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الكائنات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تسبح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هيأه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39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43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الإخبار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بظلمة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قيعان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البحار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العميقة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ثابت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علميا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يصل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الضوء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100 </w:t>
      </w:r>
      <w:r w:rsidRPr="00466BFB">
        <w:rPr>
          <w:rFonts w:hint="cs"/>
          <w:sz w:val="32"/>
          <w:szCs w:val="32"/>
          <w:rtl/>
          <w:lang w:bidi="ar-AE"/>
        </w:rPr>
        <w:t>متر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تقريبا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سطح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البحر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يبلغ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عمقه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أكثر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10000 </w:t>
      </w:r>
      <w:r w:rsidRPr="00466BFB">
        <w:rPr>
          <w:rFonts w:hint="cs"/>
          <w:sz w:val="32"/>
          <w:szCs w:val="32"/>
          <w:rtl/>
          <w:lang w:bidi="ar-AE"/>
        </w:rPr>
        <w:t>متر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ينزل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الغيوم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الركامية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وصفها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بالجبال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لضخامتها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ثابت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علميا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السادس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(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44 ) </w:t>
      </w:r>
      <w:r w:rsidRPr="00466BFB">
        <w:rPr>
          <w:rFonts w:hint="cs"/>
          <w:sz w:val="32"/>
          <w:szCs w:val="32"/>
          <w:rtl/>
          <w:lang w:bidi="ar-AE"/>
        </w:rPr>
        <w:t>صفاتهم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ذوو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عقول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نافذة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للأمور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المطلوبة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يتبخر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المحيطات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يصعد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البخار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فتسوقه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الرياح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مناطق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مختلفة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وأثناء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سيرها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تتلقح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الغيوم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ببعضها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بفضل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الرياح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غيوما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مطيرة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مثقلة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فيضعها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شاء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وأناقش</w:t>
      </w:r>
      <w:r w:rsidRPr="00466BFB">
        <w:rPr>
          <w:sz w:val="32"/>
          <w:szCs w:val="32"/>
          <w:rtl/>
          <w:lang w:bidi="ar-AE"/>
        </w:rPr>
        <w:t xml:space="preserve"> 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69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الطائف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والحبشة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لماذا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عادل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يظلم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مجموعتك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70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الأسباب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الاسترتيجية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الموقع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الطائف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رفيع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الأسباب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الاقتصادية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أرضها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الخصبة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الأسباب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البشرية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وجود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أقارب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ثقيف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ثاني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أكبر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قبيلة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أدلل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سمات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غزوة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هُزم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المعركة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وأصابهم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أّذى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ييأس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فخرج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ليقاتلهم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بالرغم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الأذى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أصابهم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مجموعتك</w:t>
      </w:r>
      <w:r w:rsidRPr="00466BFB">
        <w:rPr>
          <w:sz w:val="32"/>
          <w:szCs w:val="32"/>
          <w:rtl/>
          <w:lang w:bidi="ar-AE"/>
        </w:rPr>
        <w:t xml:space="preserve"> : 71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حكمته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رفضه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لمقترح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رجال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عامر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صعصعة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أظهره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تعالى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سياسته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اكتشف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بحنكته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السياسية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جدوى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طالب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الحماية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معاداة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كقبيلة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معروفة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أرصد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العوائق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تمكن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اليهود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وسيطرتهم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النواحي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الاقتصادية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تجارة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وصناعة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وزراعة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الخلافات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والصراعات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المستمرة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والخزرج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والتحالفات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القائمة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هناك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قدوم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المهاجرين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كعنصر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جديد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المدني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الأخوة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72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عظيم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سرعة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اندماج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المهاجرين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وتوحيد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ووقف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الاقتتال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والخزرج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وترسيخ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المشاركة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والتعاون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مواجهة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الفقر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أناقش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72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فئات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المسلمون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الأنصار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والمهاجرين</w:t>
      </w:r>
      <w:r w:rsidRPr="00466BFB">
        <w:rPr>
          <w:sz w:val="32"/>
          <w:szCs w:val="32"/>
          <w:rtl/>
          <w:lang w:bidi="ar-AE"/>
        </w:rPr>
        <w:t xml:space="preserve"> ) – </w:t>
      </w:r>
      <w:r w:rsidRPr="00466BFB">
        <w:rPr>
          <w:rFonts w:hint="cs"/>
          <w:sz w:val="32"/>
          <w:szCs w:val="32"/>
          <w:rtl/>
          <w:lang w:bidi="ar-AE"/>
        </w:rPr>
        <w:t>المشركون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المدينة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اليهود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تلاحظ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الفئات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متجانسة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متآلفة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اختلاف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المعتقدات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والمصالح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حددت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مفهوم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الحاكمية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وجعلت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المسؤولية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جماعية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وضمنت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العبادة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للجميع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وبينت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حقوقهم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السياسة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والمدنية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وفر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للجميع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أذكر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74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حادثة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اختصم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الأشعث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اليهود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باليمن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لعبد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بيِّنة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قضى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لليهودي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بيمينه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وأناقش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74-75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إلام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إثارة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الفتنة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والبلبلة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المهاجرين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والأنصار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حدد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يأخذ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الخطاب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سلول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بالجيش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ومنعهم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الاستراحة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خوفا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خوض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مقولته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وحدوث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الفتنة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النتائج</w:t>
      </w:r>
      <w:r w:rsidRPr="00466BFB">
        <w:rPr>
          <w:sz w:val="32"/>
          <w:szCs w:val="32"/>
          <w:rtl/>
          <w:lang w:bidi="ar-AE"/>
        </w:rPr>
        <w:t xml:space="preserve"> : 1- </w:t>
      </w:r>
      <w:r w:rsidRPr="00466BFB">
        <w:rPr>
          <w:rFonts w:hint="cs"/>
          <w:sz w:val="32"/>
          <w:szCs w:val="32"/>
          <w:rtl/>
          <w:lang w:bidi="ar-AE"/>
        </w:rPr>
        <w:t>تعاطف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قومه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وربما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انتصارهم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rtl/>
          <w:lang w:bidi="ar-AE"/>
        </w:rPr>
        <w:t xml:space="preserve"> 2- </w:t>
      </w:r>
      <w:r w:rsidRPr="00466BFB">
        <w:rPr>
          <w:rFonts w:hint="cs"/>
          <w:sz w:val="32"/>
          <w:szCs w:val="32"/>
          <w:rtl/>
          <w:lang w:bidi="ar-AE"/>
        </w:rPr>
        <w:t>حدوث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الفتنة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وتوسعها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مجموعتك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75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ابحث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حليما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اليهودي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يطالبه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أجله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أثقل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بالكلام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ووصفه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بالمماطل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ورفض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إساءته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النتيجة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اليهودي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موقفه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التعايش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القبائل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والمعاملة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الطيبة</w:t>
      </w:r>
      <w:r w:rsidRPr="00466BFB">
        <w:rPr>
          <w:sz w:val="32"/>
          <w:szCs w:val="32"/>
          <w:rtl/>
          <w:lang w:bidi="ar-AE"/>
        </w:rPr>
        <w:t xml:space="preserve"> ... </w:t>
      </w:r>
      <w:r w:rsidRPr="00466BFB">
        <w:rPr>
          <w:rFonts w:hint="cs"/>
          <w:sz w:val="32"/>
          <w:szCs w:val="32"/>
          <w:rtl/>
          <w:lang w:bidi="ar-AE"/>
        </w:rPr>
        <w:t>والسبب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يدعو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داموا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مسالمين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76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استرداد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حقوقهم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المغصوبة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بحاجة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المعتدية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دائما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اللقاءات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خارج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المدينة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قش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78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المرونة</w:t>
      </w:r>
      <w:r w:rsidRPr="00466BFB">
        <w:rPr>
          <w:sz w:val="32"/>
          <w:szCs w:val="32"/>
          <w:rtl/>
          <w:lang w:bidi="ar-AE"/>
        </w:rPr>
        <w:t xml:space="preserve"> ------------------------------------------------- </w:t>
      </w:r>
      <w:r w:rsidRPr="00466BFB">
        <w:rPr>
          <w:rFonts w:hint="cs"/>
          <w:sz w:val="32"/>
          <w:szCs w:val="32"/>
          <w:rtl/>
          <w:lang w:bidi="ar-AE"/>
        </w:rPr>
        <w:t>الثوابت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والأصول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استجابته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للصلح</w:t>
      </w:r>
      <w:r w:rsidRPr="00466BFB">
        <w:rPr>
          <w:sz w:val="32"/>
          <w:szCs w:val="32"/>
          <w:rtl/>
          <w:lang w:bidi="ar-AE"/>
        </w:rPr>
        <w:t xml:space="preserve"> ---------------------------------------------------- </w:t>
      </w:r>
      <w:r w:rsidRPr="00466BFB">
        <w:rPr>
          <w:rFonts w:hint="cs"/>
          <w:sz w:val="32"/>
          <w:szCs w:val="32"/>
          <w:rtl/>
          <w:lang w:bidi="ar-AE"/>
        </w:rPr>
        <w:t>الإصرار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عنونة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الوثيقة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الموافقة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إسقاط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المفردات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والعبارات</w:t>
      </w:r>
      <w:r w:rsidRPr="00466BFB">
        <w:rPr>
          <w:sz w:val="32"/>
          <w:szCs w:val="32"/>
          <w:rtl/>
          <w:lang w:bidi="ar-AE"/>
        </w:rPr>
        <w:t xml:space="preserve"> ----------- ------ </w:t>
      </w:r>
      <w:r w:rsidRPr="00466BFB">
        <w:rPr>
          <w:rFonts w:hint="cs"/>
          <w:sz w:val="32"/>
          <w:szCs w:val="32"/>
          <w:rtl/>
          <w:lang w:bidi="ar-AE"/>
        </w:rPr>
        <w:t>التأكيد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نبوته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شفويا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تكتب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كتابة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الموافقة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تأجيل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المقبل</w:t>
      </w:r>
      <w:r w:rsidRPr="00466BFB">
        <w:rPr>
          <w:sz w:val="32"/>
          <w:szCs w:val="32"/>
          <w:rtl/>
          <w:lang w:bidi="ar-AE"/>
        </w:rPr>
        <w:t xml:space="preserve"> --------------------- </w:t>
      </w:r>
      <w:r w:rsidRPr="00466BFB">
        <w:rPr>
          <w:rFonts w:hint="cs"/>
          <w:sz w:val="32"/>
          <w:szCs w:val="32"/>
          <w:rtl/>
          <w:lang w:bidi="ar-AE"/>
        </w:rPr>
        <w:t>الإصرار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المقبل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قبول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الشروط</w:t>
      </w:r>
      <w:r w:rsidRPr="00466BFB">
        <w:rPr>
          <w:sz w:val="32"/>
          <w:szCs w:val="32"/>
          <w:rtl/>
          <w:lang w:bidi="ar-AE"/>
        </w:rPr>
        <w:t xml:space="preserve"> ------ ---------------------------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دلالة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التأكيد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نبوته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ولكنها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تكذب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نفسها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ناقش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العبارة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79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وغايته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خفاقة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وتحقيق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العبودية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سهيل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يسعى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جاهدا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لإرضاء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شهوة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الزائف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والخوف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أنَّ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خضعت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لضغوطات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مرنا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المرونة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المحافظة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الثوابت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والأصول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للوصول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العظيمة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80 (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قائدا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سياسيا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استخدم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المفاجأة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الذهاب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واستعرض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الكتائب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سفيان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لينقل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رأى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فيجبنوا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المواجهة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وأغرى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بالسلامة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لزم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الحرام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اختارهم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يجيدون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القراءة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والكتابة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يجلسهم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بجانبه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النبوي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خليفة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يأمرهم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بكتابة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نزولها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وينبههم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ملتبسا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نعم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سياسة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الطراز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وأكد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أفضل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أجاد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كسب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السياسية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التاريخ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قطعا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زعيم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سياسي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جوانب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شخصيته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جاءت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بنظام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متكامل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شامل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سماوي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خوفا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يعتقد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لجأت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خوفا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فتهتز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ومكانتها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وهيبتها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القبائل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العربية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يقدم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المرونة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المحافظة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الثوابت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والأصول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للانتهازي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سياسته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يعدل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أفراد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يطبق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الشورى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الحكمة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معالجة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الأزمات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السادس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مراسلته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القبائل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والدول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المجاورة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البقاء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الجزية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يلجأ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اضطر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لذلك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أسباب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اختيار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المسجد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ليسهل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الوصول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جهة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وضح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أدوار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المسجد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تؤدى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الصلوات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الخمس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شؤون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ويرسل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الغزوات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والرسل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الملوك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يستقبل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الوفود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ويقضي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الخصومات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مدرسة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لطلب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وملتقى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اجتماعي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يزيد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روابط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والألفة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--------------------------------------------------------------------------------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قائدا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عسكريا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وأتفكر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والعدوان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والدفاع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النفس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والعقيدة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وإعلاء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83-84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كيف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تحقق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: 1-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والحياة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يصيب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تعددت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الأسباب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نهاية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وإنما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عرضها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السموات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والأرض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رباه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يسترخص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نفسه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وجسده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الروح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المعنوية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استمدها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وخوفه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جوانب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الاستعداد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التصنيع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والإنتاج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العسكري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التدريب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أنواع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والعتاد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التمويل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والنقل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العسكري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وضح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الدعاء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للدعاء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تفريج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الكربات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وإزالة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المصائب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والابتلاءات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مستغيثا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طالبا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سبحانه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بالتعاون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زملائك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حرص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أصحابه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ليستوثق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فقال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القوم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بالموافقة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المطلقة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الباقين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صدره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86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تطبيقا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الشورى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واحترام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الأغلبية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أبحث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86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السيرة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غزوة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ابشروا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إحدى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الطائفتين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أيضا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يقاتلهم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فيُقتَلُ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صابرا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محتسبا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مقبلا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مدبر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دخل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الجنة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مجموعتك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السرية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قطعة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الصحابة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الفرق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الغزوة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يخرج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يخرج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أسماء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سرية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رابغ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سرية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الخرار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سرية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الجندل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الأهداف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الاستطلاع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والكشف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ترهيب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وتأديب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المعتدين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بالتعاون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زملائك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سأل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غلامين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مقدار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يذبحون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ليتعرف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الجيش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تقطع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الأجراس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أعناق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يشعر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سأله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الشيخ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أنتم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وقصد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خلقنا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ماء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4- </w:t>
      </w:r>
      <w:r w:rsidRPr="00466BFB">
        <w:rPr>
          <w:rFonts w:hint="cs"/>
          <w:sz w:val="32"/>
          <w:szCs w:val="32"/>
          <w:rtl/>
          <w:lang w:bidi="ar-AE"/>
        </w:rPr>
        <w:t>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ثلاثة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للحصول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معلومات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بسبب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طبيعة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ألأرض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الرملية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المكشوفة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فكلما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المجموعة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احتمال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رؤيتهم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أقل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دفع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لدرء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المفاجأة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وحماية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الجنود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89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تكمن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خروج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فرادى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سراً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تفاجأت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بخروج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أكثرهم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تشعر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بذلك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أناقش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90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استخدم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استخدام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المنجنيق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الحصار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المطبق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طويل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الأمد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اختيار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المرتفع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والمناسب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لإدارة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الحصار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والابتعاد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مرمى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للسيطرة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ومنعه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للتحكم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لحماية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ظهر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حفر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الخندق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بأبعاد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هندسية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والارتفاع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يصعب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اختراقه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وجعل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جوانب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الخندق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ترتكز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موانع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طبيعية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الصخور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كأفراد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كفرسان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أناقش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نتائج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المبارزة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ثلاثة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وصناديدهم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تحطيم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الروح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المعنوية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اليأس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قلوبهم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خروج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معنويات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لعلمهم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مستجاب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الدعوة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مجموعتك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الطلابية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صلاها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ركعات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خفيفة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تسليم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الضحى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اغتسل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لها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النصر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فسبح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بحمد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ربك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واستغفره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توابا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الانتقام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والإسراف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والتنكيل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الانتقام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والانتصار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للذات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العفو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المقدرة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أفكر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بالعدد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وإنما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يتباهى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بإمكاناته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المادية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يستشعر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حاجته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الهزيمة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إشعار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والقبائل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المتربصة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زالوا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أقوياء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قادرين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قتالهم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ومطاردتهم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رغم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حصل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هروب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خائفين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واستيلاء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اصطحبه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وغيره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معنويات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94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المسلمون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ثلاثة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آلاف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والروم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مائتي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مقاتل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كبيرا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مواساة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العائدين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وتجديد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قدراتهم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إعطائه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حافزا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معنويا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ومكافأة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جهده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المتميز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النجاة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ببقية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الجيش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السمة</w:t>
      </w:r>
      <w:r w:rsidRPr="00466BFB">
        <w:rPr>
          <w:sz w:val="32"/>
          <w:szCs w:val="32"/>
          <w:rtl/>
          <w:lang w:bidi="ar-AE"/>
        </w:rPr>
        <w:t xml:space="preserve"> : 1- </w:t>
      </w:r>
      <w:r w:rsidRPr="00466BFB">
        <w:rPr>
          <w:rFonts w:hint="cs"/>
          <w:sz w:val="32"/>
          <w:szCs w:val="32"/>
          <w:rtl/>
          <w:lang w:bidi="ar-AE"/>
        </w:rPr>
        <w:t>المشورة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واحترام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الأكثرية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الشجاعة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والإقدام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الرحمة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الروح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المعنوية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للمقاتلين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4- </w:t>
      </w:r>
      <w:r w:rsidRPr="00466BFB">
        <w:rPr>
          <w:rFonts w:hint="cs"/>
          <w:sz w:val="32"/>
          <w:szCs w:val="32"/>
          <w:rtl/>
          <w:lang w:bidi="ar-AE"/>
        </w:rPr>
        <w:t>المشاركة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والتواضع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والعدل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روحية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ومعنوية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وعسكرية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نظرية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شملت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والجماعة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غزوة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الخندق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فاجأ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المشركين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بحفر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الخندق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يعرفه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قتالهم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استخدام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المنجنيق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حصون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الطائف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غزوة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اختار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بعناية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شديدة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نقطة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عريشا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لإدارة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المعركة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سيطر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منابع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عدوه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الذكاء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والحنكة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والشجاعة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والحزم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وحسن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التدبير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معالجة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رحيما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ويقدر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جماعته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الدعوة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بالحكمة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والموعظة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الحسنة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الباطل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بالاعتداء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القتال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للدفاع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أنفسهم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ومعتقداتهم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السادس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بحث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الطلاب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محمد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الفاتح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رحمه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100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الفقرة</w:t>
      </w:r>
      <w:r w:rsidRPr="00466BFB">
        <w:rPr>
          <w:sz w:val="32"/>
          <w:szCs w:val="32"/>
          <w:lang w:bidi="ar-AE"/>
        </w:rPr>
        <w:t xml:space="preserve"> ...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تعلم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أنواع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والأدبية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والرياضية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والفلكية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تعلم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الفنون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العسكرية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والقتالية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ليستطيع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الدفاع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ووطنه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الحرص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القراءة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والمطالعة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المستمرة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أتوقع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100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الصعوبات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الموقع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الاستراتيجي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فالبحر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يحيط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ثلاث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جهات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حصانة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المدينة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بأسوار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عالية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تحميها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بسالة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الدفاع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103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الآداب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طبقها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الإسراف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والانتقام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الشعوب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المغلوبة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تدمير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مظاهر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الحضارة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البلدان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يفتحونها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اتخاذ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منهجا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للتعامل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والحرب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104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المستفادة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حضارة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إسلامية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وعلمية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حب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والعلماء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والمثابرة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105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عندما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دخل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الفاتح</w:t>
      </w:r>
      <w:r w:rsidRPr="00466BFB">
        <w:rPr>
          <w:sz w:val="32"/>
          <w:szCs w:val="32"/>
          <w:rtl/>
          <w:lang w:bidi="ar-AE"/>
        </w:rPr>
        <w:t xml:space="preserve"> ......... : - </w:t>
      </w:r>
      <w:r w:rsidRPr="00466BFB">
        <w:rPr>
          <w:rFonts w:hint="cs"/>
          <w:sz w:val="32"/>
          <w:szCs w:val="32"/>
          <w:rtl/>
          <w:lang w:bidi="ar-AE"/>
        </w:rPr>
        <w:t>الرحمة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والسماحة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والإسلام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الالتزام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بأحكام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التعامل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المخالفين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استقدم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الفاتح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الرسام</w:t>
      </w:r>
      <w:r w:rsidRPr="00466BFB">
        <w:rPr>
          <w:sz w:val="32"/>
          <w:szCs w:val="32"/>
          <w:rtl/>
          <w:lang w:bidi="ar-AE"/>
        </w:rPr>
        <w:t xml:space="preserve"> ....... : </w:t>
      </w:r>
      <w:r w:rsidRPr="00466BFB">
        <w:rPr>
          <w:rFonts w:hint="cs"/>
          <w:sz w:val="32"/>
          <w:szCs w:val="32"/>
          <w:rtl/>
          <w:lang w:bidi="ar-AE"/>
        </w:rPr>
        <w:t>سعة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الفاتح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وتعظيمه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والحرص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الاستفادة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شخص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rtl/>
          <w:lang w:bidi="ar-AE"/>
        </w:rPr>
        <w:t xml:space="preserve"> :1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إنشاء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مصانع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عسكرية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لسد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احتياجات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ملابس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ودروع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وذخيرة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وأقام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القلاع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والحصون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ونظم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بتشكيلات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متنوعة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تمام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والفاعلية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حرصه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الشديد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القسطنطينية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بالرغم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الصعوبات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الكبيرة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فتحها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فجهز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جيشا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قويا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مزودا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بالعدة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والعتاد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وأميز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الخطط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العسكرية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وحاصرها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لأكثر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تسعة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أشهر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فتحها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3- </w:t>
      </w:r>
      <w:r w:rsidRPr="00466BFB">
        <w:rPr>
          <w:rFonts w:hint="cs"/>
          <w:sz w:val="32"/>
          <w:szCs w:val="32"/>
          <w:rtl/>
          <w:lang w:bidi="ar-AE"/>
        </w:rPr>
        <w:t>بناء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المعاهد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والمدارس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ونشرها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وخصص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مبالغ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مالية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قدرهم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وبذل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الأموال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والعطايا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ليشجعهم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والإنتاج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4-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شاعراً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مجيداً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مهتما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بالأدب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يصاحب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الشعراء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ويقربهم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مجلسه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يتمتع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بذوق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جمالي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رفيع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مغرما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ببناء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الحدائق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والأسواق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والقصور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الفخمة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والمساجد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المزخرفة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بأشكال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جميلة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منظمة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تعطي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ورونقا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كنائس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تنتمي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للديانة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المسيحية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فالشرقية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أرثوذكسية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والغربية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كاثوليكية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أدى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الكثير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النزاعات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واندلاع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وكثرة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البطش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أدى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اعتناق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كثير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الأوروبية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فتحهم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لشرق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أوربا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كالرومانيين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والبلغار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وغيرهم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د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تعرضوا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لأبشع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أنواع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التصفية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والعرقية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زالت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أيامنا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ه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تهمة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ظالمة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والغيرة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بحقيقة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والتاريخ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شاهد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والغاية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تشويه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لتحقيق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مصالح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دنيئة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ولصرف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اعتناق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العظيم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المغول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سعوا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إقامة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المناطق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بشتى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الوسائل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وتدمير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لتحقيق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هدفهم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الأتراك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سعيهم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لإقامة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إسلامية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وحماية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انشغلوا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بالثغور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المتاخمة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للبلدان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الأوربية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يقصدوا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البلاد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  <w:r w:rsidRPr="00466BFB">
        <w:rPr>
          <w:sz w:val="32"/>
          <w:szCs w:val="32"/>
          <w:rtl/>
          <w:lang w:bidi="ar-AE"/>
        </w:rPr>
        <w:t xml:space="preserve"> ( 9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أتدبر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108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لليهودي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المنافق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التحاكم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سيحكم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بالحق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السمع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والتسليم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والرضا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تردد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قسمان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الأعضاء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فبصلاحه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يصلح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الجسد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وبفساده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يفسد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الجسد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تناولت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" ... </w:t>
      </w:r>
      <w:r w:rsidRPr="00466BFB">
        <w:rPr>
          <w:rFonts w:hint="cs"/>
          <w:sz w:val="32"/>
          <w:szCs w:val="32"/>
          <w:rtl/>
          <w:lang w:bidi="ar-AE"/>
        </w:rPr>
        <w:t>أنهم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يدعون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الإيمان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بقولهم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يطيعونه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بفعلهم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يقبلون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يوافق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هواهم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ويرفضونه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عكس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قبولهم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أهواءهم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ومصالحهم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أسباب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الجهل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والكبر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واتباع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الهوى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أشكال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أنزل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بالقوانين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الوضعية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المخالفة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لشرع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أحلل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وضعت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رسوله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الخشية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التقوى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معنى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الاستخلاف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التصرف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إدارة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شؤونها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والولاية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أهلها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وعود</w:t>
      </w:r>
      <w:r w:rsidRPr="00466BFB">
        <w:rPr>
          <w:sz w:val="32"/>
          <w:szCs w:val="32"/>
          <w:rtl/>
          <w:lang w:bidi="ar-AE"/>
        </w:rPr>
        <w:t xml:space="preserve">..... : </w:t>
      </w:r>
      <w:r w:rsidRPr="00466BFB">
        <w:rPr>
          <w:rFonts w:hint="cs"/>
          <w:sz w:val="32"/>
          <w:szCs w:val="32"/>
          <w:rtl/>
          <w:lang w:bidi="ar-AE"/>
        </w:rPr>
        <w:t>الاستخلاف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الأرض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وتمكين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دينهم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واستبدال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خوفهم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أمنا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الطريق</w:t>
      </w:r>
      <w:r w:rsidRPr="00466BFB">
        <w:rPr>
          <w:sz w:val="32"/>
          <w:szCs w:val="32"/>
          <w:rtl/>
          <w:lang w:bidi="ar-AE"/>
        </w:rPr>
        <w:t xml:space="preserve"> .... : </w:t>
      </w:r>
      <w:r w:rsidRPr="00466BFB">
        <w:rPr>
          <w:rFonts w:hint="cs"/>
          <w:sz w:val="32"/>
          <w:szCs w:val="32"/>
          <w:rtl/>
          <w:lang w:bidi="ar-AE"/>
        </w:rPr>
        <w:t>العبادة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الخالصة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سبحانه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وإقامة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الصلاة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وأداء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الزكاة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تامة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rtl/>
          <w:lang w:bidi="ar-AE"/>
        </w:rPr>
        <w:t xml:space="preserve"> :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القلب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الرذائل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الآيتان</w:t>
      </w:r>
      <w:r w:rsidRPr="00466BFB">
        <w:rPr>
          <w:sz w:val="32"/>
          <w:szCs w:val="32"/>
          <w:rtl/>
          <w:lang w:bidi="ar-AE"/>
        </w:rPr>
        <w:t xml:space="preserve"> 48- 49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التحذير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54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الإرشاد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51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وافق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هواهم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ومصالحهم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عاقبة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المطيعين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الاستخلاف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والتمكين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الآخرة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عاقبة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الكافرين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الخزي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ومأواهم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القيامة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البقرة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10 </w:t>
      </w:r>
      <w:r w:rsidRPr="00466BFB">
        <w:rPr>
          <w:rFonts w:hint="cs"/>
          <w:sz w:val="32"/>
          <w:szCs w:val="32"/>
          <w:rtl/>
          <w:lang w:bidi="ar-AE"/>
        </w:rPr>
        <w:t>معناها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النفاق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الأنفال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49 </w:t>
      </w:r>
      <w:r w:rsidRPr="00466BFB">
        <w:rPr>
          <w:rFonts w:hint="cs"/>
          <w:sz w:val="32"/>
          <w:szCs w:val="32"/>
          <w:rtl/>
          <w:lang w:bidi="ar-AE"/>
        </w:rPr>
        <w:t>معناها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معناها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التوبة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125 </w:t>
      </w:r>
      <w:r w:rsidRPr="00466BFB">
        <w:rPr>
          <w:rFonts w:hint="cs"/>
          <w:sz w:val="32"/>
          <w:szCs w:val="32"/>
          <w:rtl/>
          <w:lang w:bidi="ar-AE"/>
        </w:rPr>
        <w:t>معناها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الشك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والنفاق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53 </w:t>
      </w:r>
      <w:r w:rsidRPr="00466BFB">
        <w:rPr>
          <w:rFonts w:hint="cs"/>
          <w:sz w:val="32"/>
          <w:szCs w:val="32"/>
          <w:rtl/>
          <w:lang w:bidi="ar-AE"/>
        </w:rPr>
        <w:t>معناها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ضعف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الإيمان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الأحزاب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12 </w:t>
      </w:r>
      <w:r w:rsidRPr="00466BFB">
        <w:rPr>
          <w:rFonts w:hint="cs"/>
          <w:sz w:val="32"/>
          <w:szCs w:val="32"/>
          <w:rtl/>
          <w:lang w:bidi="ar-AE"/>
        </w:rPr>
        <w:t>معناها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الشك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السادس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جائز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منفصل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أنزلنا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إليك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وما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أولئك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ارتابوا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دعوا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متصل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يشاء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أولئك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الفائزون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إدغام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متماثل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منهمْ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إدغام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غنة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يكنْ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شفوي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بينهمْ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عليهمْ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حلقي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منْهم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مرضٌ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الشاطئ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أتفكر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كيف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أثرت</w:t>
      </w:r>
      <w:r w:rsidRPr="00466BFB">
        <w:rPr>
          <w:sz w:val="32"/>
          <w:szCs w:val="32"/>
          <w:rtl/>
          <w:lang w:bidi="ar-AE"/>
        </w:rPr>
        <w:t xml:space="preserve"> :........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تمثل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عائقا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مانعا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تحمله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مفاهيم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خاطئة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لدور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والاعتقاد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التعليم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يفسد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المرأة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أوائل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القرن</w:t>
      </w:r>
      <w:r w:rsidRPr="00466BFB">
        <w:rPr>
          <w:sz w:val="32"/>
          <w:szCs w:val="32"/>
          <w:rtl/>
          <w:lang w:bidi="ar-AE"/>
        </w:rPr>
        <w:t xml:space="preserve"> : ......... </w:t>
      </w:r>
      <w:r w:rsidRPr="00466BFB">
        <w:rPr>
          <w:rFonts w:hint="cs"/>
          <w:sz w:val="32"/>
          <w:szCs w:val="32"/>
          <w:rtl/>
          <w:lang w:bidi="ar-AE"/>
        </w:rPr>
        <w:t>أصبحت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النسائية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المثقفة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الحاملة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للأفكار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الغربية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المتصدرة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والمؤثرة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طريق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عائشة</w:t>
      </w:r>
      <w:r w:rsidRPr="00466BFB">
        <w:rPr>
          <w:sz w:val="32"/>
          <w:szCs w:val="32"/>
          <w:rtl/>
          <w:lang w:bidi="ar-AE"/>
        </w:rPr>
        <w:t xml:space="preserve"> :.......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التوازن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مطلوب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شخصية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طالب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التمسك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بأصالة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موروثه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الانفتاح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المعاصرة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119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كيف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استطاعت</w:t>
      </w:r>
      <w:r w:rsidRPr="00466BFB">
        <w:rPr>
          <w:sz w:val="32"/>
          <w:szCs w:val="32"/>
          <w:rtl/>
          <w:lang w:bidi="ar-AE"/>
        </w:rPr>
        <w:t xml:space="preserve"> :............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مشاركتها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الحياة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مستعار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سببين</w:t>
      </w:r>
      <w:r w:rsidRPr="00466BFB">
        <w:rPr>
          <w:sz w:val="32"/>
          <w:szCs w:val="32"/>
          <w:rtl/>
          <w:lang w:bidi="ar-AE"/>
        </w:rPr>
        <w:t xml:space="preserve"> : ......... 1- </w:t>
      </w:r>
      <w:r w:rsidRPr="00466BFB">
        <w:rPr>
          <w:rFonts w:hint="cs"/>
          <w:sz w:val="32"/>
          <w:szCs w:val="32"/>
          <w:rtl/>
          <w:lang w:bidi="ar-AE"/>
        </w:rPr>
        <w:t>إرضاء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لأبيها</w:t>
      </w:r>
      <w:r w:rsidRPr="00466BFB">
        <w:rPr>
          <w:sz w:val="32"/>
          <w:szCs w:val="32"/>
          <w:rtl/>
          <w:lang w:bidi="ar-AE"/>
        </w:rPr>
        <w:t xml:space="preserve"> 2- </w:t>
      </w:r>
      <w:r w:rsidRPr="00466BFB">
        <w:rPr>
          <w:rFonts w:hint="cs"/>
          <w:sz w:val="32"/>
          <w:szCs w:val="32"/>
          <w:rtl/>
          <w:lang w:bidi="ar-AE"/>
        </w:rPr>
        <w:t>واحتراما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لتقاليد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مجتمعها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الوقت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العوامل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ساهمت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اهتمامها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صغرها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تلاوة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بتأثر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وخشوع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وتدبر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التبحر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اللغة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العربية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أشارت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الفقرة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السابقة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(( </w:t>
      </w:r>
      <w:r w:rsidRPr="00466BFB">
        <w:rPr>
          <w:rFonts w:hint="cs"/>
          <w:sz w:val="32"/>
          <w:szCs w:val="32"/>
          <w:rtl/>
          <w:lang w:bidi="ar-AE"/>
        </w:rPr>
        <w:t>التفسير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الموضوعي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الكريم</w:t>
      </w:r>
      <w:r w:rsidRPr="00466BFB">
        <w:rPr>
          <w:sz w:val="32"/>
          <w:szCs w:val="32"/>
          <w:rtl/>
          <w:lang w:bidi="ar-AE"/>
        </w:rPr>
        <w:t xml:space="preserve"> )) </w:t>
      </w:r>
      <w:r w:rsidRPr="00466BFB">
        <w:rPr>
          <w:rFonts w:hint="cs"/>
          <w:sz w:val="32"/>
          <w:szCs w:val="32"/>
          <w:rtl/>
          <w:lang w:bidi="ar-AE"/>
        </w:rPr>
        <w:t>وهو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تتبع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المتعلقة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بالموضوع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تناوله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والوقوف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جميع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الصيغ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وردت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قرآني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تفسيره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121-122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الأسباب</w:t>
      </w:r>
      <w:r w:rsidRPr="00466BFB">
        <w:rPr>
          <w:sz w:val="32"/>
          <w:szCs w:val="32"/>
          <w:rtl/>
          <w:lang w:bidi="ar-AE"/>
        </w:rPr>
        <w:t xml:space="preserve"> : .......... </w:t>
      </w:r>
      <w:r w:rsidRPr="00466BFB">
        <w:rPr>
          <w:rFonts w:hint="cs"/>
          <w:sz w:val="32"/>
          <w:szCs w:val="32"/>
          <w:rtl/>
          <w:lang w:bidi="ar-AE"/>
        </w:rPr>
        <w:t>اشتغالها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بالتفسير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البياني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والدراسات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يحمل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قول</w:t>
      </w:r>
      <w:r w:rsidRPr="00466BFB">
        <w:rPr>
          <w:sz w:val="32"/>
          <w:szCs w:val="32"/>
          <w:rtl/>
          <w:lang w:bidi="ar-AE"/>
        </w:rPr>
        <w:t xml:space="preserve"> : .......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للسلف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الصالح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الفضل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خدمة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الكريم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تفسيرا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وإعرابا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وبلاغة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ووصيتها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للأجيال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القادمة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انتهى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الجهد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ليضيفوا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يظهر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عطاء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الصالح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ظهر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التفسير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العصري</w:t>
      </w:r>
      <w:r w:rsidRPr="00466BFB">
        <w:rPr>
          <w:sz w:val="32"/>
          <w:szCs w:val="32"/>
          <w:rtl/>
          <w:lang w:bidi="ar-AE"/>
        </w:rPr>
        <w:t xml:space="preserve"> : ....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سبحانه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كتابه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الكريم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الإنسان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خلقه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يوجد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قطعي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الثبوت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والدلالة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يثبت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الشاطئ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لزوجها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وأستاذها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الخولي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علمها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وضع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منهجية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التفسير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البياني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وقامت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بتطبيق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المنهجية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عمليا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تفسيرا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بيانيا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العوامل</w:t>
      </w:r>
      <w:r w:rsidRPr="00466BFB">
        <w:rPr>
          <w:sz w:val="32"/>
          <w:szCs w:val="32"/>
          <w:rtl/>
          <w:lang w:bidi="ar-AE"/>
        </w:rPr>
        <w:t xml:space="preserve">: ...... 1- </w:t>
      </w:r>
      <w:r w:rsidRPr="00466BFB">
        <w:rPr>
          <w:rFonts w:hint="cs"/>
          <w:sz w:val="32"/>
          <w:szCs w:val="32"/>
          <w:rtl/>
          <w:lang w:bidi="ar-AE"/>
        </w:rPr>
        <w:t>إثبات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الوجود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المسلمة</w:t>
      </w:r>
      <w:r w:rsidRPr="00466BFB">
        <w:rPr>
          <w:sz w:val="32"/>
          <w:szCs w:val="32"/>
          <w:rtl/>
          <w:lang w:bidi="ar-AE"/>
        </w:rPr>
        <w:t xml:space="preserve"> 2- </w:t>
      </w:r>
      <w:r w:rsidRPr="00466BFB">
        <w:rPr>
          <w:rFonts w:hint="cs"/>
          <w:sz w:val="32"/>
          <w:szCs w:val="32"/>
          <w:rtl/>
          <w:lang w:bidi="ar-AE"/>
        </w:rPr>
        <w:t>إنصاف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وإعادة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اعتبارها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الأساليب</w:t>
      </w:r>
      <w:r w:rsidRPr="00466BFB">
        <w:rPr>
          <w:sz w:val="32"/>
          <w:szCs w:val="32"/>
          <w:rtl/>
          <w:lang w:bidi="ar-AE"/>
        </w:rPr>
        <w:t xml:space="preserve">: ..... </w:t>
      </w:r>
      <w:r w:rsidRPr="00466BFB">
        <w:rPr>
          <w:rFonts w:hint="cs"/>
          <w:sz w:val="32"/>
          <w:szCs w:val="32"/>
          <w:rtl/>
          <w:lang w:bidi="ar-AE"/>
        </w:rPr>
        <w:t>المقال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الصحفي</w:t>
      </w:r>
      <w:r w:rsidRPr="00466BFB">
        <w:rPr>
          <w:sz w:val="32"/>
          <w:szCs w:val="32"/>
          <w:rtl/>
          <w:lang w:bidi="ar-AE"/>
        </w:rPr>
        <w:t xml:space="preserve"> " </w:t>
      </w:r>
      <w:r w:rsidRPr="00466BFB">
        <w:rPr>
          <w:rFonts w:hint="cs"/>
          <w:sz w:val="32"/>
          <w:szCs w:val="32"/>
          <w:rtl/>
          <w:lang w:bidi="ar-AE"/>
        </w:rPr>
        <w:t>والقصة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الأدبية</w:t>
      </w:r>
      <w:r w:rsidRPr="00466BFB">
        <w:rPr>
          <w:sz w:val="32"/>
          <w:szCs w:val="32"/>
          <w:rtl/>
          <w:lang w:bidi="ar-AE"/>
        </w:rPr>
        <w:t xml:space="preserve"> " </w:t>
      </w:r>
      <w:r w:rsidRPr="00466BFB">
        <w:rPr>
          <w:rFonts w:hint="cs"/>
          <w:sz w:val="32"/>
          <w:szCs w:val="32"/>
          <w:rtl/>
          <w:lang w:bidi="ar-AE"/>
        </w:rPr>
        <w:t>والمحاضرة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الثقافية</w:t>
      </w:r>
      <w:r w:rsidRPr="00466BFB">
        <w:rPr>
          <w:sz w:val="32"/>
          <w:szCs w:val="32"/>
          <w:rtl/>
          <w:lang w:bidi="ar-AE"/>
        </w:rPr>
        <w:t xml:space="preserve"> " </w:t>
      </w:r>
      <w:r w:rsidRPr="00466BFB">
        <w:rPr>
          <w:rFonts w:hint="cs"/>
          <w:sz w:val="32"/>
          <w:szCs w:val="32"/>
          <w:rtl/>
          <w:lang w:bidi="ar-AE"/>
        </w:rPr>
        <w:t>والدراسة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الحل</w:t>
      </w:r>
      <w:r w:rsidRPr="00466BFB">
        <w:rPr>
          <w:sz w:val="32"/>
          <w:szCs w:val="32"/>
          <w:rtl/>
          <w:lang w:bidi="ar-AE"/>
        </w:rPr>
        <w:t xml:space="preserve"> : ....... </w:t>
      </w:r>
      <w:r w:rsidRPr="00466BFB">
        <w:rPr>
          <w:rFonts w:hint="cs"/>
          <w:sz w:val="32"/>
          <w:szCs w:val="32"/>
          <w:rtl/>
          <w:lang w:bidi="ar-AE"/>
        </w:rPr>
        <w:t>حسم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الخصومة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الوهمية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باعتراف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بأهمية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الآخر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الطريق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قامت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الشاطئ</w:t>
      </w:r>
      <w:r w:rsidRPr="00466BFB">
        <w:rPr>
          <w:sz w:val="32"/>
          <w:szCs w:val="32"/>
          <w:rtl/>
          <w:lang w:bidi="ar-AE"/>
        </w:rPr>
        <w:t xml:space="preserve"> : .... </w:t>
      </w:r>
      <w:r w:rsidRPr="00466BFB">
        <w:rPr>
          <w:rFonts w:hint="cs"/>
          <w:sz w:val="32"/>
          <w:szCs w:val="32"/>
          <w:rtl/>
          <w:lang w:bidi="ar-AE"/>
        </w:rPr>
        <w:t>الدفاع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والتراث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وتبصير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بالحق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الطابع</w:t>
      </w:r>
      <w:r w:rsidRPr="00466BFB">
        <w:rPr>
          <w:sz w:val="32"/>
          <w:szCs w:val="32"/>
          <w:rtl/>
          <w:lang w:bidi="ar-AE"/>
        </w:rPr>
        <w:t xml:space="preserve"> : ..... </w:t>
      </w:r>
      <w:r w:rsidRPr="00466BFB">
        <w:rPr>
          <w:rFonts w:hint="cs"/>
          <w:sz w:val="32"/>
          <w:szCs w:val="32"/>
          <w:rtl/>
          <w:lang w:bidi="ar-AE"/>
        </w:rPr>
        <w:t>تكريم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دولتها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لجهودها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  <w:r w:rsidRPr="00466BFB">
        <w:rPr>
          <w:sz w:val="32"/>
          <w:szCs w:val="32"/>
          <w:rtl/>
          <w:lang w:bidi="ar-AE"/>
        </w:rPr>
        <w:t xml:space="preserve"> " " " </w:t>
      </w:r>
      <w:r w:rsidRPr="00466BFB">
        <w:rPr>
          <w:rFonts w:hint="cs"/>
          <w:sz w:val="32"/>
          <w:szCs w:val="32"/>
          <w:rtl/>
          <w:lang w:bidi="ar-AE"/>
        </w:rPr>
        <w:t>تقدير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والعلماء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تمييز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امرأة</w:t>
      </w:r>
      <w:r w:rsidRPr="00466BFB">
        <w:rPr>
          <w:sz w:val="32"/>
          <w:szCs w:val="32"/>
          <w:rtl/>
          <w:lang w:bidi="ar-AE"/>
        </w:rPr>
        <w:t xml:space="preserve"> " " "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يخدم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ولآخرة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127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استطاعت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الشاطئ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بالرغم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الصعوبات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تعترض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الوقت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تحصل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الشهادات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والمثابرة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والإصرار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تجاوز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العقبات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وقفت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طريقها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علل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استجابة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لنصيحة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زوجها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وأستاذها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الخولي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تحجز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تخرج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بلوغها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عشرة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مدارس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للتعليم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دمياط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المرحلة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وصلت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الاجتهاد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اليأس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والحرص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مسيرتها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بالرغم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المكانة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العلمية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وصلت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تعتبر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نفسها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تلميذة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تلاميذ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زوجها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فضله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دائما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حتى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وفاته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نشأتها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الأسرية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دراستها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الأدبية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الدراسات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منهج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الدراسة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القرآنية</w:t>
      </w:r>
      <w:r w:rsidRPr="00466BFB">
        <w:rPr>
          <w:sz w:val="32"/>
          <w:szCs w:val="32"/>
          <w:rtl/>
          <w:lang w:bidi="ar-AE"/>
        </w:rPr>
        <w:t xml:space="preserve"> """ " " </w:t>
      </w:r>
      <w:r w:rsidRPr="00466BFB">
        <w:rPr>
          <w:rFonts w:hint="cs"/>
          <w:sz w:val="32"/>
          <w:szCs w:val="32"/>
          <w:rtl/>
          <w:lang w:bidi="ar-AE"/>
        </w:rPr>
        <w:t>القرآن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الإرادة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تراجم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الشخصيات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السيدة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زينب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رضي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عنها</w:t>
      </w:r>
      <w:r w:rsidRPr="00466BFB">
        <w:rPr>
          <w:sz w:val="32"/>
          <w:szCs w:val="32"/>
          <w:rtl/>
          <w:lang w:bidi="ar-AE"/>
        </w:rPr>
        <w:t xml:space="preserve"> " " " " </w:t>
      </w:r>
      <w:r w:rsidRPr="00466BFB">
        <w:rPr>
          <w:rFonts w:hint="cs"/>
          <w:sz w:val="32"/>
          <w:szCs w:val="32"/>
          <w:rtl/>
          <w:lang w:bidi="ar-AE"/>
        </w:rPr>
        <w:t>والسيدة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سكينة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رضي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الحديث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الشريف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تحقيق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مقدمة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ابن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الصلاح</w:t>
      </w:r>
      <w:r w:rsidRPr="00466BFB">
        <w:rPr>
          <w:sz w:val="32"/>
          <w:szCs w:val="32"/>
          <w:rtl/>
          <w:lang w:bidi="ar-AE"/>
        </w:rPr>
        <w:t xml:space="preserve"> " " " " </w:t>
      </w:r>
      <w:r w:rsidRPr="00466BFB">
        <w:rPr>
          <w:rFonts w:hint="cs"/>
          <w:sz w:val="32"/>
          <w:szCs w:val="32"/>
          <w:rtl/>
          <w:lang w:bidi="ar-AE"/>
        </w:rPr>
        <w:t>ومحاسن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الاصطلاح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للسراج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البلقيني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السادس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بحث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للطالب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  <w:r w:rsidRPr="00466BFB">
        <w:rPr>
          <w:sz w:val="32"/>
          <w:szCs w:val="32"/>
          <w:rtl/>
          <w:lang w:bidi="ar-AE"/>
        </w:rPr>
        <w:t xml:space="preserve"> ( 10 ) </w:t>
      </w:r>
      <w:r w:rsidRPr="00466BFB">
        <w:rPr>
          <w:rFonts w:hint="cs"/>
          <w:sz w:val="32"/>
          <w:szCs w:val="32"/>
          <w:rtl/>
          <w:lang w:bidi="ar-AE"/>
        </w:rPr>
        <w:t>آداب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الاستئذان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داخل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علام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السلوكيات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استقرار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ونشر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والمودة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أفراده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إهمالها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والدمار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للمجتمع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</w:t>
      </w:r>
      <w:r w:rsidRPr="00466BFB">
        <w:rPr>
          <w:sz w:val="32"/>
          <w:szCs w:val="32"/>
          <w:rtl/>
          <w:lang w:bidi="ar-AE"/>
        </w:rPr>
        <w:t xml:space="preserve">..... : </w:t>
      </w:r>
      <w:r w:rsidRPr="00466BFB">
        <w:rPr>
          <w:rFonts w:hint="cs"/>
          <w:sz w:val="32"/>
          <w:szCs w:val="32"/>
          <w:rtl/>
          <w:lang w:bidi="ar-AE"/>
        </w:rPr>
        <w:t>نزول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القرآن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موافقا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رضي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أسرى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ومخالفا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لرأي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وكبار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الصحابة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رأوا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أحدد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58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حاجتهم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للخدمة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وغيرها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المشقة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الاستئذان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أوضح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...... : </w:t>
      </w:r>
      <w:r w:rsidRPr="00466BFB">
        <w:rPr>
          <w:rFonts w:hint="cs"/>
          <w:sz w:val="32"/>
          <w:szCs w:val="32"/>
          <w:rtl/>
          <w:lang w:bidi="ar-AE"/>
        </w:rPr>
        <w:t>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العورات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أفسر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وضع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الثياب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التخفيف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الثياب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كالجلباب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والرداء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فوق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الثياب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يستعففن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ترك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يخشى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الفتنة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كتخفيف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الثياب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مظاهر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استعفاف</w:t>
      </w:r>
      <w:r w:rsidRPr="00466BFB">
        <w:rPr>
          <w:sz w:val="32"/>
          <w:szCs w:val="32"/>
          <w:rtl/>
          <w:lang w:bidi="ar-AE"/>
        </w:rPr>
        <w:t xml:space="preserve">...... </w:t>
      </w:r>
      <w:r w:rsidRPr="00466BFB">
        <w:rPr>
          <w:rFonts w:hint="cs"/>
          <w:sz w:val="32"/>
          <w:szCs w:val="32"/>
          <w:rtl/>
          <w:lang w:bidi="ar-AE"/>
        </w:rPr>
        <w:t>الاحتشام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والتستر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التخفيف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الثياب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المرخص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بتخفيفها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أحدد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136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الإنسان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نفسه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بيوت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آبائكم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وأمهاتكم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وإخوانكم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وأخواتكم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أعمامكم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وعماتكم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أخوالكم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وخالاتكم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بيوت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وكلتم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بالتصرف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وأصدقائكم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137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أصناف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الخدم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والأطفال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الأبناء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بلغوا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التمييز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الاستئذان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خشية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الاطلاع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العورات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غالبا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مكشوفة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الأوقات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الأصناف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الأقارب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والأصدقاء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موكلا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صاحبه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تحرجهم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خوفا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أكلا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صاحب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الطعام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موجود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جواز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تخفيف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الثياب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الظاهرة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للعجائز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الزينة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التبرج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الزينة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للأجانب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يتعذر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إخفاؤه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--------------------------------------------------------------------------------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آداب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التعامل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أوازن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139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قرأنا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نهى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القتال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إعلام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ينقض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العهد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عدوهم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ميثاق</w:t>
      </w:r>
      <w:r w:rsidRPr="00466BFB">
        <w:rPr>
          <w:sz w:val="32"/>
          <w:szCs w:val="32"/>
          <w:rtl/>
          <w:lang w:bidi="ar-AE"/>
        </w:rPr>
        <w:t xml:space="preserve"> .... </w:t>
      </w:r>
      <w:r w:rsidRPr="00466BFB">
        <w:rPr>
          <w:rFonts w:hint="cs"/>
          <w:sz w:val="32"/>
          <w:szCs w:val="32"/>
          <w:rtl/>
          <w:lang w:bidi="ar-AE"/>
        </w:rPr>
        <w:t>أما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المعاصرة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فإنها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ترعى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إلاً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تقاتل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إعلام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مسبق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وتنقض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العهود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والمواثيق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المبرمة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جانب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واحد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9C65A6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140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أكثر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الضحايا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المدنيون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الأبرياء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النساء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والأطفال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المستهدفين</w:t>
      </w:r>
      <w:r w:rsidRPr="00466BFB">
        <w:rPr>
          <w:sz w:val="32"/>
          <w:szCs w:val="32"/>
          <w:rtl/>
          <w:lang w:bidi="ar-AE"/>
        </w:rPr>
        <w:t xml:space="preserve"> ..... </w:t>
      </w:r>
      <w:r w:rsidRPr="00466BFB">
        <w:rPr>
          <w:rFonts w:hint="cs"/>
          <w:sz w:val="32"/>
          <w:szCs w:val="32"/>
          <w:rtl/>
          <w:lang w:bidi="ar-AE"/>
        </w:rPr>
        <w:t>أول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المستهدفين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المحاربين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وبالتدمير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الأماكن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المقدسة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ومصادر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المعيشة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أمريكا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العراق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أفغانستان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اليهود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الفلسطينيين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مئات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الألوف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بحجة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المحاربين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140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نهى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....... </w:t>
      </w:r>
      <w:r w:rsidRPr="00466BFB">
        <w:rPr>
          <w:rFonts w:hint="cs"/>
          <w:sz w:val="32"/>
          <w:szCs w:val="32"/>
          <w:rtl/>
          <w:lang w:bidi="ar-AE"/>
        </w:rPr>
        <w:t>العسفاء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والأجراء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يحاربون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نهي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يشاركون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مشغولون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بعملهم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ووظائفهم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أعلل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140- 141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بم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تعلل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نهي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تكريما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للإنسان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فكيف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موقف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عفا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وعاملهم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ورحمة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أناقش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141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سماحة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الاعتداء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الغاية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التنكيل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والتخريب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بعكس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المحاربة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تدمير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وتخريب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للبيئة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لديهم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ضابط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خلقي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يمنعهم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وأستنتج</w:t>
      </w:r>
      <w:r w:rsidRPr="00466BFB">
        <w:rPr>
          <w:sz w:val="32"/>
          <w:szCs w:val="32"/>
          <w:rtl/>
          <w:lang w:bidi="ar-AE"/>
        </w:rPr>
        <w:t xml:space="preserve"> : 142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ولي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الحاكم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يحق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شريفا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وضيعا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رجلا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يمنح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الإذن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الرسمي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الدولة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كتأشيرة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الدخول</w:t>
      </w:r>
      <w:r w:rsidRPr="00466BFB">
        <w:rPr>
          <w:sz w:val="32"/>
          <w:szCs w:val="32"/>
          <w:rtl/>
          <w:lang w:bidi="ar-AE"/>
        </w:rPr>
        <w:t xml:space="preserve"> ( </w:t>
      </w:r>
      <w:r w:rsidRPr="00466BFB">
        <w:rPr>
          <w:rFonts w:hint="cs"/>
          <w:sz w:val="32"/>
          <w:szCs w:val="32"/>
          <w:rtl/>
          <w:lang w:bidi="ar-AE"/>
        </w:rPr>
        <w:t>الفيزا</w:t>
      </w:r>
      <w:r w:rsidRPr="00466BFB">
        <w:rPr>
          <w:sz w:val="32"/>
          <w:szCs w:val="32"/>
          <w:rtl/>
          <w:lang w:bidi="ar-AE"/>
        </w:rPr>
        <w:t xml:space="preserve"> )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ختم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الدخول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أفكر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143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مبدأ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السلم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يطلب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المسلمين</w:t>
      </w:r>
      <w:r w:rsidRPr="00466BFB">
        <w:rPr>
          <w:sz w:val="32"/>
          <w:szCs w:val="32"/>
          <w:rtl/>
          <w:lang w:bidi="ar-AE"/>
        </w:rPr>
        <w:t xml:space="preserve"> ’’’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يلتزم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بشروط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وموجباته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حكم</w:t>
      </w:r>
      <w:r w:rsidRPr="00466BFB">
        <w:rPr>
          <w:sz w:val="32"/>
          <w:szCs w:val="32"/>
          <w:rtl/>
          <w:lang w:bidi="ar-AE"/>
        </w:rPr>
        <w:t xml:space="preserve"> .....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يجوز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التخاذل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والاستسلام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يرضاه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الوفاء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بالمعاهدات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143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مظهرين</w:t>
      </w:r>
      <w:r w:rsidRPr="00466BFB">
        <w:rPr>
          <w:sz w:val="32"/>
          <w:szCs w:val="32"/>
          <w:rtl/>
          <w:lang w:bidi="ar-AE"/>
        </w:rPr>
        <w:t xml:space="preserve"> ..... 1- </w:t>
      </w:r>
      <w:r w:rsidRPr="00466BFB">
        <w:rPr>
          <w:rFonts w:hint="cs"/>
          <w:sz w:val="32"/>
          <w:szCs w:val="32"/>
          <w:rtl/>
          <w:lang w:bidi="ar-AE"/>
        </w:rPr>
        <w:t>عودته</w:t>
      </w:r>
      <w:r w:rsidRPr="00466BFB">
        <w:rPr>
          <w:rFonts w:cs="Calibri"/>
          <w:sz w:val="32"/>
          <w:szCs w:val="32"/>
          <w:lang w:bidi="ar-AE"/>
        </w:rPr>
        <w:t xml:space="preserve">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الحديبية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المدينة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ورجعوا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معتمرين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المقبل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2- </w:t>
      </w:r>
      <w:r w:rsidRPr="00466BFB">
        <w:rPr>
          <w:rFonts w:hint="cs"/>
          <w:sz w:val="32"/>
          <w:szCs w:val="32"/>
          <w:rtl/>
          <w:lang w:bidi="ar-AE"/>
        </w:rPr>
        <w:t>رد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أتاه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قريش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مسلما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وليه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حدد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النصوص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 xml:space="preserve"> 144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تركوا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حرية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التدين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وعاملوهم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بالعفو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والرحمة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والتسامح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والإنسانية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144- 145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كيف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..... </w:t>
      </w:r>
      <w:r w:rsidRPr="00466BFB">
        <w:rPr>
          <w:rFonts w:hint="cs"/>
          <w:sz w:val="32"/>
          <w:szCs w:val="32"/>
          <w:rtl/>
          <w:lang w:bidi="ar-AE"/>
        </w:rPr>
        <w:t>الإحسان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إليهم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ومعاملتهم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طيبة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تليق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كبشر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التعرض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يجرح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كرامتهم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وتقديم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النفس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الطعام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تعاني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الحروب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تعذيبهم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جسديا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ونفسيا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منع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الطعام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عنهم</w:t>
      </w:r>
      <w:r w:rsidRPr="00466BFB">
        <w:rPr>
          <w:sz w:val="32"/>
          <w:szCs w:val="32"/>
          <w:rtl/>
          <w:lang w:bidi="ar-AE"/>
        </w:rPr>
        <w:t xml:space="preserve"> – </w:t>
      </w:r>
      <w:r w:rsidRPr="00466BFB">
        <w:rPr>
          <w:rFonts w:hint="cs"/>
          <w:sz w:val="32"/>
          <w:szCs w:val="32"/>
          <w:rtl/>
          <w:lang w:bidi="ar-AE"/>
        </w:rPr>
        <w:t>إذلالهم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وجرح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كرامتهم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كتعريتهم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بعضهم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الفداء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نطلقهم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نأخذ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فدية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المال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مقابل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إطلاق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سراحهم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قوله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استوصوا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بالأسارى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خيرا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قوله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تقتلوا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الولدان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أصحاب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الصوامع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قوله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: ( </w:t>
      </w:r>
      <w:r w:rsidRPr="00466BFB">
        <w:rPr>
          <w:rFonts w:hint="cs"/>
          <w:sz w:val="32"/>
          <w:szCs w:val="32"/>
          <w:rtl/>
          <w:lang w:bidi="ar-AE"/>
        </w:rPr>
        <w:t>اغزوا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تغلوا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تمثلوا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تقتلوا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وليدا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الإحسان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الأسرى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محاربة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المحاربين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منع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الصبي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والمرأة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والكبير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وقطع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الشجرة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المثمرة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وتخريب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الشاة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والبعير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وقطع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النخل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وحرقه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والغلول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والجبن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الخامس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الالتزام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بالآداب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مولود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يولد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بفطرة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إيمانية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سليمة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،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للأسرة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والتنشئة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طمس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الفطرة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السوية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للإنسان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السادس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التمثيل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بالجثث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يعذبوا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أحدا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يسرفوا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بعد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تمكنهم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السابع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معاملته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للأسرى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معاملة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طيبة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يوم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بإلباس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وإطعامهم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-</w:t>
      </w:r>
      <w:r w:rsidRPr="00466BFB">
        <w:rPr>
          <w:rFonts w:hint="cs"/>
          <w:sz w:val="32"/>
          <w:szCs w:val="32"/>
          <w:rtl/>
          <w:lang w:bidi="ar-AE"/>
        </w:rPr>
        <w:t>تأمينه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للمحاربين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حيث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تأمين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هانئ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لرجل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كافر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الثامن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9C65A6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الوقت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الذي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دعا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الإسلام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الالتزام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بآداب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كإعلام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العدو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بالحرب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التمثيل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بجثث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الأعداء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والتدمير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والغدر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والإساءة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ومحاربة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المحاربين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نجد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الحروب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المعاصرة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تتجاوز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غدر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وتمثيل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بالجثث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وتدمير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للبيئة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وقتل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للأبرياء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وتعذيب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للأسرى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المعاملات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لإنسانية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بسم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الرحمن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الرحيم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الأدب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سورة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النور</w:t>
      </w:r>
      <w:r w:rsidRPr="00466BFB">
        <w:rPr>
          <w:sz w:val="32"/>
          <w:szCs w:val="32"/>
          <w:rtl/>
          <w:lang w:bidi="ar-AE"/>
        </w:rPr>
        <w:t xml:space="preserve"> ( 11</w:t>
      </w:r>
      <w:r w:rsidRPr="00466BFB">
        <w:rPr>
          <w:sz w:val="32"/>
          <w:szCs w:val="32"/>
          <w:lang w:bidi="ar-AE"/>
        </w:rPr>
        <w:t xml:space="preserve"> )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أبين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152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الفرق</w:t>
      </w:r>
      <w:r w:rsidRPr="00466BFB">
        <w:rPr>
          <w:sz w:val="32"/>
          <w:szCs w:val="32"/>
          <w:rtl/>
          <w:lang w:bidi="ar-AE"/>
        </w:rPr>
        <w:t xml:space="preserve"> .... </w:t>
      </w:r>
      <w:r w:rsidRPr="00466BFB">
        <w:rPr>
          <w:rFonts w:hint="cs"/>
          <w:sz w:val="32"/>
          <w:szCs w:val="32"/>
          <w:rtl/>
          <w:lang w:bidi="ar-AE"/>
        </w:rPr>
        <w:t>الاستئذان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داخل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أجل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غض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العورات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الاستئذان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الجامع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طلب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الإذن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الحضور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الجميع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حضوره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أستنتج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152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بأنهم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يؤمنون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ب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التأدب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القول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ج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المتغيب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معذورا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بسبب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ذنب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اقترفه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بركة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الاجتماع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وأجره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د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متعلق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بالجماعة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تخلفه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ضرر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بأكمله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يمنعه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حرا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التصرف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يتعلق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الجماعة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ه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ورسوله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يأمران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تردد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ذلك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مخالفا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لمصالحنا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وأهوائنا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و</w:t>
      </w:r>
      <w:r w:rsidRPr="00466BFB">
        <w:rPr>
          <w:sz w:val="32"/>
          <w:szCs w:val="32"/>
          <w:rtl/>
          <w:lang w:bidi="ar-AE"/>
        </w:rPr>
        <w:t>‌</w:t>
      </w:r>
      <w:r w:rsidRPr="00466BFB">
        <w:rPr>
          <w:rFonts w:hint="cs"/>
          <w:sz w:val="32"/>
          <w:szCs w:val="32"/>
          <w:rtl/>
          <w:lang w:bidi="ar-AE"/>
        </w:rPr>
        <w:t>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رحمة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واسعة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تشمل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الطائعين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والعصاة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تابوا</w:t>
      </w:r>
      <w:r w:rsidRPr="00466BFB">
        <w:rPr>
          <w:sz w:val="32"/>
          <w:szCs w:val="32"/>
          <w:rtl/>
          <w:lang w:bidi="ar-AE"/>
        </w:rPr>
        <w:t xml:space="preserve"> - </w:t>
      </w:r>
      <w:r w:rsidRPr="00466BFB">
        <w:rPr>
          <w:rFonts w:hint="cs"/>
          <w:sz w:val="32"/>
          <w:szCs w:val="32"/>
          <w:rtl/>
          <w:lang w:bidi="ar-AE"/>
        </w:rPr>
        <w:t>وأن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التخلف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فيحتاج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توبة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ليغفر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له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أقرأ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وأجيب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153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مثل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الجهاد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الخاصة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كمن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يريد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والشراء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قارن</w:t>
      </w:r>
      <w:r w:rsidRPr="00466BFB">
        <w:rPr>
          <w:sz w:val="32"/>
          <w:szCs w:val="32"/>
          <w:rtl/>
          <w:lang w:bidi="ar-AE"/>
        </w:rPr>
        <w:t xml:space="preserve"> ...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القيام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واجب</w:t>
      </w:r>
      <w:r w:rsidRPr="00466BFB">
        <w:rPr>
          <w:sz w:val="32"/>
          <w:szCs w:val="32"/>
          <w:rtl/>
          <w:lang w:bidi="ar-AE"/>
        </w:rPr>
        <w:t xml:space="preserve"> .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الخاصة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القيام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مباح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كانت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مشروعة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فائدتها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تعم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جميع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. </w:t>
      </w:r>
      <w:r w:rsidRPr="00466BFB">
        <w:rPr>
          <w:rFonts w:hint="cs"/>
          <w:sz w:val="32"/>
          <w:szCs w:val="32"/>
          <w:rtl/>
          <w:lang w:bidi="ar-AE"/>
        </w:rPr>
        <w:t>الخاصة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فائدتها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تنحصر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أشخاص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محدودين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يأثم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يقصر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فيها</w:t>
      </w:r>
      <w:r w:rsidRPr="00466BFB">
        <w:rPr>
          <w:sz w:val="32"/>
          <w:szCs w:val="32"/>
          <w:rtl/>
          <w:lang w:bidi="ar-AE"/>
        </w:rPr>
        <w:t xml:space="preserve"> .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الخاصة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إثم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تركها</w:t>
      </w:r>
      <w:r w:rsidRPr="00466BFB">
        <w:rPr>
          <w:sz w:val="32"/>
          <w:szCs w:val="32"/>
          <w:lang w:bidi="ar-AE"/>
        </w:rPr>
        <w:t xml:space="preserve"> 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أتأمل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154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توقيره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وطاعته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يطلبه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أحلل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ص</w:t>
      </w:r>
      <w:r w:rsidRPr="00466BFB">
        <w:rPr>
          <w:sz w:val="32"/>
          <w:szCs w:val="32"/>
          <w:rtl/>
          <w:lang w:bidi="ar-AE"/>
        </w:rPr>
        <w:t>154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دلالة</w:t>
      </w:r>
      <w:r w:rsidRPr="00466BFB">
        <w:rPr>
          <w:sz w:val="32"/>
          <w:szCs w:val="32"/>
          <w:rtl/>
          <w:lang w:bidi="ar-AE"/>
        </w:rPr>
        <w:t xml:space="preserve"> ...... </w:t>
      </w:r>
      <w:r w:rsidRPr="00466BFB">
        <w:rPr>
          <w:rFonts w:hint="cs"/>
          <w:sz w:val="32"/>
          <w:szCs w:val="32"/>
          <w:rtl/>
          <w:lang w:bidi="ar-AE"/>
        </w:rPr>
        <w:t>حرصهم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عدم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قبحهم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الظاهر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والباطن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هذا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حالهم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وطبعهم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اذكر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ثلاثة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أمثلة</w:t>
      </w:r>
      <w:r w:rsidRPr="00466BFB">
        <w:rPr>
          <w:sz w:val="32"/>
          <w:szCs w:val="32"/>
          <w:rtl/>
          <w:lang w:bidi="ar-AE"/>
        </w:rPr>
        <w:t xml:space="preserve"> ...... 1- </w:t>
      </w:r>
      <w:r w:rsidRPr="00466BFB">
        <w:rPr>
          <w:rFonts w:hint="cs"/>
          <w:sz w:val="32"/>
          <w:szCs w:val="32"/>
          <w:rtl/>
          <w:lang w:bidi="ar-AE"/>
        </w:rPr>
        <w:t>الجهاد</w:t>
      </w:r>
      <w:r w:rsidRPr="00466BFB">
        <w:rPr>
          <w:sz w:val="32"/>
          <w:szCs w:val="32"/>
          <w:rtl/>
          <w:lang w:bidi="ar-AE"/>
        </w:rPr>
        <w:t xml:space="preserve"> 2- </w:t>
      </w:r>
      <w:r w:rsidRPr="00466BFB">
        <w:rPr>
          <w:rFonts w:hint="cs"/>
          <w:sz w:val="32"/>
          <w:szCs w:val="32"/>
          <w:rtl/>
          <w:lang w:bidi="ar-AE"/>
        </w:rPr>
        <w:t>الحفاظ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البيئة</w:t>
      </w:r>
      <w:r w:rsidRPr="00466BFB">
        <w:rPr>
          <w:sz w:val="32"/>
          <w:szCs w:val="32"/>
          <w:rtl/>
          <w:lang w:bidi="ar-AE"/>
        </w:rPr>
        <w:t xml:space="preserve"> 3- </w:t>
      </w:r>
      <w:r w:rsidRPr="00466BFB">
        <w:rPr>
          <w:rFonts w:hint="cs"/>
          <w:sz w:val="32"/>
          <w:szCs w:val="32"/>
          <w:rtl/>
          <w:lang w:bidi="ar-AE"/>
        </w:rPr>
        <w:t>محاربة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والمفسدين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لماذا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يهتم</w:t>
      </w:r>
      <w:r w:rsidRPr="00466BFB">
        <w:rPr>
          <w:sz w:val="32"/>
          <w:szCs w:val="32"/>
          <w:rtl/>
          <w:lang w:bidi="ar-AE"/>
        </w:rPr>
        <w:t xml:space="preserve"> .... </w:t>
      </w:r>
      <w:r w:rsidRPr="00466BFB">
        <w:rPr>
          <w:rFonts w:hint="cs"/>
          <w:sz w:val="32"/>
          <w:szCs w:val="32"/>
          <w:rtl/>
          <w:lang w:bidi="ar-AE"/>
        </w:rPr>
        <w:t>لتتوحد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كلمة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الأمة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ولتتعاون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للتوصل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ينفعها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ويقوي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شوكتها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الأنشطة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التقويمية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الأول</w:t>
      </w:r>
      <w:r w:rsidRPr="00466BFB">
        <w:rPr>
          <w:sz w:val="32"/>
          <w:szCs w:val="32"/>
          <w:rtl/>
          <w:lang w:bidi="ar-AE"/>
        </w:rPr>
        <w:t xml:space="preserve"> :1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1- </w:t>
      </w:r>
      <w:r w:rsidRPr="00466BFB">
        <w:rPr>
          <w:rFonts w:hint="cs"/>
          <w:sz w:val="32"/>
          <w:szCs w:val="32"/>
          <w:rtl/>
          <w:lang w:bidi="ar-AE"/>
        </w:rPr>
        <w:t>طاعة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الرسول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2-</w:t>
      </w:r>
      <w:r w:rsidRPr="00466BFB">
        <w:rPr>
          <w:rFonts w:hint="cs"/>
          <w:sz w:val="32"/>
          <w:szCs w:val="32"/>
          <w:rtl/>
          <w:lang w:bidi="ar-AE"/>
        </w:rPr>
        <w:t>الانضباط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العمل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>3-</w:t>
      </w:r>
      <w:r w:rsidRPr="00466BFB">
        <w:rPr>
          <w:rFonts w:hint="cs"/>
          <w:sz w:val="32"/>
          <w:szCs w:val="32"/>
          <w:rtl/>
          <w:lang w:bidi="ar-AE"/>
        </w:rPr>
        <w:t>الاهتمام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الثاني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لتقديمهم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الخاصة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المصلحة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العامة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الثالث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لأن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التخلف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والتباطؤ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تلبية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ندائه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وهذه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صفة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صفات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المنافقين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فهو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صلى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الله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عليه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وسلم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يدعو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الخير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المحقق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للجميع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الدنيا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والآخرة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rFonts w:hint="cs"/>
          <w:sz w:val="32"/>
          <w:szCs w:val="32"/>
          <w:rtl/>
          <w:lang w:bidi="ar-AE"/>
        </w:rPr>
        <w:t>النشاط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الرابع</w:t>
      </w:r>
      <w:r w:rsidRPr="00466BFB">
        <w:rPr>
          <w:sz w:val="32"/>
          <w:szCs w:val="32"/>
          <w:lang w:bidi="ar-AE"/>
        </w:rPr>
        <w:t xml:space="preserve"> :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اتهام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المحصنات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4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حفظ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الأعراض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اتهام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الزوجة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الزوج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6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تجب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الملاعنة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إذا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يكن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عنده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شهود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استقرار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الأسرة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الاسترسال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15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حرام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خشية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الوقوع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أعرض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الناس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بالباطل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الدخول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إلى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بيوت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الأصدقاء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61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مباح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التواصل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رفع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الحرج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غض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الطرف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والعفاف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30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واجب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حشية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الوقوع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الحرام</w:t>
      </w:r>
    </w:p>
    <w:p w:rsidR="00536B57" w:rsidRPr="00466BFB" w:rsidRDefault="00536B57" w:rsidP="005B6F51">
      <w:pPr>
        <w:jc w:val="center"/>
        <w:rPr>
          <w:sz w:val="32"/>
          <w:szCs w:val="32"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إظهار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الزينة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31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لغير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المحارم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والزوج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خشية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الوقوع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في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الزنا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  <w:r w:rsidRPr="00466BFB">
        <w:rPr>
          <w:sz w:val="32"/>
          <w:szCs w:val="32"/>
          <w:lang w:bidi="ar-AE"/>
        </w:rPr>
        <w:t xml:space="preserve">- </w:t>
      </w:r>
      <w:r w:rsidRPr="00466BFB">
        <w:rPr>
          <w:rFonts w:hint="cs"/>
          <w:sz w:val="32"/>
          <w:szCs w:val="32"/>
          <w:rtl/>
          <w:lang w:bidi="ar-AE"/>
        </w:rPr>
        <w:t>ممارسة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البغاء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الآية</w:t>
      </w:r>
      <w:r w:rsidRPr="00466BFB">
        <w:rPr>
          <w:sz w:val="32"/>
          <w:szCs w:val="32"/>
          <w:rtl/>
          <w:lang w:bidi="ar-AE"/>
        </w:rPr>
        <w:t xml:space="preserve"> : 33 </w:t>
      </w:r>
      <w:r w:rsidRPr="00466BFB">
        <w:rPr>
          <w:rFonts w:hint="cs"/>
          <w:sz w:val="32"/>
          <w:szCs w:val="32"/>
          <w:rtl/>
          <w:lang w:bidi="ar-AE"/>
        </w:rPr>
        <w:t>الحكم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محرم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الهدف</w:t>
      </w:r>
      <w:r w:rsidRPr="00466BFB">
        <w:rPr>
          <w:sz w:val="32"/>
          <w:szCs w:val="32"/>
          <w:rtl/>
          <w:lang w:bidi="ar-AE"/>
        </w:rPr>
        <w:t xml:space="preserve"> : </w:t>
      </w:r>
      <w:r w:rsidRPr="00466BFB">
        <w:rPr>
          <w:rFonts w:hint="cs"/>
          <w:sz w:val="32"/>
          <w:szCs w:val="32"/>
          <w:rtl/>
          <w:lang w:bidi="ar-AE"/>
        </w:rPr>
        <w:t>حماية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المجتمع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من</w:t>
      </w:r>
      <w:r w:rsidRPr="00466BFB">
        <w:rPr>
          <w:sz w:val="32"/>
          <w:szCs w:val="32"/>
          <w:rtl/>
          <w:lang w:bidi="ar-AE"/>
        </w:rPr>
        <w:t xml:space="preserve"> </w:t>
      </w:r>
      <w:r w:rsidRPr="00466BFB">
        <w:rPr>
          <w:rFonts w:hint="cs"/>
          <w:sz w:val="32"/>
          <w:szCs w:val="32"/>
          <w:rtl/>
          <w:lang w:bidi="ar-AE"/>
        </w:rPr>
        <w:t>الفساد</w:t>
      </w:r>
    </w:p>
    <w:p w:rsidR="00536B57" w:rsidRPr="00466BFB" w:rsidRDefault="00536B57" w:rsidP="005B6F51">
      <w:pPr>
        <w:jc w:val="center"/>
        <w:rPr>
          <w:sz w:val="32"/>
          <w:szCs w:val="32"/>
          <w:rtl/>
          <w:lang w:bidi="ar-AE"/>
        </w:rPr>
      </w:pPr>
    </w:p>
    <w:sectPr w:rsidR="00536B57" w:rsidRPr="00466BFB" w:rsidSect="009C65A6">
      <w:pgSz w:w="12240" w:h="15840"/>
      <w:pgMar w:top="99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F51"/>
    <w:rsid w:val="00273246"/>
    <w:rsid w:val="003169F9"/>
    <w:rsid w:val="004552E3"/>
    <w:rsid w:val="00466BFB"/>
    <w:rsid w:val="00536B57"/>
    <w:rsid w:val="00574F8C"/>
    <w:rsid w:val="005B6F51"/>
    <w:rsid w:val="008D6F59"/>
    <w:rsid w:val="009C65A6"/>
    <w:rsid w:val="00AB20AE"/>
    <w:rsid w:val="00AC140B"/>
    <w:rsid w:val="00BA6E66"/>
    <w:rsid w:val="00BD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43</Pages>
  <Words>5840</Words>
  <Characters>-32766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fs</cp:lastModifiedBy>
  <cp:revision>3</cp:revision>
  <dcterms:created xsi:type="dcterms:W3CDTF">2009-04-26T13:38:00Z</dcterms:created>
  <dcterms:modified xsi:type="dcterms:W3CDTF">2009-11-14T20:35:00Z</dcterms:modified>
</cp:coreProperties>
</file>