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FE" w:rsidRPr="00EC4DDC" w:rsidRDefault="00B700FE" w:rsidP="00EC4DDC">
      <w:pPr>
        <w:ind w:left="-567"/>
        <w:jc w:val="center"/>
        <w:rPr>
          <w:rFonts w:ascii="Arial" w:hAnsi="Arial"/>
          <w:sz w:val="32"/>
          <w:szCs w:val="32"/>
          <w:rtl/>
        </w:rPr>
      </w:pPr>
      <w:r w:rsidRPr="00EC4DDC">
        <w:rPr>
          <w:rFonts w:ascii="Arial" w:hAnsi="Arial"/>
          <w:b/>
          <w:bCs/>
          <w:sz w:val="32"/>
          <w:szCs w:val="32"/>
          <w:rtl/>
        </w:rPr>
        <w:t>تنظيم جسم الانسان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تعتبر </w:t>
      </w:r>
      <w:r w:rsidRPr="00F6467A">
        <w:rPr>
          <w:rFonts w:ascii="Arial" w:hAnsi="Arial"/>
          <w:b/>
          <w:bCs/>
          <w:rtl/>
        </w:rPr>
        <w:t>الخلية</w:t>
      </w:r>
      <w:r w:rsidRPr="00F6467A">
        <w:rPr>
          <w:rFonts w:ascii="Arial" w:hAnsi="Arial"/>
          <w:rtl/>
        </w:rPr>
        <w:t xml:space="preserve"> هي الوحدة البنائية لجسم الكائن الحي.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النسيج</w:t>
      </w:r>
      <w:r w:rsidRPr="00F6467A">
        <w:rPr>
          <w:rFonts w:ascii="Arial" w:hAnsi="Arial"/>
          <w:rtl/>
        </w:rPr>
        <w:t>: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مجموعة من الخلايا المتشابهه في التركيب وتعمل معا لاداء وظيفة معينة.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انواع الانسجة :</w:t>
      </w:r>
      <w:r w:rsidRPr="00F6467A">
        <w:rPr>
          <w:rFonts w:ascii="Arial" w:hAnsi="Arial"/>
          <w:rtl/>
        </w:rPr>
        <w:t xml:space="preserve"> النسيج العضلي – النسيج العصبي – النسيج الطلائي – النسيج الضام.</w:t>
      </w:r>
    </w:p>
    <w:p w:rsidR="00B700FE" w:rsidRPr="00F6467A" w:rsidRDefault="00B700FE" w:rsidP="00F6467A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t>1-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النسيج العضلي: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تكوينه :</w:t>
      </w:r>
      <w:r w:rsidRPr="00F6467A">
        <w:rPr>
          <w:rFonts w:ascii="Arial" w:hAnsi="Arial"/>
          <w:rtl/>
        </w:rPr>
        <w:t xml:space="preserve"> مكون من خلايا قادرة على الانقباض . مثال تعبير الوجه الى تركيز العينين للنظر ، تتم عن طريق انقباض وانبساط متناسق. 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أنواعه:</w:t>
      </w:r>
      <w:r w:rsidRPr="00F6467A">
        <w:rPr>
          <w:rFonts w:ascii="Arial" w:hAnsi="Arial"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نسيج عضلي هيكلي</w:t>
      </w:r>
      <w:r w:rsidRPr="00F6467A">
        <w:rPr>
          <w:rFonts w:ascii="Arial" w:hAnsi="Arial"/>
          <w:rtl/>
        </w:rPr>
        <w:t xml:space="preserve"> : مسؤول عن تحريك العظام في الج&gt;ع والاطراف والوجه.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 xml:space="preserve">          نسيج عضلي املس</w:t>
      </w:r>
      <w:r w:rsidRPr="00F6467A">
        <w:rPr>
          <w:rFonts w:ascii="Arial" w:hAnsi="Arial"/>
          <w:rtl/>
        </w:rPr>
        <w:t>: يؤدي الوظائف التي لا يتحكم الانسان بها مثل نقل الطعام الحركات اللا ارادية.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 xml:space="preserve">          نسيج عضلي قلبي</w:t>
      </w:r>
      <w:r w:rsidRPr="00F6467A">
        <w:rPr>
          <w:rFonts w:ascii="Arial" w:hAnsi="Arial"/>
          <w:rtl/>
        </w:rPr>
        <w:t xml:space="preserve"> : مكون من القلب ، ويعمل على ضخ الدم</w:t>
      </w:r>
    </w:p>
    <w:p w:rsidR="00B700FE" w:rsidRPr="00F6467A" w:rsidRDefault="00B700FE" w:rsidP="00F6467A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t>2- النسيج العصبي: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يحتوي على خلايا </w:t>
      </w:r>
      <w:r w:rsidRPr="00F6467A">
        <w:rPr>
          <w:rFonts w:ascii="Arial" w:hAnsi="Arial"/>
          <w:b/>
          <w:bCs/>
          <w:rtl/>
        </w:rPr>
        <w:t>عصبية</w:t>
      </w:r>
      <w:r w:rsidRPr="00F6467A">
        <w:rPr>
          <w:rFonts w:ascii="Arial" w:hAnsi="Arial"/>
          <w:rtl/>
        </w:rPr>
        <w:t xml:space="preserve"> تستقبل مؤثرات وتنقلها على شكل سيالات عصبية.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يكون النسيج العصبي {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الدماغ –الحبل الشوكي-الاعصاب – شبكية العين }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الوظيفة:</w:t>
      </w:r>
      <w:r w:rsidRPr="00F6467A">
        <w:rPr>
          <w:rFonts w:ascii="Arial" w:hAnsi="Arial"/>
          <w:rtl/>
        </w:rPr>
        <w:t xml:space="preserve"> 1- ينظم الانشطة الارادية ولا ارادية.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          2- يتحكم في الوعي والابتكار. 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         3- نقل المؤثرات علىشكل سيالات عصبية</w:t>
      </w:r>
    </w:p>
    <w:p w:rsidR="00B700FE" w:rsidRPr="00F6467A" w:rsidRDefault="00B700FE" w:rsidP="00F6467A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t>3-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النسيج الطلائي :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مكون من طبقات من الخلايا تغلف جميع اسطح الجسم الداخلية والخارجية ، يتنوع سمكه ويختلف ترتية حسب موقعه.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امثلة</w:t>
      </w:r>
      <w:r w:rsidRPr="00F6467A">
        <w:rPr>
          <w:rFonts w:ascii="Arial" w:hAnsi="Arial"/>
          <w:rtl/>
        </w:rPr>
        <w:t xml:space="preserve"> : الاوعية الدموية: تغلف بطبقة واحدة من الخلايا المسطحة تمر بها المواد بسهولة 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 xml:space="preserve">        القصبة الهوائية</w:t>
      </w:r>
      <w:r w:rsidRPr="00F6467A">
        <w:rPr>
          <w:rFonts w:ascii="Arial" w:hAnsi="Arial"/>
          <w:rtl/>
        </w:rPr>
        <w:t xml:space="preserve"> : تغطي بطبقة ذات اهداب {تفرز مواد مخاطية}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        </w:t>
      </w:r>
      <w:r w:rsidRPr="00F6467A">
        <w:rPr>
          <w:rFonts w:ascii="Arial" w:hAnsi="Arial"/>
          <w:b/>
          <w:bCs/>
          <w:rtl/>
        </w:rPr>
        <w:t>الجــــــــــلــــد</w:t>
      </w:r>
      <w:r w:rsidRPr="00F6467A">
        <w:rPr>
          <w:rFonts w:ascii="Arial" w:hAnsi="Arial"/>
          <w:rtl/>
        </w:rPr>
        <w:t xml:space="preserve">  : يتالف من خلايا المسطحة والميته تحمي طبقة الجلد الحية التي تحتها.</w:t>
      </w:r>
    </w:p>
    <w:p w:rsidR="00B700FE" w:rsidRPr="00F6467A" w:rsidRDefault="00B700FE" w:rsidP="00F6467A">
      <w:pPr>
        <w:ind w:left="-567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rtl/>
        </w:rPr>
        <w:t>4</w:t>
      </w:r>
      <w:r w:rsidRPr="00F6467A">
        <w:rPr>
          <w:rFonts w:ascii="Arial" w:hAnsi="Arial"/>
          <w:b/>
          <w:bCs/>
          <w:rtl/>
        </w:rPr>
        <w:t>-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النسيج الضام: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الوظيفة :يربط بين تراكيب الجسم ويدعمها ويحميها.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يشمل:{العظم - الغضروف - الاوتار – النسيج الدهني الدم}.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يحتوي على ماده </w:t>
      </w:r>
      <w:r w:rsidRPr="00A40D79">
        <w:rPr>
          <w:rFonts w:ascii="Arial" w:hAnsi="Arial"/>
          <w:b/>
          <w:bCs/>
          <w:rtl/>
        </w:rPr>
        <w:t>خلالية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{صلبة وسائلة وشبه صلبة}</w:t>
      </w:r>
      <w:r>
        <w:rPr>
          <w:rFonts w:ascii="Arial" w:hAnsi="Arial"/>
          <w:rtl/>
        </w:rPr>
        <w:t xml:space="preserve"> وه</w:t>
      </w:r>
      <w:r w:rsidRPr="00F6467A">
        <w:rPr>
          <w:rFonts w:ascii="Arial" w:hAnsi="Arial"/>
          <w:rtl/>
        </w:rPr>
        <w:t>ي خلايا مغمورة.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خلايا العظام</w:t>
      </w:r>
      <w:r w:rsidRPr="00F6467A">
        <w:rPr>
          <w:rFonts w:ascii="Arial" w:hAnsi="Arial"/>
          <w:rtl/>
        </w:rPr>
        <w:t xml:space="preserve"> : محاطة  بمادة بمادة خلالية بلورية قاسية تحتوي على الكالسيوم.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خلايا الغضروف والاوتاروالدهن</w:t>
      </w:r>
      <w:r w:rsidRPr="00F6467A">
        <w:rPr>
          <w:rFonts w:ascii="Arial" w:hAnsi="Arial"/>
          <w:rtl/>
        </w:rPr>
        <w:t>: محاطة بماده خلالية ليفية { شبه صلبه}.</w:t>
      </w:r>
    </w:p>
    <w:p w:rsidR="00B700FE" w:rsidRPr="00A40D79" w:rsidRDefault="00B700FE" w:rsidP="00322FC9">
      <w:pPr>
        <w:ind w:left="-567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خلايا الدم</w:t>
      </w:r>
      <w:r w:rsidRPr="00F6467A">
        <w:rPr>
          <w:rFonts w:ascii="Arial" w:hAnsi="Arial"/>
          <w:rtl/>
        </w:rPr>
        <w:t xml:space="preserve"> :</w:t>
      </w:r>
      <w:r>
        <w:rPr>
          <w:rFonts w:ascii="Arial" w:hAnsi="Arial"/>
          <w:rtl/>
        </w:rPr>
        <w:t xml:space="preserve"> تسبح في الماده الخلالية{سائلة}</w:t>
      </w:r>
    </w:p>
    <w:p w:rsidR="00B700FE" w:rsidRDefault="00B700FE" w:rsidP="00A40D79">
      <w:pPr>
        <w:ind w:left="-567"/>
        <w:rPr>
          <w:rFonts w:ascii="Arial" w:hAnsi="Arial"/>
          <w:b/>
          <w:bCs/>
          <w:rtl/>
        </w:rPr>
      </w:pPr>
    </w:p>
    <w:p w:rsidR="00B700FE" w:rsidRPr="00A40D79" w:rsidRDefault="00B700FE" w:rsidP="00A40D79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t>الأعضاء و الأجهزه</w:t>
      </w:r>
    </w:p>
    <w:p w:rsidR="00B700FE" w:rsidRPr="00F6467A" w:rsidRDefault="00B700FE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يتكون العضو من أنسجه تعمل معا لاداء وظيفة معينة .</w:t>
      </w:r>
    </w:p>
    <w:p w:rsidR="00B700FE" w:rsidRDefault="00B700FE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مثال المعده: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rtl/>
        </w:rPr>
        <w:t>عضو كيس مكون من انواع الانسجة الاربعة{ النسيج العضلي – النسيج العصبي  النسيج الطلائي – النسيج الضام}.لا تعمل المعدة وحدها بينما يتكامل مع اعضاء اخرى في اداء الوظيفة.</w:t>
      </w:r>
      <w:r>
        <w:rPr>
          <w:rFonts w:ascii="Arial" w:hAnsi="Arial"/>
          <w:rtl/>
        </w:rPr>
        <w:t xml:space="preserve">                      </w:t>
      </w:r>
    </w:p>
    <w:p w:rsidR="00B700FE" w:rsidRPr="00F6467A" w:rsidRDefault="00B700FE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تكامل الاجهزة: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بعض الاعضاء تقوم بوظائف اساسية في الجسم يمكن ان تتبع اكثر من جهاز.</w:t>
      </w:r>
      <w:r>
        <w:rPr>
          <w:rFonts w:ascii="Arial" w:hAnsi="Arial"/>
          <w:rtl/>
        </w:rPr>
        <w:t xml:space="preserve">                                             </w:t>
      </w:r>
      <w:r w:rsidRPr="00A40D79">
        <w:rPr>
          <w:rFonts w:ascii="Arial" w:hAnsi="Arial"/>
          <w:b/>
          <w:bCs/>
          <w:rtl/>
        </w:rPr>
        <w:t>مثال</w:t>
      </w:r>
      <w:r w:rsidRPr="00F6467A">
        <w:rPr>
          <w:rFonts w:ascii="Arial" w:hAnsi="Arial"/>
          <w:rtl/>
        </w:rPr>
        <w:t>: البنكرياس:</w:t>
      </w:r>
      <w:r>
        <w:rPr>
          <w:rFonts w:ascii="Arial" w:hAnsi="Arial"/>
          <w:rtl/>
        </w:rPr>
        <w:t xml:space="preserve">                                                                                                          </w:t>
      </w:r>
      <w:r w:rsidRPr="00F6467A">
        <w:rPr>
          <w:rFonts w:ascii="Arial" w:hAnsi="Arial"/>
          <w:rtl/>
        </w:rPr>
        <w:t>-</w:t>
      </w:r>
      <w:r>
        <w:rPr>
          <w:rFonts w:ascii="Arial" w:hAnsi="Arial"/>
          <w:rtl/>
        </w:rPr>
        <w:t xml:space="preserve">  </w:t>
      </w:r>
      <w:r w:rsidRPr="00F6467A">
        <w:rPr>
          <w:rFonts w:ascii="Arial" w:hAnsi="Arial"/>
          <w:rtl/>
        </w:rPr>
        <w:t>يفرز عصارات تساهم في عملية الهضم</w:t>
      </w:r>
      <w:r>
        <w:rPr>
          <w:rFonts w:ascii="Arial" w:hAnsi="Arial"/>
          <w:rtl/>
        </w:rPr>
        <w:t xml:space="preserve">                                                                           </w:t>
      </w:r>
      <w:r w:rsidRPr="00F6467A">
        <w:rPr>
          <w:rFonts w:ascii="Arial" w:hAnsi="Arial"/>
          <w:rtl/>
        </w:rPr>
        <w:t xml:space="preserve"> 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- تنتج هرومونات لذلك فهو من مكونات جهاز الغدد الصماء</w:t>
      </w:r>
    </w:p>
    <w:p w:rsidR="00B700FE" w:rsidRPr="00F6467A" w:rsidRDefault="00B700FE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ملحوظة</w:t>
      </w:r>
      <w:r w:rsidRPr="00F6467A">
        <w:rPr>
          <w:rFonts w:ascii="Arial" w:hAnsi="Arial"/>
          <w:rtl/>
        </w:rPr>
        <w:t>: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لكي يبقي الكائن الحي على قيد الحياة فلابد ان تعمل الاجهزة معا.</w:t>
      </w:r>
    </w:p>
    <w:p w:rsidR="00B700FE" w:rsidRPr="00F6467A" w:rsidRDefault="00B700FE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مثال:</w:t>
      </w:r>
      <w:r w:rsidRPr="00F6467A">
        <w:rPr>
          <w:rFonts w:ascii="Arial" w:hAnsi="Arial"/>
          <w:rtl/>
        </w:rPr>
        <w:t xml:space="preserve"> توزيع الغذاء الناتج عن الجهاز الهضمي بواسطة الجهاز الدوري وكفاءة الجهاز الدوري تعتمد على المواد الغذائية الواردة من الجهاز الهضمي والاكسجين الوارد من الجهاز النفسي. </w:t>
      </w:r>
    </w:p>
    <w:p w:rsidR="00B700FE" w:rsidRPr="00A40D79" w:rsidRDefault="00B700FE" w:rsidP="00A40D79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A40D79">
        <w:rPr>
          <w:rFonts w:hint="cs"/>
          <w:b/>
          <w:bCs/>
          <w:sz w:val="24"/>
          <w:szCs w:val="24"/>
          <w:rtl/>
          <w:lang w:bidi="ar-AE"/>
        </w:rPr>
        <w:t>تجاويف</w:t>
      </w:r>
      <w:r w:rsidRPr="00A40D79">
        <w:rPr>
          <w:b/>
          <w:bCs/>
          <w:sz w:val="24"/>
          <w:szCs w:val="24"/>
          <w:rtl/>
          <w:lang w:bidi="ar-AE"/>
        </w:rPr>
        <w:t xml:space="preserve"> </w:t>
      </w:r>
      <w:r w:rsidRPr="00A40D79">
        <w:rPr>
          <w:rFonts w:hint="cs"/>
          <w:b/>
          <w:bCs/>
          <w:sz w:val="24"/>
          <w:szCs w:val="24"/>
          <w:rtl/>
          <w:lang w:bidi="ar-AE"/>
        </w:rPr>
        <w:t>الجسم</w:t>
      </w:r>
      <w:r w:rsidRPr="00A40D79">
        <w:rPr>
          <w:b/>
          <w:bCs/>
          <w:sz w:val="24"/>
          <w:szCs w:val="24"/>
          <w:rtl/>
          <w:lang w:bidi="ar-AE"/>
        </w:rPr>
        <w:t xml:space="preserve"> :</w:t>
      </w:r>
    </w:p>
    <w:p w:rsidR="00B700FE" w:rsidRPr="00AE0E27" w:rsidRDefault="00B700FE" w:rsidP="00A40D79">
      <w:pPr>
        <w:pStyle w:val="ListParagraph"/>
        <w:numPr>
          <w:ilvl w:val="0"/>
          <w:numId w:val="3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تحمي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الاعضاء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الداخليه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الاضرار</w:t>
      </w:r>
      <w:r w:rsidRPr="00AE0E27">
        <w:rPr>
          <w:rtl/>
          <w:lang w:bidi="ar-AE"/>
        </w:rPr>
        <w:t xml:space="preserve"> .</w:t>
      </w:r>
    </w:p>
    <w:p w:rsidR="00B700FE" w:rsidRPr="00AE0E27" w:rsidRDefault="00B700FE" w:rsidP="00A40D79">
      <w:pPr>
        <w:pStyle w:val="ListParagraph"/>
        <w:numPr>
          <w:ilvl w:val="0"/>
          <w:numId w:val="3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تسمح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للأعضاء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كالرئتين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بأن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تتمدد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وتتقلص</w:t>
      </w:r>
      <w:r w:rsidRPr="00AE0E27">
        <w:rPr>
          <w:rtl/>
          <w:lang w:bidi="ar-AE"/>
        </w:rPr>
        <w:t xml:space="preserve"> .</w:t>
      </w:r>
    </w:p>
    <w:p w:rsidR="00B700FE" w:rsidRPr="00AE0E27" w:rsidRDefault="00B700FE" w:rsidP="00A40D79">
      <w:pPr>
        <w:spacing w:line="240" w:lineRule="auto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أنواع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التجاويف</w:t>
      </w:r>
    </w:p>
    <w:p w:rsidR="00B700FE" w:rsidRPr="00AE0E27" w:rsidRDefault="00B700FE" w:rsidP="00A40D79">
      <w:pPr>
        <w:pStyle w:val="ListParagraph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الجمجمة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الدماغ</w:t>
      </w:r>
      <w:r w:rsidRPr="00AE0E27">
        <w:rPr>
          <w:rtl/>
          <w:lang w:bidi="ar-AE"/>
        </w:rPr>
        <w:t xml:space="preserve"> )</w:t>
      </w:r>
    </w:p>
    <w:p w:rsidR="00B700FE" w:rsidRPr="00AE0E27" w:rsidRDefault="00B700FE" w:rsidP="00A40D79">
      <w:pPr>
        <w:pStyle w:val="ListParagraph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الفقاري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الحبل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الشوقي</w:t>
      </w:r>
      <w:r w:rsidRPr="00AE0E27">
        <w:rPr>
          <w:rtl/>
          <w:lang w:bidi="ar-AE"/>
        </w:rPr>
        <w:t xml:space="preserve"> )</w:t>
      </w:r>
    </w:p>
    <w:p w:rsidR="00B700FE" w:rsidRPr="00AE0E27" w:rsidRDefault="00B700FE" w:rsidP="00A40D79">
      <w:pPr>
        <w:pStyle w:val="ListParagraph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الصدري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القلب</w:t>
      </w:r>
      <w:r w:rsidRPr="00AE0E27">
        <w:rPr>
          <w:rtl/>
          <w:lang w:bidi="ar-AE"/>
        </w:rPr>
        <w:t xml:space="preserve"> – </w:t>
      </w:r>
      <w:r w:rsidRPr="00AE0E27">
        <w:rPr>
          <w:rFonts w:hint="cs"/>
          <w:rtl/>
          <w:lang w:bidi="ar-AE"/>
        </w:rPr>
        <w:t>البلعوم</w:t>
      </w:r>
      <w:r w:rsidRPr="00AE0E27">
        <w:rPr>
          <w:rtl/>
          <w:lang w:bidi="ar-AE"/>
        </w:rPr>
        <w:t xml:space="preserve"> – </w:t>
      </w:r>
      <w:r w:rsidRPr="00AE0E27">
        <w:rPr>
          <w:rFonts w:hint="cs"/>
          <w:rtl/>
          <w:lang w:bidi="ar-AE"/>
        </w:rPr>
        <w:t>الجهاز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التنفسي</w:t>
      </w:r>
      <w:r w:rsidRPr="00AE0E27">
        <w:rPr>
          <w:rtl/>
          <w:lang w:bidi="ar-AE"/>
        </w:rPr>
        <w:t xml:space="preserve"> )</w:t>
      </w:r>
    </w:p>
    <w:p w:rsidR="00B700FE" w:rsidRPr="00AE0E27" w:rsidRDefault="00B700FE" w:rsidP="00A40D79">
      <w:pPr>
        <w:pStyle w:val="ListParagraph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البطني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الهضمي</w:t>
      </w:r>
      <w:r w:rsidRPr="00AE0E27">
        <w:rPr>
          <w:rtl/>
          <w:lang w:bidi="ar-AE"/>
        </w:rPr>
        <w:t xml:space="preserve"> )</w:t>
      </w:r>
    </w:p>
    <w:p w:rsidR="00B700FE" w:rsidRPr="00AE0E27" w:rsidRDefault="00B700FE" w:rsidP="00A40D79">
      <w:pPr>
        <w:pStyle w:val="ListParagraph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النجويف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الحوضي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التناسلي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الاخراج</w:t>
      </w:r>
      <w:r w:rsidRPr="00AE0E27">
        <w:rPr>
          <w:rtl/>
          <w:lang w:bidi="ar-AE"/>
        </w:rPr>
        <w:t xml:space="preserve"> )</w:t>
      </w:r>
    </w:p>
    <w:p w:rsidR="00B700FE" w:rsidRPr="00AE0E27" w:rsidRDefault="00B700FE" w:rsidP="00A40D79">
      <w:pPr>
        <w:spacing w:line="240" w:lineRule="auto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الحجاب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الحاجز</w:t>
      </w:r>
    </w:p>
    <w:p w:rsidR="00B700FE" w:rsidRDefault="00B700FE" w:rsidP="00A40D79">
      <w:pPr>
        <w:pStyle w:val="ListParagraph"/>
        <w:numPr>
          <w:ilvl w:val="0"/>
          <w:numId w:val="5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هو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جدار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عضلي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يفصل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بين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التجويفان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الرئيسان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لجذع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الجسم</w:t>
      </w:r>
      <w:r w:rsidRPr="00AE0E27">
        <w:rPr>
          <w:rtl/>
          <w:lang w:bidi="ar-AE"/>
        </w:rPr>
        <w:t xml:space="preserve"> .</w:t>
      </w:r>
    </w:p>
    <w:p w:rsidR="00B700FE" w:rsidRPr="00AE0E27" w:rsidRDefault="00B700FE" w:rsidP="00EC4DDC">
      <w:pPr>
        <w:spacing w:line="240" w:lineRule="auto"/>
        <w:jc w:val="center"/>
        <w:rPr>
          <w:b/>
          <w:bCs/>
          <w:u w:val="single"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ملخص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الأجهزة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الجسم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و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وظائفها</w:t>
      </w:r>
    </w:p>
    <w:tbl>
      <w:tblPr>
        <w:bidiVisual/>
        <w:tblW w:w="841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75"/>
        <w:gridCol w:w="3899"/>
        <w:gridCol w:w="3240"/>
      </w:tblGrid>
      <w:tr w:rsidR="00B700FE" w:rsidRPr="00AE0E27" w:rsidTr="00A92C40">
        <w:trPr>
          <w:trHeight w:val="377"/>
        </w:trPr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الجهاز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الراكيب</w:t>
            </w:r>
            <w:r w:rsidRPr="00AE0E27">
              <w:rPr>
                <w:b/>
                <w:bCs/>
                <w:rtl/>
                <w:lang w:bidi="ar-AE"/>
              </w:rPr>
              <w:t xml:space="preserve"> </w:t>
            </w:r>
            <w:r w:rsidRPr="00AE0E27">
              <w:rPr>
                <w:rFonts w:hint="cs"/>
                <w:b/>
                <w:bCs/>
                <w:rtl/>
                <w:lang w:bidi="ar-AE"/>
              </w:rPr>
              <w:t>الرئيسية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الوظيفة</w:t>
            </w:r>
          </w:p>
        </w:tc>
      </w:tr>
      <w:tr w:rsidR="00B700FE" w:rsidRPr="00AE0E27" w:rsidTr="00A92C40"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الهيكلي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العظام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يعطي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شكله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ويدعم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ويحمي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الاعضاء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الداخليه</w:t>
            </w:r>
          </w:p>
        </w:tc>
      </w:tr>
      <w:tr w:rsidR="00B700FE" w:rsidRPr="00AE0E27" w:rsidTr="00A92C40"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العضلي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العضلات</w:t>
            </w:r>
            <w:r w:rsidRPr="00AE0E27">
              <w:rPr>
                <w:rtl/>
                <w:lang w:bidi="ar-AE"/>
              </w:rPr>
              <w:t>(</w:t>
            </w:r>
            <w:r w:rsidRPr="00AE0E27">
              <w:rPr>
                <w:rFonts w:hint="cs"/>
                <w:rtl/>
                <w:lang w:bidi="ar-AE"/>
              </w:rPr>
              <w:t>الهكليه</w:t>
            </w:r>
            <w:r w:rsidRPr="00AE0E27">
              <w:rPr>
                <w:rtl/>
                <w:lang w:bidi="ar-AE"/>
              </w:rPr>
              <w:t xml:space="preserve"> –</w:t>
            </w:r>
            <w:r w:rsidRPr="00AE0E27">
              <w:rPr>
                <w:rFonts w:hint="cs"/>
                <w:rtl/>
                <w:lang w:bidi="ar-AE"/>
              </w:rPr>
              <w:t>القلبيه</w:t>
            </w:r>
            <w:r w:rsidRPr="00AE0E27">
              <w:rPr>
                <w:rtl/>
                <w:lang w:bidi="ar-AE"/>
              </w:rPr>
              <w:t>-</w:t>
            </w:r>
            <w:r w:rsidRPr="00AE0E27">
              <w:rPr>
                <w:rFonts w:hint="cs"/>
                <w:rtl/>
                <w:lang w:bidi="ar-AE"/>
              </w:rPr>
              <w:t>الملساء</w:t>
            </w:r>
            <w:r w:rsidRPr="00AE0E27">
              <w:rPr>
                <w:rtl/>
                <w:lang w:bidi="ar-AE"/>
              </w:rPr>
              <w:t>)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شكل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- </w:t>
            </w:r>
            <w:r w:rsidRPr="00AE0E27">
              <w:rPr>
                <w:rFonts w:hint="cs"/>
                <w:rtl/>
                <w:lang w:bidi="ar-AE"/>
              </w:rPr>
              <w:t>يدعم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ويحرك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الجذع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والاطرف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تحريك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</w:p>
        </w:tc>
      </w:tr>
      <w:tr w:rsidR="00B700FE" w:rsidRPr="00AE0E27" w:rsidTr="00A92C40"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الغطائي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الجلد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الشعر</w:t>
            </w:r>
            <w:r w:rsidRPr="00AE0E27">
              <w:rPr>
                <w:rtl/>
                <w:lang w:bidi="ar-AE"/>
              </w:rPr>
              <w:t xml:space="preserve"> - </w:t>
            </w:r>
            <w:r w:rsidRPr="00AE0E27">
              <w:rPr>
                <w:rFonts w:hint="cs"/>
                <w:rtl/>
                <w:lang w:bidi="ar-AE"/>
              </w:rPr>
              <w:t>الاطراف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وقايه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للجسم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مسببات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الامراض</w:t>
            </w:r>
            <w:r w:rsidRPr="00AE0E27">
              <w:rPr>
                <w:rtl/>
                <w:lang w:bidi="ar-AE"/>
              </w:rPr>
              <w:t xml:space="preserve">  </w:t>
            </w:r>
            <w:r w:rsidRPr="00AE0E27">
              <w:rPr>
                <w:rFonts w:hint="cs"/>
                <w:rtl/>
                <w:lang w:bidi="ar-AE"/>
              </w:rPr>
              <w:t>تنظيم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حراره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</w:p>
        </w:tc>
      </w:tr>
      <w:tr w:rsidR="00B700FE" w:rsidRPr="00AE0E27" w:rsidTr="00A92C40"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الدوري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القلب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الاوعيه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الدموية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الدم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نقل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الغذائيه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والفضلات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والغازات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والى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كله</w:t>
            </w:r>
          </w:p>
        </w:tc>
      </w:tr>
      <w:tr w:rsidR="00B700FE" w:rsidRPr="00AE0E27" w:rsidTr="00A92C40"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التنفسي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القنوات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التنفسي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الرئتان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نقل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الهواء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والى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الرئتين</w:t>
            </w:r>
          </w:p>
        </w:tc>
      </w:tr>
      <w:tr w:rsidR="00B700FE" w:rsidRPr="00AE0E27" w:rsidTr="00A92C40"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المناعه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العقد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اللمفيه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الاوعيه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الدمويه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كرات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البيضاء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وقايه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العدوى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الاصابه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بالامراض</w:t>
            </w:r>
          </w:p>
        </w:tc>
      </w:tr>
      <w:tr w:rsidR="00B700FE" w:rsidRPr="00AE0E27" w:rsidTr="00A92C40"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الهضمي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الفم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البلعوم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المعده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الكبد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البنكرياس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الامعاء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الدقيقه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الغليظه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يخزن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الطعام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ويهضمه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امتصاص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الغذائيه</w:t>
            </w:r>
            <w:r w:rsidRPr="00AE0E27">
              <w:rPr>
                <w:rtl/>
                <w:lang w:bidi="ar-AE"/>
              </w:rPr>
              <w:t xml:space="preserve"> </w:t>
            </w:r>
          </w:p>
        </w:tc>
      </w:tr>
      <w:tr w:rsidR="00B700FE" w:rsidRPr="00AE0E27" w:rsidTr="00A92C40"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الاخراج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الكليتان</w:t>
            </w:r>
            <w:r w:rsidRPr="00AE0E27">
              <w:rPr>
                <w:rtl/>
                <w:lang w:bidi="ar-AE"/>
              </w:rPr>
              <w:t xml:space="preserve">- </w:t>
            </w:r>
            <w:r w:rsidRPr="00AE0E27">
              <w:rPr>
                <w:rFonts w:hint="cs"/>
                <w:rtl/>
                <w:lang w:bidi="ar-AE"/>
              </w:rPr>
              <w:t>الحالبان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المثانه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الجلد</w:t>
            </w:r>
            <w:r w:rsidRPr="00AE0E27">
              <w:rPr>
                <w:rtl/>
                <w:lang w:bidi="ar-AE"/>
              </w:rPr>
              <w:t xml:space="preserve"> –</w:t>
            </w:r>
            <w:r w:rsidRPr="00AE0E27">
              <w:rPr>
                <w:rFonts w:hint="cs"/>
                <w:rtl/>
                <w:lang w:bidi="ar-AE"/>
              </w:rPr>
              <w:t>الرئتان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طرح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الفضلات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وحفظ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توازن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الماء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الكيميائيه</w:t>
            </w:r>
          </w:p>
        </w:tc>
      </w:tr>
      <w:tr w:rsidR="00B700FE" w:rsidRPr="00AE0E27" w:rsidTr="00A92C40"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العصبي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الدماغ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الحبل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الشوكي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الاعصاب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اعضاء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الحس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الخمسه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يتحكم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في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حركه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الحواس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الوعي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الابتكار</w:t>
            </w:r>
          </w:p>
        </w:tc>
      </w:tr>
      <w:tr w:rsidR="00B700FE" w:rsidRPr="00AE0E27" w:rsidTr="00A92C40">
        <w:tc>
          <w:tcPr>
            <w:tcW w:w="1275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التناسلي</w:t>
            </w:r>
          </w:p>
        </w:tc>
        <w:tc>
          <w:tcPr>
            <w:tcW w:w="3899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المبيضان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الرحم</w:t>
            </w:r>
            <w:r w:rsidRPr="00AE0E27">
              <w:rPr>
                <w:rtl/>
                <w:lang w:bidi="ar-AE"/>
              </w:rPr>
              <w:t xml:space="preserve">  </w:t>
            </w:r>
            <w:r w:rsidRPr="00AE0E27">
              <w:rPr>
                <w:rFonts w:hint="cs"/>
                <w:rtl/>
                <w:lang w:bidi="ar-AE"/>
              </w:rPr>
              <w:t>الخضيتان</w:t>
            </w:r>
            <w:r w:rsidRPr="00AE0E27">
              <w:rPr>
                <w:rtl/>
                <w:lang w:bidi="ar-AE"/>
              </w:rPr>
              <w:t xml:space="preserve"> (</w:t>
            </w:r>
            <w:r w:rsidRPr="00AE0E27">
              <w:rPr>
                <w:rFonts w:hint="cs"/>
                <w:rtl/>
                <w:lang w:bidi="ar-AE"/>
              </w:rPr>
              <w:t>الذكر</w:t>
            </w:r>
            <w:r w:rsidRPr="00AE0E27">
              <w:rPr>
                <w:rtl/>
                <w:lang w:bidi="ar-AE"/>
              </w:rPr>
              <w:t xml:space="preserve">) </w:t>
            </w:r>
            <w:r w:rsidRPr="00AE0E27">
              <w:rPr>
                <w:rFonts w:hint="cs"/>
                <w:rtl/>
                <w:lang w:bidi="ar-AE"/>
              </w:rPr>
              <w:t>الغدد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اللبنيه</w:t>
            </w:r>
            <w:r w:rsidRPr="00AE0E27">
              <w:rPr>
                <w:rtl/>
                <w:lang w:bidi="ar-AE"/>
              </w:rPr>
              <w:t xml:space="preserve">  ( </w:t>
            </w:r>
            <w:r w:rsidRPr="00AE0E27">
              <w:rPr>
                <w:rFonts w:hint="cs"/>
                <w:rtl/>
                <w:lang w:bidi="ar-AE"/>
              </w:rPr>
              <w:t>الاناث</w:t>
            </w:r>
            <w:r w:rsidRPr="00AE0E27">
              <w:rPr>
                <w:rtl/>
                <w:lang w:bidi="ar-AE"/>
              </w:rPr>
              <w:t>)</w:t>
            </w:r>
          </w:p>
        </w:tc>
        <w:tc>
          <w:tcPr>
            <w:tcW w:w="3240" w:type="dxa"/>
          </w:tcPr>
          <w:p w:rsidR="00B700FE" w:rsidRPr="00AE0E27" w:rsidRDefault="00B700FE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انتاج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البويضات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حيوانات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المنويه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الحليب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انتاج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الاجنه</w:t>
            </w:r>
          </w:p>
        </w:tc>
      </w:tr>
    </w:tbl>
    <w:p w:rsidR="00B700FE" w:rsidRPr="00517592" w:rsidRDefault="00B700FE" w:rsidP="00EC4DDC">
      <w:pPr>
        <w:spacing w:line="240" w:lineRule="auto"/>
        <w:ind w:left="360"/>
        <w:jc w:val="center"/>
        <w:rPr>
          <w:b/>
          <w:bCs/>
          <w:sz w:val="32"/>
          <w:szCs w:val="32"/>
          <w:rtl/>
          <w:lang w:bidi="ar-AE"/>
        </w:rPr>
      </w:pPr>
      <w:r w:rsidRPr="00517592">
        <w:rPr>
          <w:rFonts w:hint="cs"/>
          <w:b/>
          <w:bCs/>
          <w:sz w:val="32"/>
          <w:szCs w:val="32"/>
          <w:rtl/>
          <w:lang w:bidi="ar-AE"/>
        </w:rPr>
        <w:t>الجهاز</w:t>
      </w:r>
      <w:r w:rsidRPr="00517592">
        <w:rPr>
          <w:b/>
          <w:bCs/>
          <w:sz w:val="32"/>
          <w:szCs w:val="32"/>
          <w:rtl/>
          <w:lang w:bidi="ar-AE"/>
        </w:rPr>
        <w:t xml:space="preserve"> </w:t>
      </w:r>
      <w:r w:rsidRPr="00517592">
        <w:rPr>
          <w:rFonts w:hint="cs"/>
          <w:b/>
          <w:bCs/>
          <w:sz w:val="32"/>
          <w:szCs w:val="32"/>
          <w:rtl/>
          <w:lang w:bidi="ar-AE"/>
        </w:rPr>
        <w:t>الهيكلي</w:t>
      </w:r>
    </w:p>
    <w:p w:rsidR="00B700FE" w:rsidRPr="00AE0E27" w:rsidRDefault="00B700FE" w:rsidP="00A40D79">
      <w:pPr>
        <w:pStyle w:val="ListParagraph"/>
        <w:numPr>
          <w:ilvl w:val="0"/>
          <w:numId w:val="6"/>
        </w:numPr>
        <w:spacing w:line="240" w:lineRule="auto"/>
        <w:rPr>
          <w:b/>
          <w:bCs/>
          <w:u w:val="single"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الهيكل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العظمي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الطرفي</w:t>
      </w:r>
    </w:p>
    <w:p w:rsidR="00B700FE" w:rsidRPr="00AE0E27" w:rsidRDefault="00B700FE" w:rsidP="00A40D79">
      <w:pPr>
        <w:pStyle w:val="ListParagraph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الاذرع</w:t>
      </w:r>
    </w:p>
    <w:p w:rsidR="00B700FE" w:rsidRPr="00AE0E27" w:rsidRDefault="00B700FE" w:rsidP="00A40D79">
      <w:pPr>
        <w:pStyle w:val="ListParagraph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الارجل</w:t>
      </w:r>
    </w:p>
    <w:p w:rsidR="00B700FE" w:rsidRPr="00AE0E27" w:rsidRDefault="00B700FE" w:rsidP="00A40D79">
      <w:pPr>
        <w:pStyle w:val="ListParagraph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الكتف</w:t>
      </w:r>
    </w:p>
    <w:p w:rsidR="00B700FE" w:rsidRDefault="00B700FE" w:rsidP="00A40D79">
      <w:pPr>
        <w:pStyle w:val="ListParagraph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عظام</w:t>
      </w:r>
      <w:r w:rsidRPr="00AE0E27">
        <w:rPr>
          <w:rtl/>
          <w:lang w:bidi="ar-AE"/>
        </w:rPr>
        <w:t xml:space="preserve"> (</w:t>
      </w:r>
      <w:r w:rsidRPr="00AE0E27">
        <w:rPr>
          <w:rFonts w:hint="cs"/>
          <w:rtl/>
          <w:lang w:bidi="ar-AE"/>
        </w:rPr>
        <w:t>الكتف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الترقوه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الحوض</w:t>
      </w:r>
      <w:r w:rsidRPr="00AE0E27">
        <w:rPr>
          <w:rtl/>
          <w:lang w:bidi="ar-AE"/>
        </w:rPr>
        <w:t>)</w:t>
      </w:r>
    </w:p>
    <w:p w:rsidR="00B700FE" w:rsidRPr="00AE0E27" w:rsidRDefault="00B700FE" w:rsidP="00A40D79">
      <w:pPr>
        <w:pStyle w:val="ListParagraph"/>
        <w:spacing w:line="240" w:lineRule="auto"/>
        <w:ind w:left="360"/>
        <w:jc w:val="lowKashida"/>
        <w:rPr>
          <w:lang w:bidi="ar-AE"/>
        </w:rPr>
      </w:pPr>
    </w:p>
    <w:p w:rsidR="00B700FE" w:rsidRPr="00AE0E27" w:rsidRDefault="00B700FE" w:rsidP="00A40D79">
      <w:pPr>
        <w:pStyle w:val="ListParagraph"/>
        <w:numPr>
          <w:ilvl w:val="0"/>
          <w:numId w:val="6"/>
        </w:numPr>
        <w:spacing w:line="240" w:lineRule="auto"/>
        <w:jc w:val="lowKashida"/>
        <w:rPr>
          <w:b/>
          <w:bCs/>
          <w:u w:val="single"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الهيكل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العظمي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المحوري</w:t>
      </w:r>
    </w:p>
    <w:p w:rsidR="00B700FE" w:rsidRPr="00AE0E27" w:rsidRDefault="00B700FE" w:rsidP="00A40D79">
      <w:pPr>
        <w:pStyle w:val="ListParagraph"/>
        <w:numPr>
          <w:ilvl w:val="0"/>
          <w:numId w:val="8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الجمجمه</w:t>
      </w:r>
    </w:p>
    <w:p w:rsidR="00B700FE" w:rsidRPr="00AE0E27" w:rsidRDefault="00B700FE" w:rsidP="00A40D79">
      <w:pPr>
        <w:pStyle w:val="ListParagraph"/>
        <w:numPr>
          <w:ilvl w:val="0"/>
          <w:numId w:val="8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العمود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الفقري</w:t>
      </w:r>
    </w:p>
    <w:p w:rsidR="00B700FE" w:rsidRPr="00AE0E27" w:rsidRDefault="00B700FE" w:rsidP="00A40D79">
      <w:pPr>
        <w:pStyle w:val="ListParagraph"/>
        <w:numPr>
          <w:ilvl w:val="0"/>
          <w:numId w:val="8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القفص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الاضلاع</w:t>
      </w:r>
    </w:p>
    <w:p w:rsidR="00B700FE" w:rsidRPr="00AE0E27" w:rsidRDefault="00B700FE" w:rsidP="00A40D79">
      <w:pPr>
        <w:spacing w:line="240" w:lineRule="auto"/>
        <w:jc w:val="both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وظيفة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العظام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و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تركيبها</w:t>
      </w:r>
      <w:r w:rsidRPr="00AE0E27">
        <w:rPr>
          <w:b/>
          <w:bCs/>
          <w:u w:val="single"/>
          <w:rtl/>
          <w:lang w:bidi="ar-AE"/>
        </w:rPr>
        <w:t xml:space="preserve"> </w:t>
      </w:r>
    </w:p>
    <w:p w:rsidR="00B700FE" w:rsidRPr="00AE0E27" w:rsidRDefault="00B700FE" w:rsidP="00A40D79">
      <w:pPr>
        <w:pStyle w:val="ListParagraph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توفير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قواعد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صلبه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ترتكز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عليها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العضلات</w:t>
      </w:r>
    </w:p>
    <w:p w:rsidR="00B700FE" w:rsidRPr="00AE0E27" w:rsidRDefault="00B700FE" w:rsidP="00A40D79">
      <w:pPr>
        <w:pStyle w:val="ListParagraph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تدعم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الجسم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وتعطيه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الشكل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المميز</w:t>
      </w:r>
    </w:p>
    <w:p w:rsidR="00B700FE" w:rsidRPr="00AE0E27" w:rsidRDefault="00B700FE" w:rsidP="00A40D79">
      <w:pPr>
        <w:pStyle w:val="ListParagraph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تحمي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الاعضاء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الداخليه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الحساسه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مثل</w:t>
      </w:r>
      <w:r w:rsidRPr="00AE0E27">
        <w:rPr>
          <w:rtl/>
          <w:lang w:bidi="ar-AE"/>
        </w:rPr>
        <w:t xml:space="preserve"> : ( </w:t>
      </w:r>
      <w:r w:rsidRPr="00AE0E27">
        <w:rPr>
          <w:rFonts w:hint="cs"/>
          <w:rtl/>
          <w:lang w:bidi="ar-AE"/>
        </w:rPr>
        <w:t>عظام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الجمجمه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تحمي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الدماغ</w:t>
      </w:r>
      <w:r w:rsidRPr="00AE0E27">
        <w:rPr>
          <w:rtl/>
          <w:lang w:bidi="ar-AE"/>
        </w:rPr>
        <w:t xml:space="preserve"> )( </w:t>
      </w:r>
      <w:r w:rsidRPr="00AE0E27">
        <w:rPr>
          <w:rFonts w:hint="cs"/>
          <w:rtl/>
          <w:lang w:bidi="ar-AE"/>
        </w:rPr>
        <w:t>تخزن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أملاح</w:t>
      </w:r>
      <w:r w:rsidRPr="00AE0E27">
        <w:rPr>
          <w:rtl/>
          <w:lang w:bidi="ar-AE"/>
        </w:rPr>
        <w:t xml:space="preserve"> </w:t>
      </w:r>
      <w:r w:rsidRPr="00AE0E27">
        <w:rPr>
          <w:lang w:bidi="ar-AE"/>
        </w:rPr>
        <w:t>ca-p</w:t>
      </w:r>
      <w:r w:rsidRPr="00AE0E27">
        <w:rPr>
          <w:rtl/>
          <w:lang w:bidi="ar-AE"/>
        </w:rPr>
        <w:t xml:space="preserve">) ( </w:t>
      </w:r>
      <w:r w:rsidRPr="00AE0E27">
        <w:rPr>
          <w:rFonts w:hint="cs"/>
          <w:rtl/>
          <w:lang w:bidi="ar-AE"/>
        </w:rPr>
        <w:t>الاضلاع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تكون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قفصاً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القلب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الرئتين</w:t>
      </w:r>
      <w:r w:rsidRPr="00AE0E27">
        <w:rPr>
          <w:rtl/>
          <w:lang w:bidi="ar-AE"/>
        </w:rPr>
        <w:t xml:space="preserve"> )</w:t>
      </w:r>
    </w:p>
    <w:p w:rsidR="00B700FE" w:rsidRDefault="00B700FE" w:rsidP="00A40D79">
      <w:pPr>
        <w:pStyle w:val="ListParagraph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تنتج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الداخليه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للعظام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الحمرا</w:t>
      </w:r>
      <w:r>
        <w:rPr>
          <w:rFonts w:hint="cs"/>
          <w:rtl/>
          <w:lang w:bidi="ar-AE"/>
        </w:rPr>
        <w:t>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البيضاء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صفائح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</w:t>
      </w:r>
      <w:r w:rsidRPr="00AE0E27">
        <w:rPr>
          <w:rtl/>
          <w:lang w:bidi="ar-AE"/>
        </w:rPr>
        <w:t xml:space="preserve"> )</w:t>
      </w:r>
    </w:p>
    <w:p w:rsidR="00B700FE" w:rsidRDefault="00B700FE" w:rsidP="00EC4DDC">
      <w:pPr>
        <w:pStyle w:val="ListParagraph"/>
        <w:spacing w:line="240" w:lineRule="auto"/>
        <w:ind w:left="360"/>
        <w:jc w:val="both"/>
        <w:rPr>
          <w:rtl/>
          <w:lang w:bidi="ar-AE"/>
        </w:rPr>
      </w:pPr>
      <w:r w:rsidRPr="00EC4DDC">
        <w:rPr>
          <w:rFonts w:hint="cs"/>
          <w:b/>
          <w:bCs/>
          <w:rtl/>
          <w:lang w:bidi="ar-AE"/>
        </w:rPr>
        <w:t>ملحوظة</w:t>
      </w:r>
      <w:r>
        <w:rPr>
          <w:rtl/>
          <w:lang w:bidi="ar-AE"/>
        </w:rPr>
        <w:t>:</w:t>
      </w:r>
    </w:p>
    <w:p w:rsidR="00B700FE" w:rsidRPr="00AE0E27" w:rsidRDefault="00B700FE" w:rsidP="00A40D79">
      <w:pPr>
        <w:spacing w:line="240" w:lineRule="auto"/>
        <w:ind w:left="360"/>
        <w:jc w:val="both"/>
        <w:rPr>
          <w:rtl/>
          <w:lang w:bidi="ar-AE"/>
        </w:rPr>
      </w:pPr>
      <w:r w:rsidRPr="00AE0E27">
        <w:rPr>
          <w:rtl/>
          <w:lang w:bidi="ar-AE"/>
        </w:rPr>
        <w:t xml:space="preserve">(( </w:t>
      </w:r>
      <w:r w:rsidRPr="00AE0E27">
        <w:rPr>
          <w:rFonts w:hint="cs"/>
          <w:rtl/>
          <w:lang w:bidi="ar-AE"/>
        </w:rPr>
        <w:t>تشكل</w:t>
      </w:r>
      <w:r w:rsidRPr="00AE0E27">
        <w:rPr>
          <w:rtl/>
          <w:lang w:bidi="ar-AE"/>
        </w:rPr>
        <w:t xml:space="preserve"> </w:t>
      </w:r>
      <w:r w:rsidRPr="00A40D79">
        <w:rPr>
          <w:rFonts w:hint="cs"/>
          <w:b/>
          <w:bCs/>
          <w:rtl/>
          <w:lang w:bidi="ar-AE"/>
        </w:rPr>
        <w:t>العظام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اقل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lang w:bidi="ar-AE"/>
        </w:rPr>
        <w:t xml:space="preserve">20% 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وزن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الجسم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وهي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انسجه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حيه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واربطه</w:t>
      </w:r>
      <w:r w:rsidRPr="00AE0E27">
        <w:rPr>
          <w:rtl/>
          <w:lang w:bidi="ar-AE"/>
        </w:rPr>
        <w:t xml:space="preserve"> ))</w:t>
      </w:r>
    </w:p>
    <w:p w:rsidR="00B700FE" w:rsidRPr="00AE0E27" w:rsidRDefault="00B700FE" w:rsidP="00A40D79">
      <w:pPr>
        <w:spacing w:line="240" w:lineRule="auto"/>
        <w:ind w:left="360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تركيب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العظم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الطويل</w:t>
      </w:r>
    </w:p>
    <w:p w:rsidR="00B700FE" w:rsidRPr="00AE0E27" w:rsidRDefault="00B700FE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السمحاق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Fonts w:hint="cs"/>
          <w:rtl/>
          <w:lang w:bidi="ar-AE"/>
        </w:rPr>
        <w:t>غشاء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متين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يغطي</w:t>
      </w:r>
      <w:r w:rsidRPr="00AE0E27">
        <w:rPr>
          <w:rtl/>
          <w:lang w:bidi="ar-AE"/>
        </w:rPr>
        <w:t xml:space="preserve">  </w:t>
      </w:r>
      <w:r w:rsidRPr="00AE0E27">
        <w:rPr>
          <w:rFonts w:hint="cs"/>
          <w:rtl/>
          <w:lang w:bidi="ar-AE"/>
        </w:rPr>
        <w:t>سطح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اوعيه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دمويه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للغذاء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اعصاب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ترسل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سيالات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الالم</w:t>
      </w:r>
      <w:r w:rsidRPr="00AE0E27">
        <w:rPr>
          <w:rtl/>
          <w:lang w:bidi="ar-AE"/>
        </w:rPr>
        <w:t xml:space="preserve"> </w:t>
      </w:r>
    </w:p>
    <w:p w:rsidR="00B700FE" w:rsidRDefault="00B700FE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العظم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الكثيف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ماده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توجد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تحت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السمحاق</w:t>
      </w:r>
    </w:p>
    <w:p w:rsidR="00B700FE" w:rsidRPr="00AE0E27" w:rsidRDefault="00B700FE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وظيفته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تمكن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الطويل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تحمل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مقدار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كبير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الاجهاد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القفز</w:t>
      </w:r>
      <w:r w:rsidRPr="00AE0E27">
        <w:rPr>
          <w:rtl/>
          <w:lang w:bidi="ar-AE"/>
        </w:rPr>
        <w:t xml:space="preserve"> ) </w:t>
      </w:r>
      <w:r w:rsidRPr="00AE0E27">
        <w:rPr>
          <w:rFonts w:hint="cs"/>
          <w:rtl/>
          <w:lang w:bidi="ar-AE"/>
        </w:rPr>
        <w:t>تمارين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رياضيه</w:t>
      </w:r>
    </w:p>
    <w:p w:rsidR="00B700FE" w:rsidRPr="00AE0E27" w:rsidRDefault="00B700FE" w:rsidP="00A40D79">
      <w:pPr>
        <w:spacing w:line="240" w:lineRule="auto"/>
        <w:ind w:left="360"/>
        <w:rPr>
          <w:b/>
          <w:bCs/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يتكون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من</w:t>
      </w:r>
      <w:r w:rsidRPr="00AE0E27">
        <w:rPr>
          <w:b/>
          <w:bCs/>
          <w:rtl/>
          <w:lang w:bidi="ar-AE"/>
        </w:rPr>
        <w:t xml:space="preserve"> :</w:t>
      </w:r>
    </w:p>
    <w:p w:rsidR="00B700FE" w:rsidRPr="00AE0E27" w:rsidRDefault="00B700FE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rtl/>
          <w:lang w:bidi="ar-AE"/>
        </w:rPr>
        <w:t>مكونه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بلورات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الاملاح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والالياف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البروتينيه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الصفائح</w:t>
      </w:r>
      <w:r w:rsidRPr="00AE0E27">
        <w:rPr>
          <w:rtl/>
          <w:lang w:bidi="ar-AE"/>
        </w:rPr>
        <w:t xml:space="preserve"> )</w:t>
      </w:r>
    </w:p>
    <w:p w:rsidR="00B700FE" w:rsidRDefault="00B700FE" w:rsidP="00A40D79">
      <w:pPr>
        <w:pStyle w:val="ListParagraph"/>
        <w:numPr>
          <w:ilvl w:val="0"/>
          <w:numId w:val="10"/>
        </w:numPr>
        <w:spacing w:line="240" w:lineRule="auto"/>
        <w:rPr>
          <w:lang w:bidi="ar-AE"/>
        </w:rPr>
      </w:pPr>
      <w:r w:rsidRPr="00AE0E27">
        <w:rPr>
          <w:rFonts w:hint="cs"/>
          <w:b/>
          <w:bCs/>
          <w:rtl/>
          <w:lang w:bidi="ar-AE"/>
        </w:rPr>
        <w:t>قناه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هافرس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توجد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وسط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الاسطوانه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وتمتد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خلالها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الاوعيه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الدمويه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الغذاء</w:t>
      </w:r>
      <w:r w:rsidRPr="00AE0E27">
        <w:rPr>
          <w:rtl/>
          <w:lang w:bidi="ar-AE"/>
        </w:rPr>
        <w:t xml:space="preserve"> )</w:t>
      </w:r>
    </w:p>
    <w:p w:rsidR="00B700FE" w:rsidRPr="00AE0E27" w:rsidRDefault="00B700FE" w:rsidP="00A40D79">
      <w:pPr>
        <w:pStyle w:val="ListParagraph"/>
        <w:numPr>
          <w:ilvl w:val="0"/>
          <w:numId w:val="10"/>
        </w:numPr>
        <w:spacing w:line="240" w:lineRule="auto"/>
        <w:rPr>
          <w:lang w:bidi="ar-AE"/>
        </w:rPr>
      </w:pPr>
      <w:r w:rsidRPr="00AE0E27">
        <w:rPr>
          <w:rFonts w:hint="cs"/>
          <w:b/>
          <w:bCs/>
          <w:rtl/>
          <w:lang w:bidi="ar-AE"/>
        </w:rPr>
        <w:t>الياف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بروتينيه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تلتف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حول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قناه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هافرس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تتضمن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عظميه</w:t>
      </w:r>
    </w:p>
    <w:p w:rsidR="00B700FE" w:rsidRDefault="00B700FE" w:rsidP="00EC4DDC">
      <w:pPr>
        <w:spacing w:line="240" w:lineRule="auto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العظم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الاسفنجي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عباره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شبكه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النسيج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الضام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مكونه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فجوات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واسعه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تتخلله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الصفائح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مرتبه</w:t>
      </w:r>
      <w:r w:rsidRPr="00AE0E27">
        <w:rPr>
          <w:rtl/>
          <w:lang w:bidi="ar-AE"/>
        </w:rPr>
        <w:t xml:space="preserve"> (</w:t>
      </w:r>
      <w:r w:rsidRPr="00AE0E27">
        <w:rPr>
          <w:rFonts w:hint="cs"/>
          <w:rtl/>
          <w:lang w:bidi="ar-AE"/>
        </w:rPr>
        <w:t>موازياً</w:t>
      </w:r>
      <w:r w:rsidRPr="00AE0E27">
        <w:rPr>
          <w:rtl/>
          <w:lang w:bidi="ar-AE"/>
        </w:rPr>
        <w:t xml:space="preserve"> )  </w:t>
      </w:r>
      <w:r w:rsidRPr="00AE0E27">
        <w:rPr>
          <w:rFonts w:hint="cs"/>
          <w:rtl/>
          <w:lang w:bidi="ar-AE"/>
        </w:rPr>
        <w:t>لخطوط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قوه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الضغط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لتحمل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الضغوط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الكبيره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تقليل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وزن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</w:t>
      </w:r>
    </w:p>
    <w:p w:rsidR="00B700FE" w:rsidRPr="00A40D79" w:rsidRDefault="00B700FE" w:rsidP="00A40D79">
      <w:pPr>
        <w:shd w:val="clear" w:color="auto" w:fill="FFFFFF"/>
        <w:rPr>
          <w:b/>
          <w:bCs/>
          <w:sz w:val="32"/>
          <w:szCs w:val="32"/>
          <w:u w:val="single"/>
          <w:rtl/>
          <w:lang w:bidi="ar-AE"/>
        </w:rPr>
      </w:pPr>
      <w:r w:rsidRPr="00F51350">
        <w:rPr>
          <w:rFonts w:hint="cs"/>
          <w:b/>
          <w:bCs/>
          <w:sz w:val="32"/>
          <w:szCs w:val="32"/>
          <w:u w:val="single"/>
          <w:rtl/>
          <w:lang w:bidi="ar-AE"/>
        </w:rPr>
        <w:t>نخاع</w:t>
      </w:r>
      <w:r w:rsidRPr="00F51350">
        <w:rPr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sz w:val="32"/>
          <w:szCs w:val="32"/>
          <w:u w:val="single"/>
          <w:rtl/>
          <w:lang w:bidi="ar-AE"/>
        </w:rPr>
        <w:t>العظم</w:t>
      </w:r>
    </w:p>
    <w:p w:rsidR="00B700FE" w:rsidRPr="00F51350" w:rsidRDefault="00B700FE" w:rsidP="00A40D79">
      <w:pPr>
        <w:rPr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ملحوظة</w:t>
      </w:r>
      <w:r w:rsidRPr="00F51350">
        <w:rPr>
          <w:b/>
          <w:bCs/>
          <w:u w:val="single"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يمكن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يتحول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النخاع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الأصفر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إلى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نخاع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أحمر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ينتج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الدم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عند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حدوث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فقر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دم</w:t>
      </w:r>
      <w:r>
        <w:rPr>
          <w:rtl/>
          <w:lang w:bidi="ar-AE"/>
        </w:rPr>
        <w:t xml:space="preserve"> 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كبير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shd w:val="clear" w:color="auto" w:fill="FFFFFF"/>
        <w:rPr>
          <w:b/>
          <w:bCs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الإصابة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و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الترميم</w:t>
      </w:r>
      <w:r w:rsidRPr="00F51350">
        <w:rPr>
          <w:b/>
          <w:bCs/>
          <w:rtl/>
          <w:lang w:bidi="ar-AE"/>
        </w:rPr>
        <w:t xml:space="preserve"> </w:t>
      </w:r>
      <w:r>
        <w:rPr>
          <w:b/>
          <w:bCs/>
          <w:rtl/>
          <w:lang w:bidi="ar-AE"/>
        </w:rPr>
        <w:t xml:space="preserve"> :</w:t>
      </w:r>
    </w:p>
    <w:p w:rsidR="00B700FE" w:rsidRPr="00F51350" w:rsidRDefault="00B700FE" w:rsidP="00A40D79">
      <w:pPr>
        <w:shd w:val="clear" w:color="auto" w:fill="FFFFFF"/>
        <w:rPr>
          <w:rtl/>
          <w:lang w:bidi="ar-AE"/>
        </w:rPr>
      </w:pPr>
      <w:r w:rsidRPr="00F51350">
        <w:rPr>
          <w:rFonts w:hint="cs"/>
          <w:rtl/>
          <w:lang w:bidi="ar-AE"/>
        </w:rPr>
        <w:t>قد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ينشق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ويتحطم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عند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تعرضه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لأثقال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كبيرة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لصدمات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مفاجئة</w:t>
      </w:r>
      <w:r w:rsidRPr="00F51350">
        <w:rPr>
          <w:rtl/>
          <w:lang w:bidi="ar-AE"/>
        </w:rPr>
        <w:t xml:space="preserve"> (</w:t>
      </w:r>
      <w:r w:rsidRPr="00F51350">
        <w:rPr>
          <w:rFonts w:hint="cs"/>
          <w:rtl/>
          <w:lang w:bidi="ar-AE"/>
        </w:rPr>
        <w:t>كسر</w:t>
      </w:r>
      <w:r w:rsidRPr="00F51350">
        <w:rPr>
          <w:rtl/>
          <w:lang w:bidi="ar-AE"/>
        </w:rPr>
        <w:t>).</w:t>
      </w:r>
    </w:p>
    <w:p w:rsidR="00B700FE" w:rsidRPr="00322FC9" w:rsidRDefault="00B700FE" w:rsidP="00322FC9">
      <w:pPr>
        <w:shd w:val="clear" w:color="auto" w:fill="FFFFFF"/>
        <w:rPr>
          <w:rtl/>
          <w:lang w:bidi="ar-AE"/>
        </w:rPr>
      </w:pPr>
      <w:r w:rsidRPr="00F51350">
        <w:rPr>
          <w:rFonts w:hint="cs"/>
          <w:rtl/>
          <w:lang w:bidi="ar-AE"/>
        </w:rPr>
        <w:t>يشفى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عندما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يتبقى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الدورة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الدموية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على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طبيعتها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ويظل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السمحاق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حياً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shd w:val="clear" w:color="auto" w:fill="FFFFFF"/>
        <w:rPr>
          <w:b/>
          <w:bCs/>
          <w:u w:val="single"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تكون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العظم</w:t>
      </w:r>
    </w:p>
    <w:p w:rsidR="00B700FE" w:rsidRPr="00F51350" w:rsidRDefault="00B700FE" w:rsidP="00A40D79">
      <w:pPr>
        <w:shd w:val="clear" w:color="auto" w:fill="FFFFFF"/>
        <w:rPr>
          <w:rtl/>
          <w:lang w:bidi="ar-AE"/>
        </w:rPr>
      </w:pPr>
      <w:r w:rsidRPr="00F51350">
        <w:rPr>
          <w:rFonts w:hint="cs"/>
          <w:rtl/>
          <w:lang w:bidi="ar-AE"/>
        </w:rPr>
        <w:t>يبدأ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تكوين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بتكوين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u w:val="single"/>
          <w:rtl/>
          <w:lang w:bidi="ar-AE"/>
        </w:rPr>
        <w:t>الغضروف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tl/>
          <w:lang w:bidi="ar-AE"/>
        </w:rPr>
        <w:t>.</w:t>
      </w:r>
    </w:p>
    <w:p w:rsidR="00B700FE" w:rsidRPr="00F51350" w:rsidRDefault="00B700FE" w:rsidP="00A40D79">
      <w:pPr>
        <w:shd w:val="clear" w:color="auto" w:fill="FFFFFF"/>
        <w:rPr>
          <w:rtl/>
          <w:lang w:bidi="ar-AE"/>
        </w:rPr>
      </w:pPr>
    </w:p>
    <w:p w:rsidR="00B700FE" w:rsidRPr="00F51350" w:rsidRDefault="00B700FE" w:rsidP="00A40D79">
      <w:pPr>
        <w:shd w:val="clear" w:color="auto" w:fill="FFFFFF"/>
        <w:rPr>
          <w:rtl/>
          <w:lang w:bidi="ar-A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36pt;width:429.95pt;height:90pt;z-index:251628544;visibility:visible;mso-wrap-distance-left:21pt;mso-wrap-distance-top:5.76pt;mso-wrap-distance-right:9.54pt;mso-wrap-distance-bottom:9.69pt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">
            <v:imagedata r:id="rId7" o:title=""/>
            <o:lock v:ext="edit" aspectratio="f"/>
          </v:shape>
        </w:pict>
      </w:r>
    </w:p>
    <w:p w:rsidR="00B700FE" w:rsidRPr="00F51350" w:rsidRDefault="00B700FE" w:rsidP="00A40D79">
      <w:pPr>
        <w:rPr>
          <w:rtl/>
          <w:lang w:bidi="ar-AE"/>
        </w:rPr>
      </w:pPr>
    </w:p>
    <w:p w:rsidR="00B700FE" w:rsidRDefault="00B700FE" w:rsidP="00A40D79">
      <w:pPr>
        <w:rPr>
          <w:u w:val="single"/>
          <w:rtl/>
          <w:lang w:bidi="ar-AE"/>
        </w:rPr>
      </w:pPr>
    </w:p>
    <w:p w:rsidR="00B700FE" w:rsidRPr="00F51350" w:rsidRDefault="00B700FE" w:rsidP="00A40D79">
      <w:pPr>
        <w:rPr>
          <w:b/>
          <w:bCs/>
          <w:u w:val="single"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ملاحظات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هامة</w:t>
      </w:r>
      <w:r w:rsidRPr="00F51350">
        <w:rPr>
          <w:b/>
          <w:bCs/>
          <w:u w:val="single"/>
          <w:rtl/>
          <w:lang w:bidi="ar-AE"/>
        </w:rPr>
        <w:t xml:space="preserve"> :</w:t>
      </w:r>
    </w:p>
    <w:p w:rsidR="00B700FE" w:rsidRPr="00F51350" w:rsidRDefault="00B700FE" w:rsidP="00A40D79">
      <w:pPr>
        <w:pStyle w:val="ListParagraph"/>
        <w:ind w:left="360"/>
        <w:rPr>
          <w:lang w:bidi="ar-AE"/>
        </w:rPr>
      </w:pPr>
      <w:r>
        <w:rPr>
          <w:rtl/>
          <w:lang w:bidi="ar-AE"/>
        </w:rPr>
        <w:t xml:space="preserve">+ </w:t>
      </w:r>
      <w:r w:rsidRPr="00F51350">
        <w:rPr>
          <w:rFonts w:hint="cs"/>
          <w:rtl/>
          <w:lang w:bidi="ar-AE"/>
        </w:rPr>
        <w:t>يبقى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الغضروف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بعض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المناطق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. (</w:t>
      </w:r>
      <w:r w:rsidRPr="00F51350">
        <w:rPr>
          <w:rFonts w:hint="cs"/>
          <w:rtl/>
          <w:lang w:bidi="ar-AE"/>
        </w:rPr>
        <w:t>طرف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الأنف</w:t>
      </w:r>
      <w:r w:rsidRPr="00F51350">
        <w:rPr>
          <w:rtl/>
          <w:lang w:bidi="ar-AE"/>
        </w:rPr>
        <w:t xml:space="preserve"> – </w:t>
      </w:r>
      <w:r w:rsidRPr="00F51350">
        <w:rPr>
          <w:rFonts w:hint="cs"/>
          <w:rtl/>
          <w:lang w:bidi="ar-AE"/>
        </w:rPr>
        <w:t>الأذن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الخارجية</w:t>
      </w:r>
      <w:r w:rsidRPr="00F51350">
        <w:rPr>
          <w:rtl/>
          <w:lang w:bidi="ar-AE"/>
        </w:rPr>
        <w:t xml:space="preserve"> – </w:t>
      </w:r>
      <w:r w:rsidRPr="00F51350">
        <w:rPr>
          <w:rFonts w:hint="cs"/>
          <w:rtl/>
          <w:lang w:bidi="ar-AE"/>
        </w:rPr>
        <w:t>القصبة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الهوائية</w:t>
      </w:r>
      <w:r w:rsidRPr="00F51350">
        <w:rPr>
          <w:rtl/>
          <w:lang w:bidi="ar-AE"/>
        </w:rPr>
        <w:t xml:space="preserve">). </w:t>
      </w:r>
    </w:p>
    <w:p w:rsidR="00B700FE" w:rsidRPr="00F51350" w:rsidRDefault="00B700FE" w:rsidP="00A40D79">
      <w:pPr>
        <w:pStyle w:val="ListParagraph"/>
        <w:ind w:left="360"/>
        <w:rPr>
          <w:lang w:bidi="ar-AE"/>
        </w:rPr>
      </w:pPr>
      <w:r>
        <w:rPr>
          <w:rtl/>
          <w:lang w:bidi="ar-AE"/>
        </w:rPr>
        <w:t xml:space="preserve">+ </w:t>
      </w:r>
      <w:r w:rsidRPr="00F51350">
        <w:rPr>
          <w:rFonts w:hint="cs"/>
          <w:rtl/>
          <w:lang w:bidi="ar-AE"/>
        </w:rPr>
        <w:t>بعض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تتكون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مباشرة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دون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المرور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بمراحل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تكوين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الغضروف</w:t>
      </w:r>
      <w:r w:rsidRPr="00F51350">
        <w:rPr>
          <w:rtl/>
          <w:lang w:bidi="ar-AE"/>
        </w:rPr>
        <w:t xml:space="preserve"> .(</w:t>
      </w:r>
      <w:r w:rsidRPr="00F51350">
        <w:rPr>
          <w:rFonts w:hint="cs"/>
          <w:rtl/>
          <w:lang w:bidi="ar-AE"/>
        </w:rPr>
        <w:t>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الجمجمة</w:t>
      </w:r>
      <w:r w:rsidRPr="00F51350">
        <w:rPr>
          <w:rtl/>
          <w:lang w:bidi="ar-AE"/>
        </w:rPr>
        <w:t xml:space="preserve">) 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ماذا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تعرف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عن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خطوط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الدرزات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؟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هي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التي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الفصوص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الأربعة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للجمجمة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نمو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العظم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طولياً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يتم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النمو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طوليا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مناطق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أطراف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الطويلة</w:t>
      </w:r>
      <w:r w:rsidRPr="00F51350">
        <w:rPr>
          <w:rtl/>
          <w:lang w:bidi="ar-AE"/>
        </w:rPr>
        <w:t xml:space="preserve">  </w:t>
      </w:r>
      <w:r w:rsidRPr="00F51350">
        <w:rPr>
          <w:rFonts w:hint="cs"/>
          <w:rtl/>
          <w:lang w:bidi="ar-AE"/>
        </w:rPr>
        <w:t>مثل</w:t>
      </w:r>
      <w:r w:rsidRPr="00F51350">
        <w:rPr>
          <w:rtl/>
          <w:lang w:bidi="ar-AE"/>
        </w:rPr>
        <w:t>(</w:t>
      </w:r>
      <w:r w:rsidRPr="00F51350">
        <w:rPr>
          <w:rFonts w:hint="cs"/>
          <w:rtl/>
          <w:lang w:bidi="ar-AE"/>
        </w:rPr>
        <w:t>لوحة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طرف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>)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لوحة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طرف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العظم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غنية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غضروفية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تنقسم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وتكبر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وتدفع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القديمة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اتجاه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وسط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محور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تستبدل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بها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جديدة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لوح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طرف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هو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الموقع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الذي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تنمو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الطول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وتوجد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طرف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الطويل</w:t>
      </w:r>
    </w:p>
    <w:p w:rsidR="00B700FE" w:rsidRDefault="00B700FE" w:rsidP="00A40D79">
      <w:pPr>
        <w:jc w:val="center"/>
        <w:rPr>
          <w:b/>
          <w:bCs/>
          <w:sz w:val="32"/>
          <w:szCs w:val="32"/>
          <w:u w:val="single"/>
          <w:rtl/>
          <w:lang w:bidi="ar-AE"/>
        </w:rPr>
      </w:pPr>
    </w:p>
    <w:p w:rsidR="00B700FE" w:rsidRPr="00F51350" w:rsidRDefault="00B700FE" w:rsidP="00A40D79">
      <w:pPr>
        <w:jc w:val="center"/>
        <w:rPr>
          <w:b/>
          <w:bCs/>
          <w:sz w:val="32"/>
          <w:szCs w:val="32"/>
          <w:rtl/>
          <w:lang w:bidi="ar-AE"/>
        </w:rPr>
      </w:pPr>
      <w:r w:rsidRPr="00F51350">
        <w:rPr>
          <w:rFonts w:hint="cs"/>
          <w:b/>
          <w:bCs/>
          <w:sz w:val="32"/>
          <w:szCs w:val="32"/>
          <w:u w:val="single"/>
          <w:rtl/>
          <w:lang w:bidi="ar-AE"/>
        </w:rPr>
        <w:t>المفاصل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Fonts w:hint="cs"/>
          <w:rtl/>
          <w:lang w:bidi="ar-AE"/>
        </w:rPr>
        <w:t>هو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المكان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الذي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تلتقي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عظمتان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،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أنواع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</w:t>
      </w:r>
      <w:r w:rsidRPr="00F51350">
        <w:rPr>
          <w:rtl/>
          <w:lang w:bidi="ar-AE"/>
        </w:rPr>
        <w:t xml:space="preserve"> ( </w:t>
      </w:r>
      <w:r w:rsidRPr="00F51350">
        <w:rPr>
          <w:rFonts w:hint="cs"/>
          <w:b/>
          <w:bCs/>
          <w:rtl/>
          <w:lang w:bidi="ar-AE"/>
        </w:rPr>
        <w:t>ثابتة</w:t>
      </w:r>
      <w:r w:rsidRPr="00F51350">
        <w:rPr>
          <w:b/>
          <w:bCs/>
          <w:rtl/>
          <w:lang w:bidi="ar-AE"/>
        </w:rPr>
        <w:t xml:space="preserve"> - </w:t>
      </w:r>
      <w:r w:rsidRPr="00F51350">
        <w:rPr>
          <w:rFonts w:hint="cs"/>
          <w:b/>
          <w:bCs/>
          <w:rtl/>
          <w:lang w:bidi="ar-AE"/>
        </w:rPr>
        <w:t>محدودة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الحركة</w:t>
      </w:r>
      <w:r w:rsidRPr="00F51350">
        <w:rPr>
          <w:b/>
          <w:bCs/>
          <w:rtl/>
          <w:lang w:bidi="ar-AE"/>
        </w:rPr>
        <w:t xml:space="preserve"> - </w:t>
      </w:r>
      <w:r w:rsidRPr="00F51350">
        <w:rPr>
          <w:rFonts w:hint="cs"/>
          <w:b/>
          <w:bCs/>
          <w:rtl/>
          <w:lang w:bidi="ar-AE"/>
        </w:rPr>
        <w:t>متحركة</w:t>
      </w:r>
      <w:r w:rsidRPr="00F51350">
        <w:rPr>
          <w:rtl/>
          <w:lang w:bidi="ar-AE"/>
        </w:rPr>
        <w:t>)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الثابتة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تمنع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حدوث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حركة</w:t>
      </w:r>
      <w:r w:rsidRPr="00F51350">
        <w:rPr>
          <w:rtl/>
          <w:lang w:bidi="ar-AE"/>
        </w:rPr>
        <w:t xml:space="preserve"> , </w:t>
      </w:r>
      <w:r w:rsidRPr="00F51350">
        <w:rPr>
          <w:rFonts w:hint="cs"/>
          <w:rtl/>
          <w:lang w:bidi="ar-AE"/>
        </w:rPr>
        <w:t>مثل</w:t>
      </w:r>
      <w:r w:rsidRPr="00F51350">
        <w:rPr>
          <w:rtl/>
          <w:lang w:bidi="ar-AE"/>
        </w:rPr>
        <w:t xml:space="preserve"> ( </w:t>
      </w:r>
      <w:r w:rsidRPr="00F51350">
        <w:rPr>
          <w:rFonts w:hint="cs"/>
          <w:rtl/>
          <w:lang w:bidi="ar-AE"/>
        </w:rPr>
        <w:t>موجودة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الجمجمة</w:t>
      </w:r>
      <w:r w:rsidRPr="00F51350">
        <w:rPr>
          <w:rtl/>
          <w:lang w:bidi="ar-AE"/>
        </w:rPr>
        <w:t xml:space="preserve"> ) .</w:t>
      </w:r>
    </w:p>
    <w:p w:rsidR="00B700FE" w:rsidRDefault="00B700FE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محدودة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الحركة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تسمح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بحركة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محدودة</w:t>
      </w:r>
      <w:r w:rsidRPr="00F51350">
        <w:rPr>
          <w:rtl/>
          <w:lang w:bidi="ar-AE"/>
        </w:rPr>
        <w:t xml:space="preserve"> . </w:t>
      </w:r>
    </w:p>
    <w:p w:rsidR="00B700FE" w:rsidRPr="00F51350" w:rsidRDefault="00B700FE" w:rsidP="00A40D79">
      <w:pPr>
        <w:pStyle w:val="ListParagraph"/>
        <w:ind w:left="180"/>
        <w:rPr>
          <w:lang w:bidi="ar-AE"/>
        </w:rPr>
      </w:pPr>
      <w:r w:rsidRPr="00F51350">
        <w:rPr>
          <w:rFonts w:hint="cs"/>
          <w:b/>
          <w:bCs/>
          <w:rtl/>
          <w:lang w:bidi="ar-AE"/>
        </w:rPr>
        <w:t>مثال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1)  </w:t>
      </w:r>
      <w:r w:rsidRPr="00F51350">
        <w:rPr>
          <w:rFonts w:hint="cs"/>
          <w:rtl/>
          <w:lang w:bidi="ar-AE"/>
        </w:rPr>
        <w:t>العمود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الفقاري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تسمح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للجسم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بالانحناء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والإلتواء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pStyle w:val="ListParagraph"/>
        <w:rPr>
          <w:rtl/>
          <w:lang w:bidi="ar-AE"/>
        </w:rPr>
      </w:pPr>
      <w:r w:rsidRPr="00F51350">
        <w:rPr>
          <w:rtl/>
          <w:lang w:bidi="ar-AE"/>
        </w:rPr>
        <w:t xml:space="preserve">2)  </w:t>
      </w:r>
      <w:r w:rsidRPr="00F51350">
        <w:rPr>
          <w:rFonts w:hint="cs"/>
          <w:rtl/>
          <w:lang w:bidi="ar-AE"/>
        </w:rPr>
        <w:t>أطراف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أضلاع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القفص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الصدري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المتحركة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تمكن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الجسم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تنفيذ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قدر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كبير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الحركات</w:t>
      </w:r>
      <w:r w:rsidRPr="00F51350">
        <w:rPr>
          <w:rtl/>
          <w:lang w:bidi="ar-AE"/>
        </w:rPr>
        <w:t xml:space="preserve"> .</w:t>
      </w:r>
    </w:p>
    <w:p w:rsidR="00B700FE" w:rsidRDefault="00B700FE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أنواعها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</w:p>
    <w:p w:rsidR="00B700FE" w:rsidRPr="00F51350" w:rsidRDefault="00B700FE" w:rsidP="00A40D79">
      <w:pPr>
        <w:rPr>
          <w:rtl/>
          <w:lang w:bidi="ar-AE"/>
        </w:rPr>
      </w:pPr>
      <w:r>
        <w:rPr>
          <w:rtl/>
          <w:lang w:bidi="ar-AE"/>
        </w:rPr>
        <w:t xml:space="preserve">              </w:t>
      </w:r>
      <w:r w:rsidRPr="00F51350">
        <w:rPr>
          <w:rtl/>
          <w:lang w:bidi="ar-AE"/>
        </w:rPr>
        <w:t xml:space="preserve">1. </w:t>
      </w:r>
      <w:r w:rsidRPr="00CA3650">
        <w:rPr>
          <w:rFonts w:hint="cs"/>
          <w:b/>
          <w:bCs/>
          <w:rtl/>
          <w:lang w:bidi="ar-AE"/>
        </w:rPr>
        <w:t>كروية</w:t>
      </w:r>
      <w:r w:rsidRPr="00F51350">
        <w:rPr>
          <w:u w:val="single"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الكتف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والحوض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tl/>
          <w:lang w:bidi="ar-AE"/>
        </w:rPr>
        <w:tab/>
        <w:t xml:space="preserve">  2. </w:t>
      </w:r>
      <w:r w:rsidRPr="00CA3650">
        <w:rPr>
          <w:rFonts w:hint="cs"/>
          <w:b/>
          <w:bCs/>
          <w:rtl/>
          <w:lang w:bidi="ar-AE"/>
        </w:rPr>
        <w:t>المحورية</w:t>
      </w:r>
      <w:r w:rsidRPr="00CA36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مكون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فقرتين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علويتين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للعمود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الفقاري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tl/>
          <w:lang w:bidi="ar-AE"/>
        </w:rPr>
        <w:tab/>
        <w:t xml:space="preserve">  3. </w:t>
      </w:r>
      <w:r w:rsidRPr="00CA3650">
        <w:rPr>
          <w:rFonts w:hint="cs"/>
          <w:b/>
          <w:bCs/>
          <w:rtl/>
          <w:lang w:bidi="ar-AE"/>
        </w:rPr>
        <w:t>السرجية</w:t>
      </w:r>
      <w:r w:rsidRPr="00CA36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يوجد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عند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قاعدة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إبهام</w:t>
      </w:r>
      <w:r w:rsidRPr="00F51350">
        <w:rPr>
          <w:rtl/>
          <w:lang w:bidi="ar-AE"/>
        </w:rPr>
        <w:t xml:space="preserve"> ( </w:t>
      </w:r>
      <w:r w:rsidRPr="00F51350">
        <w:rPr>
          <w:rFonts w:hint="cs"/>
          <w:rtl/>
          <w:lang w:bidi="ar-AE"/>
        </w:rPr>
        <w:t>عظمتان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رسخ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اليد</w:t>
      </w:r>
      <w:r w:rsidRPr="00F51350">
        <w:rPr>
          <w:rtl/>
          <w:lang w:bidi="ar-AE"/>
        </w:rPr>
        <w:t xml:space="preserve"> ) 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tl/>
          <w:lang w:bidi="ar-AE"/>
        </w:rPr>
        <w:tab/>
        <w:t xml:space="preserve">  4. </w:t>
      </w:r>
      <w:r w:rsidRPr="00CA3650">
        <w:rPr>
          <w:rFonts w:hint="cs"/>
          <w:b/>
          <w:bCs/>
          <w:rtl/>
          <w:lang w:bidi="ar-AE"/>
        </w:rPr>
        <w:t>الإنزلاقية</w:t>
      </w:r>
      <w:r w:rsidRPr="00CA3650">
        <w:rPr>
          <w:b/>
          <w:bCs/>
          <w:rtl/>
          <w:lang w:bidi="ar-AE"/>
        </w:rPr>
        <w:t xml:space="preserve"> </w:t>
      </w:r>
      <w:r w:rsidRPr="00F51350">
        <w:rPr>
          <w:rtl/>
          <w:lang w:bidi="ar-AE"/>
        </w:rPr>
        <w:t xml:space="preserve">: </w:t>
      </w:r>
      <w:r w:rsidRPr="00F51350">
        <w:rPr>
          <w:rFonts w:hint="cs"/>
          <w:rtl/>
          <w:lang w:bidi="ar-AE"/>
        </w:rPr>
        <w:t>مفاصل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موجودة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الصغيرة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القدم</w:t>
      </w:r>
      <w:r w:rsidRPr="00F51350">
        <w:rPr>
          <w:rtl/>
          <w:lang w:bidi="ar-AE"/>
        </w:rPr>
        <w:t xml:space="preserve"> .</w:t>
      </w:r>
    </w:p>
    <w:p w:rsidR="00B700FE" w:rsidRPr="008409E7" w:rsidRDefault="00B700FE" w:rsidP="008409E7">
      <w:pPr>
        <w:rPr>
          <w:rtl/>
          <w:lang w:bidi="ar-AE"/>
        </w:rPr>
      </w:pPr>
      <w:r w:rsidRPr="00F51350">
        <w:rPr>
          <w:rtl/>
          <w:lang w:bidi="ar-AE"/>
        </w:rPr>
        <w:tab/>
        <w:t xml:space="preserve">  5. </w:t>
      </w:r>
      <w:r w:rsidRPr="00CA3650">
        <w:rPr>
          <w:rFonts w:hint="cs"/>
          <w:b/>
          <w:bCs/>
          <w:rtl/>
          <w:lang w:bidi="ar-AE"/>
        </w:rPr>
        <w:t>ذات</w:t>
      </w:r>
      <w:r w:rsidRPr="00CA3650">
        <w:rPr>
          <w:b/>
          <w:bCs/>
          <w:rtl/>
          <w:lang w:bidi="ar-AE"/>
        </w:rPr>
        <w:t xml:space="preserve"> </w:t>
      </w:r>
      <w:r w:rsidRPr="00CA3650">
        <w:rPr>
          <w:rFonts w:hint="cs"/>
          <w:b/>
          <w:bCs/>
          <w:rtl/>
          <w:lang w:bidi="ar-AE"/>
        </w:rPr>
        <w:t>المفصلة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المرفق</w:t>
      </w:r>
      <w:r w:rsidRPr="00F51350">
        <w:rPr>
          <w:rtl/>
          <w:lang w:bidi="ar-AE"/>
        </w:rPr>
        <w:t xml:space="preserve"> -   </w:t>
      </w:r>
    </w:p>
    <w:p w:rsidR="00B700FE" w:rsidRPr="00F51350" w:rsidRDefault="00B700FE" w:rsidP="00A40D79">
      <w:pPr>
        <w:jc w:val="center"/>
        <w:rPr>
          <w:b/>
          <w:bCs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تركيب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المفصل</w:t>
      </w:r>
    </w:p>
    <w:p w:rsidR="00B700FE" w:rsidRPr="00F51350" w:rsidRDefault="00B700FE" w:rsidP="00A40D79">
      <w:pPr>
        <w:jc w:val="center"/>
        <w:rPr>
          <w:rtl/>
          <w:lang w:bidi="ar-AE"/>
        </w:rPr>
      </w:pPr>
      <w:r w:rsidRPr="00F51350">
        <w:rPr>
          <w:rtl/>
          <w:lang w:bidi="ar-AE"/>
        </w:rPr>
        <w:t xml:space="preserve"> </w:t>
      </w:r>
      <w:r w:rsidRPr="00F51350">
        <w:rPr>
          <w:b/>
          <w:bCs/>
          <w:rtl/>
          <w:lang w:bidi="ar-AE"/>
        </w:rPr>
        <w:t xml:space="preserve">( </w:t>
      </w:r>
      <w:r w:rsidRPr="00F51350">
        <w:rPr>
          <w:rFonts w:hint="cs"/>
          <w:b/>
          <w:bCs/>
          <w:rtl/>
          <w:lang w:bidi="ar-AE"/>
        </w:rPr>
        <w:t>جميع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المتحركة</w:t>
      </w:r>
      <w:r w:rsidRPr="00F51350">
        <w:rPr>
          <w:rtl/>
          <w:lang w:bidi="ar-AE"/>
        </w:rPr>
        <w:t>)</w:t>
      </w:r>
    </w:p>
    <w:p w:rsidR="00B700FE" w:rsidRPr="00F51350" w:rsidRDefault="00B700FE" w:rsidP="008409E7">
      <w:pPr>
        <w:rPr>
          <w:rtl/>
          <w:lang w:bidi="ar-AE"/>
        </w:rPr>
      </w:pPr>
      <w:r w:rsidRPr="00F51350">
        <w:rPr>
          <w:rFonts w:hint="cs"/>
          <w:rtl/>
          <w:lang w:bidi="ar-AE"/>
        </w:rPr>
        <w:t>يغطي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الغضروف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أجزاء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التي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يحتك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أحدها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بالاخر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ويحمي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أسطح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الإحتكاك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الأربطة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أشرطة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متينة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وهي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نسيج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الضام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المتين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السائل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المفصلي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سائل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هلامي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مزلق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يحمي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أطراف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الإحتكاك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pStyle w:val="ListParagraph"/>
        <w:numPr>
          <w:ilvl w:val="0"/>
          <w:numId w:val="1"/>
        </w:num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التهاب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هو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انتفاخ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والشعور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بالالم</w:t>
      </w:r>
      <w:r w:rsidRPr="00F51350">
        <w:rPr>
          <w:rtl/>
          <w:lang w:bidi="ar-AE"/>
        </w:rPr>
        <w:t xml:space="preserve"> .</w:t>
      </w:r>
    </w:p>
    <w:p w:rsidR="00B700FE" w:rsidRPr="00F51350" w:rsidRDefault="00B700FE" w:rsidP="00A40D79">
      <w:pPr>
        <w:rPr>
          <w:lang w:bidi="ar-AE"/>
        </w:rPr>
      </w:pPr>
      <w:r w:rsidRPr="00F51350">
        <w:rPr>
          <w:rFonts w:hint="cs"/>
          <w:b/>
          <w:bCs/>
          <w:rtl/>
          <w:lang w:bidi="ar-AE"/>
        </w:rPr>
        <w:t>أنواعه</w:t>
      </w:r>
      <w:r w:rsidRPr="00F51350">
        <w:rPr>
          <w:rtl/>
          <w:lang w:bidi="ar-AE"/>
        </w:rPr>
        <w:t xml:space="preserve"> : </w:t>
      </w:r>
    </w:p>
    <w:tbl>
      <w:tblPr>
        <w:bidiVisual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5"/>
        <w:gridCol w:w="3402"/>
      </w:tblGrid>
      <w:tr w:rsidR="00B700FE" w:rsidRPr="00F51350" w:rsidTr="00A92C40">
        <w:trPr>
          <w:trHeight w:val="845"/>
        </w:trPr>
        <w:tc>
          <w:tcPr>
            <w:tcW w:w="3685" w:type="dxa"/>
          </w:tcPr>
          <w:p w:rsidR="00B700FE" w:rsidRDefault="00B700FE" w:rsidP="00A92C40">
            <w:pPr>
              <w:pStyle w:val="ListParagraph"/>
              <w:spacing w:after="0" w:line="240" w:lineRule="auto"/>
              <w:ind w:left="360"/>
              <w:rPr>
                <w:b/>
                <w:bCs/>
                <w:lang w:bidi="ar-AE"/>
              </w:rPr>
            </w:pPr>
          </w:p>
          <w:p w:rsidR="00B700FE" w:rsidRPr="00F51350" w:rsidRDefault="00B700FE" w:rsidP="00A92C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lang w:bidi="ar-AE"/>
              </w:rPr>
            </w:pPr>
            <w:r w:rsidRPr="00F51350">
              <w:rPr>
                <w:rFonts w:hint="cs"/>
                <w:b/>
                <w:bCs/>
                <w:rtl/>
                <w:lang w:bidi="ar-AE"/>
              </w:rPr>
              <w:t>التهاب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المفاصل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الروماتيدي</w:t>
            </w:r>
            <w:r w:rsidRPr="00F51350">
              <w:rPr>
                <w:b/>
                <w:bCs/>
                <w:rtl/>
                <w:lang w:bidi="ar-AE"/>
              </w:rPr>
              <w:t xml:space="preserve"> .</w:t>
            </w:r>
          </w:p>
        </w:tc>
        <w:tc>
          <w:tcPr>
            <w:tcW w:w="3402" w:type="dxa"/>
          </w:tcPr>
          <w:p w:rsidR="00B700FE" w:rsidRDefault="00B700FE" w:rsidP="00A92C40">
            <w:pPr>
              <w:pStyle w:val="ListParagraph"/>
              <w:spacing w:after="0" w:line="240" w:lineRule="auto"/>
              <w:ind w:left="360"/>
              <w:rPr>
                <w:b/>
                <w:bCs/>
                <w:lang w:bidi="ar-AE"/>
              </w:rPr>
            </w:pPr>
          </w:p>
          <w:p w:rsidR="00B700FE" w:rsidRPr="00F51350" w:rsidRDefault="00B700FE" w:rsidP="00A92C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lang w:bidi="ar-AE"/>
              </w:rPr>
            </w:pPr>
            <w:r w:rsidRPr="00F51350">
              <w:rPr>
                <w:rFonts w:hint="cs"/>
                <w:b/>
                <w:bCs/>
                <w:rtl/>
                <w:lang w:bidi="ar-AE"/>
              </w:rPr>
              <w:t>التهاب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المفاصل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العظمي</w:t>
            </w:r>
            <w:r w:rsidRPr="00F51350">
              <w:rPr>
                <w:b/>
                <w:bCs/>
                <w:rtl/>
                <w:lang w:bidi="ar-AE"/>
              </w:rPr>
              <w:t xml:space="preserve"> .</w:t>
            </w:r>
          </w:p>
        </w:tc>
      </w:tr>
      <w:tr w:rsidR="00B700FE" w:rsidRPr="00F51350" w:rsidTr="00A92C40">
        <w:trPr>
          <w:trHeight w:val="1768"/>
        </w:trPr>
        <w:tc>
          <w:tcPr>
            <w:tcW w:w="3685" w:type="dxa"/>
          </w:tcPr>
          <w:p w:rsidR="00B700FE" w:rsidRPr="00F51350" w:rsidRDefault="00B700FE" w:rsidP="00A92C40">
            <w:pPr>
              <w:spacing w:after="0" w:line="240" w:lineRule="auto"/>
              <w:rPr>
                <w:lang w:bidi="ar-AE"/>
              </w:rPr>
            </w:pPr>
          </w:p>
          <w:p w:rsidR="00B700FE" w:rsidRPr="00F51350" w:rsidRDefault="00B700FE" w:rsidP="00A92C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bidi="ar-AE"/>
              </w:rPr>
            </w:pPr>
            <w:r w:rsidRPr="00F51350">
              <w:rPr>
                <w:rFonts w:hint="cs"/>
                <w:rtl/>
                <w:lang w:bidi="ar-AE"/>
              </w:rPr>
              <w:t>يظهر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عندما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يبدأ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جهاز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المناعه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في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مهاجمة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أنسجة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الجسم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فتلتهب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المفاصل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وتنتفخ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وتتصلب</w:t>
            </w:r>
            <w:r w:rsidRPr="00F51350">
              <w:rPr>
                <w:rtl/>
                <w:lang w:bidi="ar-AE"/>
              </w:rPr>
              <w:t xml:space="preserve"> .</w:t>
            </w:r>
          </w:p>
        </w:tc>
        <w:tc>
          <w:tcPr>
            <w:tcW w:w="3402" w:type="dxa"/>
          </w:tcPr>
          <w:p w:rsidR="00B700FE" w:rsidRPr="00F51350" w:rsidRDefault="00B700FE" w:rsidP="00A92C40">
            <w:pPr>
              <w:spacing w:after="0" w:line="240" w:lineRule="auto"/>
              <w:rPr>
                <w:rtl/>
                <w:lang w:bidi="ar-AE"/>
              </w:rPr>
            </w:pPr>
          </w:p>
          <w:p w:rsidR="00B700FE" w:rsidRPr="00F51350" w:rsidRDefault="00B700FE" w:rsidP="00A92C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bidi="ar-AE"/>
              </w:rPr>
            </w:pPr>
            <w:r w:rsidRPr="00F51350">
              <w:rPr>
                <w:rFonts w:hint="cs"/>
                <w:rtl/>
                <w:lang w:bidi="ar-AE"/>
              </w:rPr>
              <w:t>هو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تأكل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الغضروف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ويصبح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أرق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وأخشن</w:t>
            </w:r>
            <w:r w:rsidRPr="00F51350">
              <w:rPr>
                <w:rtl/>
                <w:lang w:bidi="ar-AE"/>
              </w:rPr>
              <w:t xml:space="preserve"> , </w:t>
            </w:r>
            <w:r w:rsidRPr="00F51350">
              <w:rPr>
                <w:rFonts w:hint="cs"/>
                <w:rtl/>
                <w:lang w:bidi="ar-AE"/>
              </w:rPr>
              <w:t>ولذلك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تحتك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أسطح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العظام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وتسبب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انزعاجا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شديداً</w:t>
            </w:r>
            <w:r w:rsidRPr="00F51350">
              <w:rPr>
                <w:rtl/>
                <w:lang w:bidi="ar-AE"/>
              </w:rPr>
              <w:t xml:space="preserve"> .</w:t>
            </w:r>
          </w:p>
        </w:tc>
      </w:tr>
    </w:tbl>
    <w:p w:rsidR="00B700FE" w:rsidRPr="00F51350" w:rsidRDefault="00B700FE" w:rsidP="00002F8A">
      <w:pPr>
        <w:rPr>
          <w:b/>
          <w:bCs/>
          <w:rtl/>
          <w:lang w:bidi="ar-AE"/>
        </w:rPr>
      </w:pPr>
    </w:p>
    <w:p w:rsidR="00B700FE" w:rsidRPr="00002F8A" w:rsidRDefault="00B700FE" w:rsidP="00002F8A">
      <w:pPr>
        <w:rPr>
          <w:b/>
          <w:bCs/>
          <w:rtl/>
          <w:lang w:bidi="ar-AE"/>
        </w:rPr>
      </w:pPr>
      <w:r w:rsidRPr="00F51350"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الجهاز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العضلي</w:t>
      </w:r>
      <w:r>
        <w:rPr>
          <w:b/>
          <w:bCs/>
          <w:rtl/>
          <w:lang w:bidi="ar-AE"/>
        </w:rPr>
        <w:t xml:space="preserve"> :                                 </w:t>
      </w:r>
      <w:r w:rsidRPr="00B92539">
        <w:rPr>
          <w:rFonts w:ascii="Arial" w:hAnsi="Arial"/>
          <w:b/>
          <w:bCs/>
          <w:rtl/>
          <w:lang w:bidi="ar-AE"/>
        </w:rPr>
        <w:t xml:space="preserve">تمثل العضلات ثلث وزن الجسم 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وقدرة العضلات على </w:t>
      </w:r>
      <w:r w:rsidRPr="00B92539">
        <w:rPr>
          <w:rFonts w:ascii="Arial" w:hAnsi="Arial"/>
          <w:b/>
          <w:bCs/>
          <w:rtl/>
          <w:lang w:bidi="ar-AE"/>
        </w:rPr>
        <w:t>الإنبساط والإنقباض</w:t>
      </w:r>
      <w:r>
        <w:rPr>
          <w:rFonts w:ascii="Arial" w:hAnsi="Arial"/>
          <w:b/>
          <w:bCs/>
          <w:rtl/>
          <w:lang w:bidi="ar-AE"/>
        </w:rPr>
        <w:t xml:space="preserve"> :</w:t>
      </w:r>
      <w:r w:rsidRPr="00B92539">
        <w:rPr>
          <w:rFonts w:ascii="Arial" w:hAnsi="Arial"/>
          <w:b/>
          <w:bCs/>
          <w:rtl/>
          <w:lang w:bidi="ar-AE"/>
        </w:rPr>
        <w:t xml:space="preserve">                                                                                        </w:t>
      </w:r>
      <w:r>
        <w:rPr>
          <w:rFonts w:ascii="Arial" w:hAnsi="Arial"/>
          <w:rtl/>
          <w:lang w:bidi="ar-AE"/>
        </w:rPr>
        <w:t>1</w:t>
      </w:r>
      <w:r w:rsidRPr="00B92539">
        <w:rPr>
          <w:rFonts w:ascii="Arial" w:hAnsi="Arial"/>
          <w:rtl/>
          <w:lang w:bidi="ar-AE"/>
        </w:rPr>
        <w:t>- تمكن الجسم من الحركة             2-</w:t>
      </w:r>
      <w:r>
        <w:rPr>
          <w:rFonts w:ascii="Arial" w:hAnsi="Arial"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 xml:space="preserve">توفر قوة دفع للمواد كالدم والطعام عبر الجسم  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 xml:space="preserve">العضلة </w:t>
      </w:r>
      <w:r w:rsidRPr="00B92539">
        <w:rPr>
          <w:rFonts w:ascii="Arial" w:hAnsi="Arial"/>
          <w:rtl/>
          <w:lang w:bidi="ar-AE"/>
        </w:rPr>
        <w:t>: هى عضو يستطيع الإنقباض بطريقة منسقة وتحتوي على نسيج عضلي وأوعية دموية وأعصاب ونسيج ضام.</w:t>
      </w:r>
    </w:p>
    <w:p w:rsidR="00B700FE" w:rsidRPr="00B92539" w:rsidRDefault="00B700FE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 xml:space="preserve">أنواع العضلات </w:t>
      </w:r>
      <w:r>
        <w:rPr>
          <w:rFonts w:ascii="Arial" w:hAnsi="Arial"/>
          <w:b/>
          <w:bCs/>
          <w:rtl/>
          <w:lang w:bidi="ar-AE"/>
        </w:rPr>
        <w:t xml:space="preserve">: </w:t>
      </w:r>
      <w:r w:rsidRPr="00B92539">
        <w:rPr>
          <w:rFonts w:ascii="Arial" w:hAnsi="Arial"/>
          <w:rtl/>
          <w:lang w:bidi="ar-AE"/>
        </w:rPr>
        <w:t>1- نسيج عضلي هيكلي        2- نسيج عضلي أملس                  3- نسيج عضلي قلبي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ملحوظة:</w:t>
      </w:r>
      <w:r w:rsidRPr="00B92539">
        <w:rPr>
          <w:rFonts w:ascii="Arial" w:hAnsi="Arial"/>
          <w:rtl/>
          <w:lang w:bidi="ar-AE"/>
        </w:rPr>
        <w:t xml:space="preserve"> العضلة</w:t>
      </w:r>
      <w:r>
        <w:rPr>
          <w:rFonts w:ascii="Arial" w:hAnsi="Arial"/>
          <w:rtl/>
          <w:lang w:bidi="ar-AE"/>
        </w:rPr>
        <w:t xml:space="preserve"> --- </w:t>
      </w:r>
      <w:r w:rsidRPr="00B92539">
        <w:rPr>
          <w:rFonts w:ascii="Arial" w:hAnsi="Arial"/>
          <w:rtl/>
          <w:lang w:bidi="ar-AE"/>
        </w:rPr>
        <w:t>حزم عضلية</w:t>
      </w:r>
      <w:r>
        <w:rPr>
          <w:rFonts w:ascii="Arial" w:hAnsi="Arial"/>
          <w:rtl/>
          <w:lang w:bidi="ar-AE"/>
        </w:rPr>
        <w:t xml:space="preserve"> --- </w:t>
      </w:r>
      <w:r w:rsidRPr="00B92539">
        <w:rPr>
          <w:rFonts w:ascii="Arial" w:hAnsi="Arial"/>
          <w:rtl/>
          <w:lang w:bidi="ar-AE"/>
        </w:rPr>
        <w:t>ليفة عضلية (خلية عضلية)</w:t>
      </w:r>
      <w:r>
        <w:rPr>
          <w:rFonts w:ascii="Arial" w:hAnsi="Arial"/>
          <w:rtl/>
          <w:lang w:bidi="ar-AE"/>
        </w:rPr>
        <w:t xml:space="preserve"> --- </w:t>
      </w:r>
      <w:r w:rsidRPr="00B92539">
        <w:rPr>
          <w:rFonts w:ascii="Arial" w:hAnsi="Arial"/>
          <w:rtl/>
          <w:lang w:bidi="ar-AE"/>
        </w:rPr>
        <w:t>لييفات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1- </w:t>
      </w:r>
      <w:r w:rsidRPr="00B92539">
        <w:rPr>
          <w:rFonts w:ascii="Arial" w:hAnsi="Arial"/>
          <w:b/>
          <w:bCs/>
          <w:rtl/>
          <w:lang w:bidi="ar-AE"/>
        </w:rPr>
        <w:t>النسيج العضلي الهيكلي</w:t>
      </w:r>
      <w:r w:rsidRPr="00B92539">
        <w:rPr>
          <w:rFonts w:ascii="Arial" w:hAnsi="Arial"/>
          <w:rtl/>
          <w:lang w:bidi="ar-AE"/>
        </w:rPr>
        <w:t>: مسئول عن تحريك (الأطراف – الجدع  -  الوجه)</w:t>
      </w:r>
    </w:p>
    <w:p w:rsidR="00B700FE" w:rsidRPr="00B92539" w:rsidRDefault="00B700FE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يتكون من: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</w:t>
      </w:r>
      <w:r w:rsidRPr="00B92539">
        <w:rPr>
          <w:rFonts w:ascii="Arial" w:hAnsi="Arial"/>
          <w:u w:val="single"/>
          <w:rtl/>
          <w:lang w:bidi="ar-AE"/>
        </w:rPr>
        <w:t xml:space="preserve">- </w:t>
      </w:r>
      <w:r w:rsidRPr="00B92539">
        <w:rPr>
          <w:rFonts w:ascii="Arial" w:hAnsi="Arial"/>
          <w:b/>
          <w:bCs/>
          <w:u w:val="single"/>
          <w:rtl/>
          <w:lang w:bidi="ar-AE"/>
        </w:rPr>
        <w:t>الياف عضلية:</w:t>
      </w:r>
      <w:r w:rsidRPr="00B92539">
        <w:rPr>
          <w:rFonts w:ascii="Arial" w:hAnsi="Arial"/>
          <w:rtl/>
          <w:lang w:bidi="ar-AE"/>
        </w:rPr>
        <w:t xml:space="preserve"> خلايا طويلة تحتوي على كثير من الأنوية وتغطيه خيوط داكنة .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2- </w:t>
      </w:r>
      <w:r w:rsidRPr="00B92539">
        <w:rPr>
          <w:rFonts w:ascii="Arial" w:hAnsi="Arial"/>
          <w:b/>
          <w:bCs/>
          <w:u w:val="single"/>
          <w:rtl/>
          <w:lang w:bidi="ar-AE"/>
        </w:rPr>
        <w:t>الحزم العضلية</w:t>
      </w:r>
      <w:r w:rsidRPr="00B92539">
        <w:rPr>
          <w:rFonts w:ascii="Arial" w:hAnsi="Arial"/>
          <w:b/>
          <w:bCs/>
          <w:rtl/>
          <w:lang w:bidi="ar-AE"/>
        </w:rPr>
        <w:t>:</w:t>
      </w:r>
      <w:r w:rsidRPr="00B92539">
        <w:rPr>
          <w:rFonts w:ascii="Arial" w:hAnsi="Arial"/>
          <w:rtl/>
          <w:lang w:bidi="ar-AE"/>
        </w:rPr>
        <w:t xml:space="preserve"> هى مجموعات مكثفة من الياف العضلات الهيكلية.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العضلات الهيكلية إرادية لانها يتم التحكم فيها بإرادة الإنسان.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2- </w:t>
      </w:r>
      <w:r w:rsidRPr="00B92539">
        <w:rPr>
          <w:rFonts w:ascii="Arial" w:hAnsi="Arial"/>
          <w:b/>
          <w:bCs/>
          <w:rtl/>
          <w:lang w:bidi="ar-AE"/>
        </w:rPr>
        <w:t>النسيج العضلي الأملس</w:t>
      </w:r>
      <w:r w:rsidRPr="00B92539">
        <w:rPr>
          <w:rFonts w:ascii="Arial" w:hAnsi="Arial"/>
          <w:rtl/>
          <w:lang w:bidi="ar-AE"/>
        </w:rPr>
        <w:t>: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1- خلايا مغزلية الشكل تحتوي على نواة واحدة – تتشابك وتكون صفائح – ليست مخططة.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2-عضلات لا إرادية (لا يتحكم فيها الإنسان)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3- تكون جدران المعدة والأمعاء والأوعية الدموية والرحم والمثانة)</w:t>
      </w:r>
    </w:p>
    <w:p w:rsidR="00B700FE" w:rsidRPr="00B92539" w:rsidRDefault="00B700FE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3- النسيج العضلي القلبي: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1- تكون جدار القلب       2- تتصف بصفات العضلات اله</w:t>
      </w:r>
      <w:r>
        <w:rPr>
          <w:rFonts w:ascii="Arial" w:hAnsi="Arial"/>
          <w:rtl/>
          <w:lang w:bidi="ar-AE"/>
        </w:rPr>
        <w:t>يكلية والعضلات الملساء      3- ذ</w:t>
      </w:r>
      <w:r w:rsidRPr="00B92539">
        <w:rPr>
          <w:rFonts w:ascii="Arial" w:hAnsi="Arial"/>
          <w:rtl/>
          <w:lang w:bidi="ar-AE"/>
        </w:rPr>
        <w:t>ات نواة واحدة</w:t>
      </w:r>
    </w:p>
    <w:p w:rsidR="00B700FE" w:rsidRPr="00B92539" w:rsidRDefault="00B700FE" w:rsidP="00E756BC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4- عضلا</w:t>
      </w:r>
      <w:r>
        <w:rPr>
          <w:rFonts w:ascii="Arial" w:hAnsi="Arial"/>
          <w:rtl/>
          <w:lang w:bidi="ar-AE"/>
        </w:rPr>
        <w:t>ت</w:t>
      </w:r>
      <w:r w:rsidRPr="00B92539">
        <w:rPr>
          <w:rFonts w:ascii="Arial" w:hAnsi="Arial"/>
          <w:rtl/>
          <w:lang w:bidi="ar-AE"/>
        </w:rPr>
        <w:t xml:space="preserve"> هيكلية مخططة لا إرادية </w:t>
      </w:r>
    </w:p>
    <w:p w:rsidR="00B700FE" w:rsidRPr="00B92539" w:rsidRDefault="00B700FE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تركيب العضلات الهيكلية: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 xml:space="preserve"> </w:t>
      </w:r>
      <w:r w:rsidRPr="00B92539">
        <w:rPr>
          <w:rFonts w:ascii="Arial" w:hAnsi="Arial"/>
          <w:b/>
          <w:bCs/>
          <w:u w:val="single"/>
          <w:rtl/>
          <w:lang w:bidi="ar-AE"/>
        </w:rPr>
        <w:t>الليفة العضلية الهيكلية</w:t>
      </w:r>
      <w:r w:rsidRPr="00B92539">
        <w:rPr>
          <w:rFonts w:ascii="Arial" w:hAnsi="Arial"/>
          <w:rtl/>
          <w:lang w:bidi="ar-AE"/>
        </w:rPr>
        <w:t xml:space="preserve">: </w:t>
      </w:r>
      <w:r>
        <w:rPr>
          <w:rFonts w:ascii="Arial" w:hAnsi="Arial"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 xml:space="preserve"> هى خلية عضلية واحدة عديدة</w:t>
      </w:r>
      <w:r>
        <w:rPr>
          <w:rFonts w:ascii="Arial" w:hAnsi="Arial"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>الأنوية</w:t>
      </w:r>
      <w:r>
        <w:rPr>
          <w:rFonts w:ascii="Arial" w:hAnsi="Arial"/>
          <w:rtl/>
          <w:lang w:bidi="ar-AE"/>
        </w:rPr>
        <w:t xml:space="preserve"> ,</w:t>
      </w:r>
      <w:r w:rsidRPr="00B92539">
        <w:rPr>
          <w:rFonts w:ascii="Arial" w:hAnsi="Arial"/>
          <w:rtl/>
          <w:lang w:bidi="ar-AE"/>
        </w:rPr>
        <w:t xml:space="preserve"> مزودة بنهايات عصبية تتحكم في نشاطها 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   # تعطى بنسيج ضام </w:t>
      </w:r>
      <w:r>
        <w:rPr>
          <w:rFonts w:ascii="Arial" w:hAnsi="Arial"/>
          <w:rtl/>
          <w:lang w:bidi="ar-AE"/>
        </w:rPr>
        <w:t>.</w:t>
      </w:r>
      <w:r w:rsidRPr="00B92539">
        <w:rPr>
          <w:rFonts w:ascii="Arial" w:hAnsi="Arial"/>
          <w:rtl/>
          <w:lang w:bidi="ar-AE"/>
        </w:rPr>
        <w:t xml:space="preserve"> # تمد بالأكسجين والمواد الغدائية بواسطة الشراييين</w:t>
      </w:r>
      <w:r>
        <w:rPr>
          <w:rFonts w:ascii="Arial" w:hAnsi="Arial"/>
          <w:rtl/>
          <w:lang w:bidi="ar-AE"/>
        </w:rPr>
        <w:t xml:space="preserve"> . </w:t>
      </w:r>
      <w:r w:rsidRPr="00B92539">
        <w:rPr>
          <w:rFonts w:ascii="Arial" w:hAnsi="Arial"/>
          <w:rtl/>
          <w:lang w:bidi="ar-AE"/>
        </w:rPr>
        <w:t># تحتوي على الليفات العضلية</w:t>
      </w:r>
      <w:r>
        <w:rPr>
          <w:rFonts w:ascii="Arial" w:hAnsi="Arial"/>
          <w:rtl/>
          <w:lang w:bidi="ar-AE"/>
        </w:rPr>
        <w:t xml:space="preserve"> .</w:t>
      </w:r>
    </w:p>
    <w:p w:rsidR="00B700FE" w:rsidRPr="00B92539" w:rsidRDefault="00B700FE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u w:val="single"/>
          <w:rtl/>
          <w:lang w:bidi="ar-AE"/>
        </w:rPr>
        <w:t>أنواع الخيوط في الألياف العضلية :</w:t>
      </w:r>
      <w:r w:rsidRPr="00B92539">
        <w:rPr>
          <w:rFonts w:ascii="Arial" w:hAnsi="Arial"/>
          <w:rtl/>
          <w:lang w:bidi="ar-AE"/>
        </w:rPr>
        <w:t xml:space="preserve"> هى خيوط بروتينية </w:t>
      </w:r>
    </w:p>
    <w:p w:rsidR="00B700FE" w:rsidRPr="00B92539" w:rsidRDefault="00B700FE" w:rsidP="00E756BC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1- الميوسين (سميك)         2- الأكتين (رقيق)</w:t>
      </w:r>
      <w:r w:rsidRPr="00E756BC">
        <w:rPr>
          <w:rFonts w:ascii="Arial" w:hAnsi="Arial"/>
          <w:lang w:bidi="ar-AE"/>
        </w:rPr>
        <w:t xml:space="preserve"> </w:t>
      </w:r>
    </w:p>
    <w:p w:rsidR="00B700FE" w:rsidRPr="00B92539" w:rsidRDefault="00B700FE" w:rsidP="00B92539">
      <w:pPr>
        <w:spacing w:line="360" w:lineRule="auto"/>
        <w:rPr>
          <w:rFonts w:ascii="Arial" w:hAnsi="Arial"/>
          <w:b/>
          <w:bCs/>
          <w:u w:val="single"/>
          <w:rtl/>
          <w:lang w:bidi="ar-AE"/>
        </w:rPr>
      </w:pPr>
      <w:r w:rsidRPr="00B92539">
        <w:rPr>
          <w:rFonts w:ascii="Arial" w:hAnsi="Arial"/>
          <w:b/>
          <w:bCs/>
          <w:u w:val="single"/>
          <w:rtl/>
          <w:lang w:bidi="ar-AE"/>
        </w:rPr>
        <w:t xml:space="preserve">كلاهما منسق وتتفاعل مع بعضها لكى :     </w:t>
      </w:r>
    </w:p>
    <w:p w:rsidR="00B700FE" w:rsidRPr="00B92539" w:rsidRDefault="00B700FE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- تعطي مظهر المقلم .     -  توفر انقباض وانبساط العضلات .</w:t>
      </w:r>
    </w:p>
    <w:p w:rsidR="00B700FE" w:rsidRPr="00B92539" w:rsidRDefault="00B700FE" w:rsidP="00CF7DA9">
      <w:pPr>
        <w:spacing w:line="360" w:lineRule="auto"/>
        <w:rPr>
          <w:rFonts w:ascii="Arial" w:hAnsi="Arial"/>
          <w:lang w:bidi="ar-AE"/>
        </w:rPr>
      </w:pPr>
      <w:r w:rsidRPr="00B92539">
        <w:rPr>
          <w:rFonts w:ascii="Arial" w:hAnsi="Arial"/>
          <w:rtl/>
          <w:lang w:bidi="ar-AE"/>
        </w:rPr>
        <w:t xml:space="preserve"> </w:t>
      </w:r>
      <w:r w:rsidRPr="00CF7DA9">
        <w:rPr>
          <w:rFonts w:ascii="Arial" w:hAnsi="Arial"/>
          <w:b/>
          <w:bCs/>
          <w:u w:val="single"/>
          <w:rtl/>
          <w:lang w:bidi="ar-AE"/>
        </w:rPr>
        <w:t>القطعة العضلية:</w:t>
      </w:r>
      <w:r w:rsidRPr="00B92539">
        <w:rPr>
          <w:rFonts w:ascii="Arial" w:hAnsi="Arial"/>
          <w:rtl/>
          <w:lang w:bidi="ar-AE"/>
        </w:rPr>
        <w:t xml:space="preserve"> هى المنطقة المحصورة بين خطى  </w:t>
      </w:r>
      <w:r>
        <w:rPr>
          <w:rFonts w:ascii="Arial" w:hAnsi="Arial"/>
          <w:lang w:bidi="ar-AE"/>
        </w:rPr>
        <w:t xml:space="preserve"> </w:t>
      </w:r>
      <w:r w:rsidRPr="00B92539">
        <w:rPr>
          <w:rFonts w:ascii="Arial" w:hAnsi="Arial"/>
          <w:lang w:bidi="ar-AE"/>
        </w:rPr>
        <w:t>Z</w:t>
      </w:r>
      <w:r w:rsidRPr="00B92539">
        <w:rPr>
          <w:rFonts w:ascii="Arial" w:hAnsi="Arial"/>
          <w:rtl/>
          <w:lang w:bidi="ar-AE"/>
        </w:rPr>
        <w:t xml:space="preserve"> متتاليين.      </w:t>
      </w:r>
    </w:p>
    <w:p w:rsidR="00B700FE" w:rsidRDefault="00B700FE" w:rsidP="00E756BC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  </w:t>
      </w:r>
      <w:r w:rsidRPr="00CF7DA9">
        <w:rPr>
          <w:rFonts w:ascii="Arial" w:hAnsi="Arial"/>
          <w:b/>
          <w:bCs/>
          <w:rtl/>
          <w:lang w:bidi="ar-AE"/>
        </w:rPr>
        <w:t>ما أهمية خيوط الأكتين والميوسين؟</w:t>
      </w:r>
      <w:r>
        <w:rPr>
          <w:rFonts w:ascii="Arial" w:hAnsi="Arial"/>
          <w:b/>
          <w:bCs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 xml:space="preserve">حيث تتفاعل التراكيب التكاملية للأكتين والميوسين لتوفر انقباض العضلات </w:t>
      </w:r>
    </w:p>
    <w:p w:rsidR="00B700FE" w:rsidRPr="00002F8A" w:rsidRDefault="00B700FE" w:rsidP="00002F8A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وانبساطها.</w:t>
      </w:r>
    </w:p>
    <w:p w:rsidR="00B700FE" w:rsidRPr="00002F8A" w:rsidRDefault="00B700FE" w:rsidP="00002F8A">
      <w:pPr>
        <w:spacing w:line="360" w:lineRule="auto"/>
        <w:jc w:val="right"/>
        <w:rPr>
          <w:rFonts w:ascii="Arial" w:hAnsi="Arial"/>
          <w:rtl/>
          <w:lang w:bidi="ar-AE"/>
        </w:rPr>
      </w:pPr>
      <w:r w:rsidRPr="00CF7DA9">
        <w:rPr>
          <w:rFonts w:ascii="Arial" w:hAnsi="Arial"/>
          <w:b/>
          <w:bCs/>
          <w:rtl/>
          <w:lang w:bidi="ar-AE"/>
        </w:rPr>
        <w:t xml:space="preserve">خط </w:t>
      </w:r>
      <w:r w:rsidRPr="00CF7DA9">
        <w:rPr>
          <w:rFonts w:ascii="Arial" w:hAnsi="Arial"/>
          <w:b/>
          <w:bCs/>
          <w:lang w:bidi="ar-AE"/>
        </w:rPr>
        <w:t>Z</w:t>
      </w:r>
      <w:r w:rsidRPr="00CF7DA9">
        <w:rPr>
          <w:rFonts w:ascii="Arial" w:hAnsi="Arial"/>
          <w:b/>
          <w:bCs/>
          <w:rtl/>
          <w:lang w:bidi="ar-AE"/>
        </w:rPr>
        <w:t>:</w:t>
      </w:r>
      <w:r w:rsidRPr="00B92539">
        <w:rPr>
          <w:rFonts w:ascii="Arial" w:hAnsi="Arial"/>
          <w:rtl/>
          <w:lang w:bidi="ar-AE"/>
        </w:rPr>
        <w:t xml:space="preserve"> هو الخط الدي يقع بين قطعتين عضليتين لليفة عضلية في خلايا العضلة المخططة حيث ترتكز خيوط الأكتين. </w:t>
      </w:r>
    </w:p>
    <w:p w:rsidR="00B700FE" w:rsidRPr="005C7266" w:rsidRDefault="00B700FE" w:rsidP="00561E92">
      <w:pPr>
        <w:rPr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القطعة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العضلية</w:t>
      </w:r>
      <w:r w:rsidRPr="005C7266">
        <w:rPr>
          <w:b/>
          <w:bCs/>
          <w:rtl/>
          <w:lang w:bidi="ar-AE"/>
        </w:rPr>
        <w:t>: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هي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الوحدة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الوظيفية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للانقباض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العضلي</w:t>
      </w:r>
    </w:p>
    <w:p w:rsidR="00B700FE" w:rsidRDefault="00B700FE" w:rsidP="00561E92">
      <w:pPr>
        <w:rPr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ملحوظة</w:t>
      </w:r>
      <w:r w:rsidRPr="005C7266">
        <w:rPr>
          <w:b/>
          <w:bCs/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عند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انقباض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تتفاعل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وخيوط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الميوسين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لتقليص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طول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القطعة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العضلية</w:t>
      </w:r>
      <w:r w:rsidRPr="005C7266">
        <w:rPr>
          <w:rtl/>
          <w:lang w:bidi="ar-AE"/>
        </w:rPr>
        <w:t xml:space="preserve">. </w:t>
      </w:r>
    </w:p>
    <w:p w:rsidR="00B700FE" w:rsidRPr="005C7266" w:rsidRDefault="00B700FE" w:rsidP="00561E92">
      <w:pPr>
        <w:rPr>
          <w:rtl/>
          <w:lang w:bidi="ar-AE"/>
        </w:rPr>
      </w:pPr>
    </w:p>
    <w:p w:rsidR="00B700FE" w:rsidRPr="005C7266" w:rsidRDefault="00B700FE" w:rsidP="00002F8A">
      <w:pPr>
        <w:jc w:val="center"/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آلية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العضلة</w:t>
      </w:r>
      <w:r w:rsidRPr="005C7266">
        <w:rPr>
          <w:b/>
          <w:bCs/>
          <w:rtl/>
          <w:lang w:bidi="ar-AE"/>
        </w:rPr>
        <w:t>:-</w:t>
      </w:r>
    </w:p>
    <w:p w:rsidR="00B700FE" w:rsidRPr="005C7266" w:rsidRDefault="00B700FE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عندما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ينبه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السيال</w:t>
      </w:r>
      <w:r w:rsidRPr="005C7266">
        <w:rPr>
          <w:b/>
          <w:bCs/>
          <w:rtl/>
          <w:lang w:bidi="ar-AE"/>
        </w:rPr>
        <w:t xml:space="preserve">  </w:t>
      </w:r>
      <w:r w:rsidRPr="005C7266">
        <w:rPr>
          <w:rFonts w:hint="cs"/>
          <w:b/>
          <w:bCs/>
          <w:rtl/>
          <w:lang w:bidi="ar-AE"/>
        </w:rPr>
        <w:t>العصبي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كي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تنقبض</w:t>
      </w:r>
      <w:r w:rsidRPr="005C7266">
        <w:rPr>
          <w:b/>
          <w:bCs/>
          <w:rtl/>
          <w:lang w:bidi="ar-AE"/>
        </w:rPr>
        <w:t>:</w:t>
      </w:r>
    </w:p>
    <w:p w:rsidR="00B700FE" w:rsidRPr="005C7266" w:rsidRDefault="00B700FE" w:rsidP="00561E92">
      <w:pPr>
        <w:numPr>
          <w:ilvl w:val="0"/>
          <w:numId w:val="11"/>
        </w:numPr>
        <w:spacing w:after="0" w:line="240" w:lineRule="auto"/>
        <w:rPr>
          <w:rtl/>
          <w:lang w:bidi="ar-AE"/>
        </w:rPr>
      </w:pPr>
      <w:r w:rsidRPr="005C7266">
        <w:rPr>
          <w:rFonts w:hint="cs"/>
          <w:rtl/>
          <w:lang w:bidi="ar-AE"/>
        </w:rPr>
        <w:t>ترتبط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رؤس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الميوسين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بمواقع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خرزات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مشكلة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جسورا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عرضية</w:t>
      </w:r>
      <w:r w:rsidRPr="005C7266">
        <w:rPr>
          <w:rtl/>
          <w:lang w:bidi="ar-AE"/>
        </w:rPr>
        <w:t xml:space="preserve">. </w:t>
      </w:r>
    </w:p>
    <w:p w:rsidR="00B700FE" w:rsidRPr="005C7266" w:rsidRDefault="00B700FE" w:rsidP="00561E92">
      <w:pPr>
        <w:numPr>
          <w:ilvl w:val="0"/>
          <w:numId w:val="11"/>
        </w:numPr>
        <w:spacing w:after="0" w:line="240" w:lineRule="auto"/>
        <w:rPr>
          <w:lang w:bidi="ar-AE"/>
        </w:rPr>
      </w:pPr>
      <w:r w:rsidRPr="005C7266">
        <w:rPr>
          <w:rFonts w:hint="cs"/>
          <w:rtl/>
          <w:lang w:bidi="ar-AE"/>
        </w:rPr>
        <w:t>تنحني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رؤوس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الميوسين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للداخل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ساحبة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معها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ثم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تتفكك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الجسور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العرضية</w:t>
      </w:r>
      <w:r w:rsidRPr="005C7266">
        <w:rPr>
          <w:rtl/>
          <w:lang w:bidi="ar-AE"/>
        </w:rPr>
        <w:t>.</w:t>
      </w:r>
    </w:p>
    <w:p w:rsidR="00B700FE" w:rsidRDefault="00B700FE" w:rsidP="00561E92">
      <w:pPr>
        <w:numPr>
          <w:ilvl w:val="0"/>
          <w:numId w:val="11"/>
        </w:numPr>
        <w:spacing w:after="0" w:line="240" w:lineRule="auto"/>
        <w:rPr>
          <w:b/>
          <w:bCs/>
          <w:lang w:bidi="ar-A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.7pt;margin-top:17.45pt;width:173.6pt;height:168pt;z-index:251666432">
            <v:textbox>
              <w:txbxContent>
                <w:p w:rsidR="00B700FE" w:rsidRDefault="00B700FE" w:rsidP="003352ED">
                  <w:r>
                    <w:pict>
                      <v:shape id="_x0000_i1026" type="#_x0000_t75" style="width:157.5pt;height:152.25pt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  <w:r w:rsidRPr="005C7266">
        <w:rPr>
          <w:rFonts w:hint="cs"/>
          <w:rtl/>
          <w:lang w:bidi="ar-AE"/>
        </w:rPr>
        <w:t>تعود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الرؤوس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لترتبط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جديد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بموقع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آخر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عند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خطوط</w:t>
      </w:r>
      <w:r w:rsidRPr="005C7266">
        <w:rPr>
          <w:rtl/>
          <w:lang w:bidi="ar-AE"/>
        </w:rPr>
        <w:t xml:space="preserve"> 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فتتم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عملية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السحب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جديد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فيقصر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طول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الالقطعة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العضلية</w:t>
      </w:r>
      <w:r w:rsidRPr="005C7266">
        <w:rPr>
          <w:rtl/>
          <w:lang w:bidi="ar-AE"/>
        </w:rPr>
        <w:t xml:space="preserve">  </w:t>
      </w:r>
      <w:r w:rsidRPr="005C7266">
        <w:rPr>
          <w:rFonts w:hint="cs"/>
          <w:rtl/>
          <w:lang w:bidi="ar-AE"/>
        </w:rPr>
        <w:t>وكذالك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الليفة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وبالتالي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تنقبض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بكاملها</w:t>
      </w:r>
    </w:p>
    <w:p w:rsidR="00B700FE" w:rsidRDefault="00B700FE" w:rsidP="00E756BC">
      <w:pPr>
        <w:spacing w:after="0" w:line="240" w:lineRule="auto"/>
        <w:ind w:left="360"/>
        <w:rPr>
          <w:b/>
          <w:bCs/>
          <w:lang w:bidi="ar-AE"/>
        </w:rPr>
      </w:pPr>
    </w:p>
    <w:p w:rsidR="00B700FE" w:rsidRDefault="00B700FE" w:rsidP="00561E92">
      <w:pPr>
        <w:rPr>
          <w:b/>
          <w:bCs/>
          <w:rtl/>
          <w:lang w:bidi="ar-AE"/>
        </w:rPr>
      </w:pPr>
    </w:p>
    <w:p w:rsidR="00B700FE" w:rsidRPr="005C7266" w:rsidRDefault="00B700FE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ملاحظة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هامة</w:t>
      </w:r>
      <w:r w:rsidRPr="005C7266">
        <w:rPr>
          <w:b/>
          <w:bCs/>
          <w:rtl/>
          <w:lang w:bidi="ar-AE"/>
        </w:rPr>
        <w:t xml:space="preserve"> :</w:t>
      </w:r>
    </w:p>
    <w:p w:rsidR="00B700FE" w:rsidRDefault="00B700FE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يستلزم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طاقة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 xml:space="preserve">ATP 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تستخدم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في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عملية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فصل</w:t>
      </w:r>
    </w:p>
    <w:p w:rsidR="00B700FE" w:rsidRPr="005C7266" w:rsidRDefault="00B700FE" w:rsidP="00561E92">
      <w:pPr>
        <w:rPr>
          <w:b/>
          <w:bCs/>
          <w:rtl/>
          <w:lang w:bidi="ar-AE"/>
        </w:rPr>
      </w:pP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الميوسين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عن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خيوط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الاكتين</w:t>
      </w:r>
      <w:r w:rsidRPr="005C7266">
        <w:rPr>
          <w:b/>
          <w:bCs/>
          <w:rtl/>
          <w:lang w:bidi="ar-AE"/>
        </w:rPr>
        <w:t xml:space="preserve"> .</w:t>
      </w:r>
    </w:p>
    <w:p w:rsidR="00B700FE" w:rsidRPr="003352ED" w:rsidRDefault="00B700FE" w:rsidP="003352ED">
      <w:pPr>
        <w:rPr>
          <w:b/>
          <w:bCs/>
          <w:rtl/>
          <w:lang w:bidi="ar-AE"/>
        </w:rPr>
      </w:pPr>
      <w:r>
        <w:rPr>
          <w:b/>
          <w:bCs/>
          <w:rtl/>
          <w:lang w:bidi="ar-AE"/>
        </w:rPr>
        <w:t xml:space="preserve">$- </w:t>
      </w:r>
      <w:r w:rsidRPr="005C7266">
        <w:rPr>
          <w:rFonts w:hint="cs"/>
          <w:b/>
          <w:bCs/>
          <w:rtl/>
          <w:lang w:bidi="ar-AE"/>
        </w:rPr>
        <w:t>ماذا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يحدث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عند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نقص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الطاقة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{ATP}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؟</w:t>
      </w:r>
      <w:r>
        <w:rPr>
          <w:b/>
          <w:bCs/>
          <w:rtl/>
          <w:lang w:bidi="ar-AE"/>
        </w:rPr>
        <w:t xml:space="preserve">    </w:t>
      </w:r>
      <w:r w:rsidRPr="005C7266">
        <w:rPr>
          <w:rFonts w:hint="cs"/>
          <w:rtl/>
          <w:lang w:bidi="ar-AE"/>
        </w:rPr>
        <w:t>تشنج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العضلات</w:t>
      </w:r>
      <w:r w:rsidRPr="005C7266">
        <w:rPr>
          <w:rtl/>
          <w:lang w:bidi="ar-AE"/>
        </w:rPr>
        <w:t>.</w:t>
      </w:r>
    </w:p>
    <w:p w:rsidR="00B700FE" w:rsidRPr="005C7266" w:rsidRDefault="00B700FE" w:rsidP="00561E92">
      <w:pPr>
        <w:rPr>
          <w:b/>
          <w:bCs/>
          <w:rtl/>
          <w:lang w:bidi="ar-AE"/>
        </w:rPr>
      </w:pPr>
      <w:r>
        <w:rPr>
          <w:b/>
          <w:bCs/>
          <w:rtl/>
          <w:lang w:bidi="ar-AE"/>
        </w:rPr>
        <w:t xml:space="preserve">$- </w:t>
      </w:r>
      <w:r w:rsidRPr="005C7266">
        <w:rPr>
          <w:rFonts w:hint="cs"/>
          <w:b/>
          <w:bCs/>
          <w:rtl/>
          <w:lang w:bidi="ar-AE"/>
        </w:rPr>
        <w:t>علام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يتوقف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الشديد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والانقباض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الخفيف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للعضلة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؟</w:t>
      </w:r>
    </w:p>
    <w:p w:rsidR="00B700FE" w:rsidRPr="005C7266" w:rsidRDefault="00B700FE" w:rsidP="003352ED">
      <w:pPr>
        <w:rPr>
          <w:rtl/>
          <w:lang w:bidi="ar-AE"/>
        </w:rPr>
      </w:pPr>
      <w:r w:rsidRPr="005C7266">
        <w:rPr>
          <w:rFonts w:hint="cs"/>
          <w:rtl/>
          <w:lang w:bidi="ar-AE"/>
        </w:rPr>
        <w:t>عدد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ألياف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التي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يتم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تنبيهها</w:t>
      </w:r>
      <w:r w:rsidRPr="005C7266">
        <w:rPr>
          <w:rtl/>
          <w:lang w:bidi="ar-AE"/>
        </w:rPr>
        <w:t>.</w:t>
      </w:r>
    </w:p>
    <w:p w:rsidR="00B700FE" w:rsidRDefault="00B700FE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الرباط</w:t>
      </w:r>
      <w:r w:rsidRPr="005C7266">
        <w:rPr>
          <w:b/>
          <w:bCs/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هو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نسيج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ضام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يبقي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عظام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المفاصل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أماكنها</w:t>
      </w:r>
    </w:p>
    <w:p w:rsidR="00B700FE" w:rsidRPr="005C7266" w:rsidRDefault="00B700FE" w:rsidP="00561E92">
      <w:pPr>
        <w:rPr>
          <w:b/>
          <w:bCs/>
          <w:rtl/>
          <w:lang w:bidi="ar-AE"/>
        </w:rPr>
      </w:pPr>
    </w:p>
    <w:p w:rsidR="00B700FE" w:rsidRPr="005C7266" w:rsidRDefault="00B700FE" w:rsidP="003352ED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تحريك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للعظام</w:t>
      </w:r>
      <w:r w:rsidRPr="005C7266">
        <w:rPr>
          <w:b/>
          <w:bCs/>
          <w:rtl/>
          <w:lang w:bidi="ar-AE"/>
        </w:rPr>
        <w:t>:-</w:t>
      </w:r>
    </w:p>
    <w:p w:rsidR="00B700FE" w:rsidRDefault="00B700FE" w:rsidP="00561E92">
      <w:pPr>
        <w:rPr>
          <w:b/>
          <w:bCs/>
          <w:rtl/>
          <w:lang w:bidi="ar-AE"/>
        </w:rPr>
      </w:pPr>
      <w:r w:rsidRPr="005C7266">
        <w:rPr>
          <w:b/>
          <w:bCs/>
          <w:lang w:bidi="ar-AE"/>
        </w:rPr>
        <w:t>}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الهيكلية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مثبتة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بطرف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واحد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من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أو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مثبتة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بالسمحاق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{</w:t>
      </w:r>
    </w:p>
    <w:p w:rsidR="00B700FE" w:rsidRPr="005C7266" w:rsidRDefault="00B700FE" w:rsidP="00561E92">
      <w:pPr>
        <w:rPr>
          <w:b/>
          <w:bCs/>
          <w:lang w:bidi="ar-AE"/>
        </w:rPr>
      </w:pPr>
    </w:p>
    <w:p w:rsidR="00B700FE" w:rsidRPr="005C7266" w:rsidRDefault="00B700FE" w:rsidP="00561E92">
      <w:pPr>
        <w:rPr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الوتر</w:t>
      </w:r>
      <w:r w:rsidRPr="005C7266">
        <w:rPr>
          <w:b/>
          <w:bCs/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حبل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ليفي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النسيج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الضام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يربط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بالعظم</w:t>
      </w:r>
      <w:r w:rsidRPr="005C7266">
        <w:rPr>
          <w:rtl/>
          <w:lang w:bidi="ar-AE"/>
        </w:rPr>
        <w:t xml:space="preserve"> </w:t>
      </w:r>
    </w:p>
    <w:p w:rsidR="00B700FE" w:rsidRPr="005C7266" w:rsidRDefault="00B700FE" w:rsidP="00561E92">
      <w:pPr>
        <w:rPr>
          <w:b/>
          <w:bCs/>
          <w:lang w:bidi="ar-AE"/>
        </w:rPr>
      </w:pPr>
      <w:r w:rsidRPr="005C7266">
        <w:rPr>
          <w:rFonts w:hint="cs"/>
          <w:b/>
          <w:bCs/>
          <w:rtl/>
          <w:lang w:bidi="ar-AE"/>
        </w:rPr>
        <w:t>الأصل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هي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النقطة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التي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تربط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بعظم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ثابت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]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عظمة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اللوح</w:t>
      </w:r>
      <w:r w:rsidRPr="005C7266">
        <w:rPr>
          <w:b/>
          <w:bCs/>
          <w:lang w:bidi="ar-AE"/>
        </w:rPr>
        <w:t>[</w:t>
      </w:r>
    </w:p>
    <w:p w:rsidR="00B700FE" w:rsidRPr="005C7266" w:rsidRDefault="00B700FE" w:rsidP="00E756BC">
      <w:pPr>
        <w:rPr>
          <w:b/>
          <w:bCs/>
          <w:lang w:bidi="ar-AE"/>
        </w:rPr>
      </w:pPr>
      <w:r w:rsidRPr="005C7266">
        <w:rPr>
          <w:rFonts w:hint="cs"/>
          <w:b/>
          <w:bCs/>
          <w:rtl/>
          <w:lang w:bidi="ar-AE"/>
        </w:rPr>
        <w:t>المتصل</w:t>
      </w:r>
      <w:r w:rsidRPr="005C7266">
        <w:rPr>
          <w:b/>
          <w:bCs/>
          <w:rtl/>
          <w:lang w:bidi="ar-AE"/>
        </w:rPr>
        <w:t xml:space="preserve"> : </w:t>
      </w:r>
      <w:r w:rsidRPr="005C7266">
        <w:rPr>
          <w:rFonts w:hint="cs"/>
          <w:rtl/>
          <w:lang w:bidi="ar-AE"/>
        </w:rPr>
        <w:t>هي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النقطة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التي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تربط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بعظم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متحرك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]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عظمة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الكعبرة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[</w:t>
      </w:r>
    </w:p>
    <w:p w:rsidR="00B700FE" w:rsidRPr="005C7266" w:rsidRDefault="00B700FE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كيف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تعمل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معظم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الهيكلية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بشكل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أزواج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؟</w:t>
      </w:r>
    </w:p>
    <w:p w:rsidR="00B700FE" w:rsidRDefault="00B700FE" w:rsidP="00561E92">
      <w:pPr>
        <w:rPr>
          <w:rtl/>
          <w:lang w:bidi="ar-AE"/>
        </w:rPr>
      </w:pPr>
      <w:r w:rsidRPr="005C7266">
        <w:rPr>
          <w:rFonts w:hint="cs"/>
          <w:rtl/>
          <w:lang w:bidi="ar-AE"/>
        </w:rPr>
        <w:t>عند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تحرك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زوج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معين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طرفاً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طراف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أتجاه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محدد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تتحرك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الاخرى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الزوج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نفسه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الأتجاه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المعاكس</w:t>
      </w:r>
      <w:r>
        <w:rPr>
          <w:rtl/>
          <w:lang w:bidi="ar-AE"/>
        </w:rPr>
        <w:t xml:space="preserve"> .</w:t>
      </w:r>
    </w:p>
    <w:p w:rsidR="00B700FE" w:rsidRPr="00E90498" w:rsidRDefault="00B700FE" w:rsidP="00E90498">
      <w:pPr>
        <w:rPr>
          <w:rtl/>
          <w:lang w:bidi="ar-AE"/>
        </w:rPr>
      </w:pPr>
      <w:r>
        <w:rPr>
          <w:noProof/>
        </w:rPr>
        <w:pict>
          <v:shape id="_x0000_s1028" type="#_x0000_t202" style="position:absolute;left:0;text-align:left;margin-left:-39.35pt;margin-top:.9pt;width:225.1pt;height:173.1pt;z-index:251667456">
            <v:textbox>
              <w:txbxContent>
                <w:p w:rsidR="00B700FE" w:rsidRPr="005C7266" w:rsidRDefault="00B700FE" w:rsidP="00E90498">
                  <w:pPr>
                    <w:rPr>
                      <w:rtl/>
                      <w:lang w:bidi="ar-AE"/>
                    </w:rPr>
                  </w:pPr>
                  <w:r w:rsidRPr="005C7266">
                    <w:rPr>
                      <w:rFonts w:hint="cs"/>
                      <w:rtl/>
                      <w:lang w:bidi="ar-AE"/>
                    </w:rPr>
                    <w:t>عندما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تنقبض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الثنائية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الرأس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تنثني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الكعبرة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</w:p>
                <w:p w:rsidR="00B700FE" w:rsidRPr="005C7266" w:rsidRDefault="00B700FE" w:rsidP="00E90498">
                  <w:pPr>
                    <w:rPr>
                      <w:b/>
                      <w:bCs/>
                      <w:rtl/>
                      <w:lang w:bidi="ar-AE"/>
                    </w:rPr>
                  </w:pPr>
                  <w:r w:rsidRPr="005C7266">
                    <w:rPr>
                      <w:rFonts w:hint="cs"/>
                      <w:rtl/>
                      <w:lang w:bidi="ar-AE"/>
                    </w:rPr>
                    <w:t>عندما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تنقبض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الثلاثية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الرؤوس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تستقيم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الذراع</w:t>
                  </w:r>
                </w:p>
                <w:p w:rsidR="00B700FE" w:rsidRPr="005C7266" w:rsidRDefault="00B700FE" w:rsidP="00E90498">
                  <w:pPr>
                    <w:rPr>
                      <w:b/>
                      <w:bCs/>
                      <w:rtl/>
                      <w:lang w:bidi="ar-AE"/>
                    </w:rPr>
                  </w:pP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القابضة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: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هي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التي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تحني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مفصلاً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 </w:t>
                  </w:r>
                  <w:r w:rsidRPr="005C7266">
                    <w:rPr>
                      <w:b/>
                      <w:bCs/>
                      <w:lang w:bidi="ar-AE"/>
                    </w:rPr>
                    <w:t>]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الثنائية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الرأس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b/>
                      <w:bCs/>
                      <w:lang w:bidi="ar-AE"/>
                    </w:rPr>
                    <w:t>[</w:t>
                  </w:r>
                </w:p>
                <w:p w:rsidR="00B700FE" w:rsidRPr="00E90498" w:rsidRDefault="00B700FE" w:rsidP="00E90498"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الباسطة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>: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هي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التي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تمدد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مفصلاً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b/>
                      <w:bCs/>
                      <w:lang w:bidi="ar-AE"/>
                    </w:rPr>
                    <w:t>]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ثلاثية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الرأس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>
                    <w:rPr>
                      <w:b/>
                      <w:bCs/>
                      <w:lang w:bidi="ar-AE"/>
                    </w:rPr>
                    <w:t>[</w:t>
                  </w:r>
                </w:p>
              </w:txbxContent>
            </v:textbox>
          </v:shape>
        </w:pict>
      </w:r>
      <w:r w:rsidRPr="005C7266">
        <w:rPr>
          <w:rtl/>
          <w:lang w:bidi="ar-AE"/>
        </w:rPr>
        <w:t>.</w:t>
      </w:r>
      <w:r>
        <w:rPr>
          <w:noProof/>
        </w:rPr>
      </w:r>
      <w:r>
        <w:rPr>
          <w:lang w:bidi="ar-AE"/>
        </w:rPr>
        <w:pict>
          <v:rect id="_x0000_s1029" style="width:210.95pt;height:173.55pt;mso-position-horizontal-relative:char;mso-position-vertical-relative:line">
            <v:fill r:id="rId9" o:title="" recolor="t" rotate="t" type="frame"/>
            <w10:wrap anchorx="page"/>
            <w10:anchorlock/>
          </v:rect>
        </w:pict>
      </w:r>
    </w:p>
    <w:p w:rsidR="00B700FE" w:rsidRPr="00561E92" w:rsidRDefault="00B700FE" w:rsidP="00561E92">
      <w:pPr>
        <w:rPr>
          <w:b/>
          <w:bCs/>
          <w:sz w:val="32"/>
          <w:szCs w:val="32"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>أسئلة هامة</w:t>
      </w:r>
    </w:p>
    <w:p w:rsidR="00B700FE" w:rsidRDefault="00B700FE" w:rsidP="00561E92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تعب العضلة :-   </w:t>
      </w:r>
    </w:p>
    <w:p w:rsidR="00B700FE" w:rsidRDefault="00B700FE" w:rsidP="00561E92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متى تستخدم العضلات الجلايكوجين كمصدر للطاقة ؟ </w:t>
      </w:r>
    </w:p>
    <w:p w:rsidR="00B700FE" w:rsidRDefault="00B700FE" w:rsidP="00561E92">
      <w:pPr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عندما لا يستطيع الدم أمداد العضلات بما يكفي من الجلكوز .</w:t>
      </w:r>
    </w:p>
    <w:p w:rsidR="00B700FE" w:rsidRPr="00E90498" w:rsidRDefault="00B700FE" w:rsidP="00E90498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متى يحدث تعب للعضلة ؟    </w:t>
      </w:r>
      <w:r>
        <w:rPr>
          <w:rFonts w:ascii="Arial" w:hAnsi="Arial"/>
          <w:rtl/>
          <w:lang w:bidi="ar-AE"/>
        </w:rPr>
        <w:t>عندما لا تعود كمية الطاقة تكفي استخدامات العضلة</w:t>
      </w:r>
    </w:p>
    <w:p w:rsidR="00B700FE" w:rsidRPr="00E90498" w:rsidRDefault="00B700FE" w:rsidP="00E90498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ماذا يحدث في غياب  </w:t>
      </w:r>
      <w:r>
        <w:rPr>
          <w:rFonts w:ascii="Arial" w:hAnsi="Arial"/>
          <w:b/>
          <w:bCs/>
          <w:lang w:bidi="ar-AE"/>
        </w:rPr>
        <w:t>ATP</w:t>
      </w:r>
      <w:r>
        <w:rPr>
          <w:rFonts w:ascii="Arial" w:hAnsi="Arial"/>
          <w:b/>
          <w:bCs/>
          <w:rtl/>
          <w:lang w:bidi="ar-AE"/>
        </w:rPr>
        <w:t xml:space="preserve"> ؟     </w:t>
      </w:r>
      <w:r>
        <w:rPr>
          <w:rFonts w:ascii="Arial" w:hAnsi="Arial"/>
          <w:rtl/>
          <w:lang w:bidi="ar-AE"/>
        </w:rPr>
        <w:t>حالة من الأنقباض المتواصل .</w:t>
      </w:r>
    </w:p>
    <w:p w:rsidR="00B700FE" w:rsidRDefault="00B700FE" w:rsidP="00561E92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ما أسباب نقص الأكسجين ؟ </w:t>
      </w:r>
    </w:p>
    <w:p w:rsidR="00B700FE" w:rsidRDefault="00B700FE" w:rsidP="00561E92">
      <w:pPr>
        <w:numPr>
          <w:ilvl w:val="0"/>
          <w:numId w:val="12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بذل جهد عضلي كبير</w:t>
      </w:r>
    </w:p>
    <w:p w:rsidR="00B700FE" w:rsidRDefault="00B700FE" w:rsidP="00561E92">
      <w:pPr>
        <w:numPr>
          <w:ilvl w:val="0"/>
          <w:numId w:val="12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عدم مقدرة الجهازالدوري و الجهاز التنفسي على توفير الاكسجين  لأنتاج الطاقة.</w:t>
      </w:r>
    </w:p>
    <w:p w:rsidR="00B700FE" w:rsidRDefault="00B700FE" w:rsidP="00E90498">
      <w:pPr>
        <w:rPr>
          <w:rFonts w:ascii="Arial" w:hAnsi="Arial"/>
          <w:b/>
          <w:bCs/>
          <w:rtl/>
          <w:lang w:bidi="ar-AE"/>
        </w:rPr>
      </w:pPr>
    </w:p>
    <w:p w:rsidR="00B700FE" w:rsidRDefault="00B700FE" w:rsidP="00561E92">
      <w:pPr>
        <w:ind w:left="360"/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>ماذا ينتج عن نقص الأكسجين ؟</w:t>
      </w:r>
    </w:p>
    <w:p w:rsidR="00B700FE" w:rsidRDefault="00B700FE" w:rsidP="00561E92">
      <w:pPr>
        <w:numPr>
          <w:ilvl w:val="0"/>
          <w:numId w:val="13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تراكم الحمض اللبني كفضلات أيضية في العضلات فيسبب الاحساس بالألم.</w:t>
      </w:r>
    </w:p>
    <w:p w:rsidR="00B700FE" w:rsidRDefault="00B700FE" w:rsidP="00561E92">
      <w:pPr>
        <w:numPr>
          <w:ilvl w:val="0"/>
          <w:numId w:val="13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التنفس السريع والعميق لفترة طويلة</w:t>
      </w:r>
    </w:p>
    <w:p w:rsidR="00B700FE" w:rsidRDefault="00B700FE" w:rsidP="00E90498">
      <w:pPr>
        <w:numPr>
          <w:ilvl w:val="0"/>
          <w:numId w:val="13"/>
        </w:numPr>
        <w:spacing w:after="0" w:line="240" w:lineRule="auto"/>
        <w:rPr>
          <w:rFonts w:ascii="Arial" w:hAnsi="Arial"/>
          <w:lang w:bidi="ar-AE"/>
        </w:rPr>
      </w:pPr>
      <w:r>
        <w:rPr>
          <w:rFonts w:ascii="Arial" w:hAnsi="Arial"/>
          <w:rtl/>
          <w:lang w:bidi="ar-AE"/>
        </w:rPr>
        <w:t xml:space="preserve">الألم العضلي يستمر </w:t>
      </w:r>
    </w:p>
    <w:p w:rsidR="00B700FE" w:rsidRDefault="00B700FE" w:rsidP="00E90498">
      <w:pPr>
        <w:spacing w:after="0" w:line="240" w:lineRule="auto"/>
        <w:ind w:left="720"/>
        <w:rPr>
          <w:rFonts w:ascii="Arial" w:hAnsi="Arial"/>
          <w:rtl/>
          <w:lang w:bidi="ar-AE"/>
        </w:rPr>
      </w:pPr>
    </w:p>
    <w:p w:rsidR="00B700FE" w:rsidRPr="00E90498" w:rsidRDefault="00B700FE" w:rsidP="00E90498">
      <w:pPr>
        <w:spacing w:after="0" w:line="240" w:lineRule="auto"/>
        <w:ind w:left="720"/>
        <w:rPr>
          <w:rFonts w:ascii="Arial" w:hAnsi="Arial"/>
          <w:rtl/>
          <w:lang w:bidi="ar-AE"/>
        </w:rPr>
      </w:pPr>
    </w:p>
    <w:p w:rsidR="00B700FE" w:rsidRPr="00E90498" w:rsidRDefault="00B700FE" w:rsidP="00E90498">
      <w:pPr>
        <w:jc w:val="center"/>
        <w:rPr>
          <w:b/>
          <w:bCs/>
          <w:sz w:val="28"/>
          <w:szCs w:val="28"/>
          <w:rtl/>
          <w:lang w:bidi="ar-AE"/>
        </w:rPr>
      </w:pPr>
      <w:r w:rsidRPr="00E90498">
        <w:rPr>
          <w:rFonts w:hint="cs"/>
          <w:b/>
          <w:bCs/>
          <w:sz w:val="28"/>
          <w:szCs w:val="28"/>
          <w:rtl/>
          <w:lang w:bidi="ar-AE"/>
        </w:rPr>
        <w:t>الجهاز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الدوري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و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الجهاز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التنفسي</w:t>
      </w:r>
    </w:p>
    <w:p w:rsidR="00B700FE" w:rsidRDefault="00B700FE" w:rsidP="00561E92">
      <w:r>
        <w:rPr>
          <w:noProof/>
        </w:rPr>
        <w:pict>
          <v:rect id="_x0000_s1030" style="position:absolute;left:0;text-align:left;margin-left:126pt;margin-top:11.45pt;width:218.75pt;height:30.6pt;z-index:251629568">
            <v:textbox style="mso-next-textbox:#_x0000_s1030">
              <w:txbxContent>
                <w:p w:rsidR="00B700FE" w:rsidRPr="000241FB" w:rsidRDefault="00B700FE" w:rsidP="00561E92">
                  <w:pPr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 w:rsidRPr="000241F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الجهاز</w:t>
                  </w:r>
                  <w:r w:rsidRPr="000241F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0241F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الدوري</w:t>
                  </w:r>
                </w:p>
              </w:txbxContent>
            </v:textbox>
            <w10:wrap anchorx="page"/>
          </v:rect>
        </w:pict>
      </w:r>
    </w:p>
    <w:p w:rsidR="00B700FE" w:rsidRDefault="00B700FE" w:rsidP="00561E92"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1" type="#_x0000_t34" style="position:absolute;left:0;text-align:left;margin-left:334.15pt;margin-top:26.3pt;width:45pt;height:29.25pt;rotation:90;flip:x;z-index:251633664" o:connectortype="elbow" adj=",134178,-131230">
            <v:stroke endarrow="block"/>
            <w10:wrap anchorx="page"/>
          </v:shape>
        </w:pict>
      </w:r>
      <w:r>
        <w:rPr>
          <w:noProof/>
        </w:rPr>
        <w:pict>
          <v:shape id="_x0000_s1032" type="#_x0000_t34" style="position:absolute;left:0;text-align:left;margin-left:94.8pt;margin-top:30.65pt;width:55pt;height:28.55pt;rotation:90;z-index:251630592" o:connectortype="elbow" adj=",-118214,-136846">
            <v:stroke endarrow="block"/>
            <w10:wrap anchorx="page"/>
          </v:shape>
        </w:pict>
      </w:r>
    </w:p>
    <w:p w:rsidR="00B700FE" w:rsidRDefault="00B700FE" w:rsidP="00561E92">
      <w:pPr>
        <w:rPr>
          <w:lang w:bidi="ar-AE"/>
        </w:rPr>
      </w:pPr>
    </w:p>
    <w:p w:rsidR="00B700FE" w:rsidRDefault="00B700FE" w:rsidP="00561E92">
      <w:pPr>
        <w:rPr>
          <w:lang w:bidi="ar-AE"/>
        </w:rPr>
      </w:pPr>
      <w:r>
        <w:rPr>
          <w:noProof/>
        </w:rPr>
        <w:pict>
          <v:rect id="_x0000_s1033" style="position:absolute;left:0;text-align:left;margin-left:4in;margin-top:16.15pt;width:116.5pt;height:26.7pt;z-index:251632640">
            <v:textbox style="mso-next-textbox:#_x0000_s1033">
              <w:txbxContent>
                <w:p w:rsidR="00B700FE" w:rsidRPr="00450027" w:rsidRDefault="00B700FE" w:rsidP="00561E92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الجهاز</w:t>
                  </w:r>
                  <w:r w:rsidRPr="00450027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الوعائي</w:t>
                  </w:r>
                  <w:r w:rsidRPr="00450027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القلبي</w:t>
                  </w:r>
                </w:p>
              </w:txbxContent>
            </v:textbox>
            <w10:wrap anchorx="page"/>
          </v:rect>
        </w:pict>
      </w:r>
    </w:p>
    <w:p w:rsidR="00B700FE" w:rsidRDefault="00B700FE" w:rsidP="00561E92">
      <w:pPr>
        <w:rPr>
          <w:lang w:bidi="ar-AE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97pt;margin-top:17.7pt;width:1.35pt;height:44.95pt;z-index:251635712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5" type="#_x0000_t32" style="position:absolute;left:0;text-align:left;margin-left:351pt;margin-top:17.7pt;width:1.35pt;height:44.95pt;z-index:251636736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6" type="#_x0000_t32" style="position:absolute;left:0;text-align:left;margin-left:396pt;margin-top:17.7pt;width:1.35pt;height:44.95pt;z-index:251634688" o:connectortype="straight">
            <v:stroke endarrow="block"/>
            <w10:wrap anchorx="page"/>
          </v:shape>
        </w:pict>
      </w:r>
      <w:r>
        <w:rPr>
          <w:noProof/>
        </w:rPr>
        <w:pict>
          <v:rect id="_x0000_s1037" style="position:absolute;left:0;text-align:left;margin-left:-12.7pt;margin-top:74.85pt;width:71.3pt;height:22.2pt;z-index:251645952">
            <v:textbox style="mso-next-textbox:#_x0000_s1037">
              <w:txbxContent>
                <w:p w:rsidR="00B700FE" w:rsidRDefault="00B700FE" w:rsidP="00561E9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الأوعية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اللمفية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8" style="position:absolute;left:0;text-align:left;margin-left:63.4pt;margin-top:74.85pt;width:56.25pt;height:22.2pt;z-index:251644928">
            <v:textbox style="mso-next-textbox:#_x0000_s1038">
              <w:txbxContent>
                <w:p w:rsidR="00B700FE" w:rsidRDefault="00B700FE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العقد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اللمفية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9" style="position:absolute;left:0;text-align:left;margin-left:127.85pt;margin-top:74.65pt;width:56.25pt;height:22.4pt;z-index:251643904">
            <v:textbox style="mso-next-textbox:#_x0000_s1039">
              <w:txbxContent>
                <w:p w:rsidR="00B700FE" w:rsidRDefault="00B700FE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اللمف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40" type="#_x0000_t32" style="position:absolute;left:0;text-align:left;margin-left:45pt;margin-top:25pt;width:1.35pt;height:44.95pt;z-index:251642880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41" type="#_x0000_t32" style="position:absolute;left:0;text-align:left;margin-left:148.35pt;margin-top:24.8pt;width:1.35pt;height:44.95pt;z-index:251641856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42" type="#_x0000_t32" style="position:absolute;left:0;text-align:left;margin-left:91.2pt;margin-top:24.9pt;width:1.35pt;height:44.95pt;z-index:251640832" o:connectortype="straight">
            <v:stroke endarrow="block"/>
            <w10:wrap anchorx="page"/>
          </v:shape>
        </w:pict>
      </w:r>
      <w:r>
        <w:rPr>
          <w:noProof/>
        </w:rPr>
        <w:pict>
          <v:rect id="_x0000_s1043" style="position:absolute;left:0;text-align:left;margin-left:45pt;margin-top:-.3pt;width:103.35pt;height:25.1pt;z-index:251631616">
            <v:textbox style="mso-next-textbox:#_x0000_s1043">
              <w:txbxContent>
                <w:p w:rsidR="00B700FE" w:rsidRPr="00450027" w:rsidRDefault="00B700FE" w:rsidP="00561E92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الجهاز</w:t>
                  </w:r>
                  <w:r w:rsidRPr="00450027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اللمفي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4" style="position:absolute;left:0;text-align:left;margin-left:258.55pt;margin-top:75.45pt;width:71.85pt;height:19pt;z-index:251639808">
            <v:textbox style="mso-next-textbox:#_x0000_s1044">
              <w:txbxContent>
                <w:p w:rsidR="00B700FE" w:rsidRDefault="00B700FE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الأوعية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الدموية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5" style="position:absolute;left:0;text-align:left;margin-left:336.6pt;margin-top:75.45pt;width:40.1pt;height:19pt;z-index:251638784">
            <v:textbox style="mso-next-textbox:#_x0000_s1045">
              <w:txbxContent>
                <w:p w:rsidR="00B700FE" w:rsidRDefault="00B700FE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القلب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6" style="position:absolute;left:0;text-align:left;margin-left:383.6pt;margin-top:75.45pt;width:42.1pt;height:19pt;z-index:251637760">
            <v:textbox style="mso-next-textbox:#_x0000_s1046">
              <w:txbxContent>
                <w:p w:rsidR="00B700FE" w:rsidRDefault="00B700FE" w:rsidP="00561E9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الدم</w:t>
                  </w:r>
                </w:p>
              </w:txbxContent>
            </v:textbox>
            <w10:wrap anchorx="page"/>
          </v:rect>
        </w:pict>
      </w:r>
    </w:p>
    <w:p w:rsidR="00B700FE" w:rsidRDefault="00B700FE" w:rsidP="00561E92">
      <w:pPr>
        <w:rPr>
          <w:rtl/>
          <w:lang w:bidi="ar-AE"/>
        </w:rPr>
      </w:pPr>
    </w:p>
    <w:p w:rsidR="00B700FE" w:rsidRDefault="00B700FE" w:rsidP="00561E92">
      <w:pPr>
        <w:rPr>
          <w:rtl/>
        </w:rPr>
      </w:pPr>
    </w:p>
    <w:p w:rsidR="00B700FE" w:rsidRDefault="00B700FE" w:rsidP="00561E92">
      <w:pPr>
        <w:rPr>
          <w:rtl/>
        </w:rPr>
      </w:pPr>
    </w:p>
    <w:p w:rsidR="00B700FE" w:rsidRDefault="00B700FE" w:rsidP="00561E92">
      <w:pPr>
        <w:rPr>
          <w:b/>
          <w:bCs/>
          <w:rtl/>
          <w:lang w:bidi="ar-AE"/>
        </w:rPr>
      </w:pPr>
    </w:p>
    <w:p w:rsidR="00B700FE" w:rsidRDefault="00B700FE" w:rsidP="00E90498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القلب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عضو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عضلي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يقع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وراء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عظمة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القص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الرئتين</w:t>
      </w:r>
      <w:r>
        <w:rPr>
          <w:rtl/>
          <w:lang w:bidi="ar-AE"/>
        </w:rPr>
        <w:t xml:space="preserve"> , </w:t>
      </w:r>
      <w:r>
        <w:rPr>
          <w:rFonts w:hint="cs"/>
          <w:rtl/>
          <w:lang w:bidi="ar-AE"/>
        </w:rPr>
        <w:t>يضخ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عبر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الأوعية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الدموية</w:t>
      </w:r>
      <w:r>
        <w:rPr>
          <w:rtl/>
          <w:lang w:bidi="ar-AE"/>
        </w:rPr>
        <w:t>.</w:t>
      </w:r>
    </w:p>
    <w:p w:rsidR="00B700FE" w:rsidRDefault="00B700FE" w:rsidP="00561E92">
      <w:pPr>
        <w:rPr>
          <w:rtl/>
          <w:lang w:bidi="ar-AE"/>
        </w:rPr>
      </w:pPr>
      <w:r>
        <w:rPr>
          <w:noProof/>
        </w:rPr>
        <w:pict>
          <v:shape id="Picture 8" o:spid="_x0000_s1047" type="#_x0000_t75" alt="القلب.png" style="position:absolute;left:0;text-align:left;margin-left:-63pt;margin-top:2.7pt;width:162pt;height:159pt;z-index:-251646976;visibility:visible" wrapcoords="-100 0 -100 21498 21600 21498 21600 0 -100 0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">
            <v:imagedata r:id="rId10" o:title=""/>
            <o:lock v:ext="edit" aspectratio="f"/>
            <w10:wrap type="tight"/>
          </v:shape>
        </w:pict>
      </w:r>
      <w:r w:rsidRPr="00450027">
        <w:rPr>
          <w:rFonts w:hint="cs"/>
          <w:b/>
          <w:bCs/>
          <w:rtl/>
          <w:lang w:bidi="ar-AE"/>
        </w:rPr>
        <w:t>غشاء</w:t>
      </w:r>
      <w:r w:rsidRPr="00342085">
        <w:rPr>
          <w:b/>
          <w:bCs/>
          <w:rtl/>
          <w:lang w:bidi="ar-AE"/>
        </w:rPr>
        <w:t xml:space="preserve"> </w:t>
      </w:r>
      <w:r w:rsidRPr="00342085">
        <w:rPr>
          <w:rFonts w:hint="cs"/>
          <w:b/>
          <w:bCs/>
          <w:rtl/>
          <w:lang w:bidi="ar-AE"/>
        </w:rPr>
        <w:t>التامور</w:t>
      </w:r>
      <w:r>
        <w:rPr>
          <w:rtl/>
          <w:lang w:bidi="ar-AE"/>
        </w:rPr>
        <w:t xml:space="preserve"> : (1) </w:t>
      </w:r>
      <w:r>
        <w:rPr>
          <w:rFonts w:hint="cs"/>
          <w:rtl/>
          <w:lang w:bidi="ar-AE"/>
        </w:rPr>
        <w:t>غشاء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مزدوج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متين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يشبه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الكيس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يحيط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بالقلب</w:t>
      </w:r>
      <w:r>
        <w:rPr>
          <w:rtl/>
          <w:lang w:bidi="ar-AE"/>
        </w:rPr>
        <w:t>.</w:t>
      </w:r>
    </w:p>
    <w:p w:rsidR="00B700FE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(2) </w:t>
      </w:r>
      <w:r>
        <w:rPr>
          <w:rFonts w:hint="cs"/>
          <w:rtl/>
          <w:lang w:bidi="ar-AE"/>
        </w:rPr>
        <w:t>يفرز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سائل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يخفف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الأحتكاك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أثناء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>.</w:t>
      </w:r>
    </w:p>
    <w:p w:rsidR="00B700FE" w:rsidRDefault="00B700FE" w:rsidP="00561E92">
      <w:pPr>
        <w:rPr>
          <w:rtl/>
          <w:lang w:bidi="ar-AE"/>
        </w:rPr>
      </w:pPr>
    </w:p>
    <w:p w:rsidR="00B700FE" w:rsidRDefault="00B700FE" w:rsidP="00E90498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الحاجز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القلبي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الرأسي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يقسم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جانبين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أيمن</w:t>
      </w:r>
      <w:r>
        <w:rPr>
          <w:rtl/>
          <w:lang w:bidi="ar-AE"/>
        </w:rPr>
        <w:t xml:space="preserve"> -  </w:t>
      </w:r>
      <w:r>
        <w:rPr>
          <w:rFonts w:hint="cs"/>
          <w:rtl/>
          <w:lang w:bidi="ar-AE"/>
        </w:rPr>
        <w:t>أيسر</w:t>
      </w:r>
      <w:r>
        <w:rPr>
          <w:rtl/>
          <w:lang w:bidi="ar-AE"/>
        </w:rPr>
        <w:t xml:space="preserve"> ) , </w:t>
      </w:r>
      <w:r>
        <w:rPr>
          <w:rFonts w:hint="cs"/>
          <w:rtl/>
          <w:lang w:bidi="ar-AE"/>
        </w:rPr>
        <w:t>كل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جانب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يحتوي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أذين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علوي</w:t>
      </w:r>
      <w:r>
        <w:rPr>
          <w:rtl/>
          <w:lang w:bidi="ar-AE"/>
        </w:rPr>
        <w:t xml:space="preserve"> ) – </w:t>
      </w:r>
      <w:r>
        <w:rPr>
          <w:rFonts w:hint="cs"/>
          <w:rtl/>
          <w:lang w:bidi="ar-AE"/>
        </w:rPr>
        <w:t>بطين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سفلي</w:t>
      </w:r>
      <w:r>
        <w:rPr>
          <w:rtl/>
          <w:lang w:bidi="ar-AE"/>
        </w:rPr>
        <w:t xml:space="preserve"> ) .</w:t>
      </w:r>
    </w:p>
    <w:p w:rsidR="00B700FE" w:rsidRDefault="00B700FE" w:rsidP="00561E92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الصمامات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هي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ثنيات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تفتح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اتجاه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واحد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فقط</w:t>
      </w:r>
      <w:r>
        <w:rPr>
          <w:rtl/>
          <w:lang w:bidi="ar-AE"/>
        </w:rPr>
        <w:t xml:space="preserve"> </w:t>
      </w:r>
    </w:p>
    <w:p w:rsidR="00B700FE" w:rsidRDefault="00B700FE" w:rsidP="00561E92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أنواعها</w:t>
      </w:r>
      <w:r>
        <w:rPr>
          <w:rtl/>
          <w:lang w:bidi="ar-AE"/>
        </w:rPr>
        <w:t xml:space="preserve"> : (1)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– </w:t>
      </w:r>
      <w:r>
        <w:rPr>
          <w:rFonts w:hint="cs"/>
          <w:rtl/>
          <w:lang w:bidi="ar-AE"/>
        </w:rPr>
        <w:t>بطيني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الثلاثي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) </w:t>
      </w:r>
    </w:p>
    <w:p w:rsidR="00B700FE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(2)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– </w:t>
      </w:r>
      <w:r>
        <w:rPr>
          <w:rFonts w:hint="cs"/>
          <w:rtl/>
          <w:lang w:bidi="ar-AE"/>
        </w:rPr>
        <w:t>بطيني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الثنائي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) </w:t>
      </w:r>
    </w:p>
    <w:p w:rsidR="00B700FE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(3)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) </w:t>
      </w:r>
    </w:p>
    <w:p w:rsidR="00B700FE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(4)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الأبهري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) </w:t>
      </w:r>
    </w:p>
    <w:p w:rsidR="00B700FE" w:rsidRDefault="00B700FE" w:rsidP="00561E92">
      <w:pPr>
        <w:rPr>
          <w:rtl/>
          <w:lang w:bidi="ar-AE"/>
        </w:rPr>
      </w:pPr>
    </w:p>
    <w:p w:rsidR="00B700FE" w:rsidRDefault="00B700FE" w:rsidP="00561E92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ميكانيكية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عمل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الصمامات</w:t>
      </w:r>
      <w:r>
        <w:rPr>
          <w:rtl/>
          <w:lang w:bidi="ar-AE"/>
        </w:rPr>
        <w:t xml:space="preserve"> :-</w:t>
      </w:r>
    </w:p>
    <w:p w:rsidR="00B700FE" w:rsidRDefault="00B700FE" w:rsidP="00E90498">
      <w:pPr>
        <w:rPr>
          <w:rtl/>
          <w:lang w:bidi="ar-AE"/>
        </w:rPr>
      </w:pP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ضخ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يؤدي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ضغط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غلق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ثنائي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                                                                   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ثـلاثـي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الـشـرفـات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لـمـنـع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عـودة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الـدم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فـي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اتـجـاه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الأذيــــنــيــن</w:t>
      </w:r>
      <w:r>
        <w:rPr>
          <w:rtl/>
          <w:lang w:bidi="ar-AE"/>
        </w:rPr>
        <w:t>.</w:t>
      </w:r>
    </w:p>
    <w:p w:rsidR="00B700FE" w:rsidRDefault="00B700FE" w:rsidP="00E90498">
      <w:pPr>
        <w:rPr>
          <w:rtl/>
          <w:lang w:bidi="ar-AE"/>
        </w:rPr>
      </w:pPr>
      <w:r>
        <w:rPr>
          <w:rFonts w:hint="cs"/>
          <w:rtl/>
          <w:lang w:bidi="ar-AE"/>
        </w:rPr>
        <w:t>يمنع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عودة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تدفق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أثناء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استراحة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>.</w:t>
      </w:r>
    </w:p>
    <w:p w:rsidR="00B700FE" w:rsidRPr="00E90498" w:rsidRDefault="00B700FE" w:rsidP="00E90498">
      <w:pPr>
        <w:rPr>
          <w:rtl/>
          <w:lang w:bidi="ar-AE"/>
        </w:rPr>
      </w:pPr>
    </w:p>
    <w:p w:rsidR="00B700FE" w:rsidRDefault="00B700FE" w:rsidP="00E756BC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دوران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الدم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داخل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القلب</w:t>
      </w:r>
      <w:r>
        <w:rPr>
          <w:rtl/>
          <w:lang w:bidi="ar-AE"/>
        </w:rPr>
        <w:t xml:space="preserve"> :-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الشرايين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الرئوية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الرئتين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الأوردة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الرئوية</w:t>
      </w:r>
      <w:r>
        <w:rPr>
          <w:rtl/>
          <w:lang w:bidi="ar-AE"/>
        </w:rPr>
        <w:t xml:space="preserve">  --&gt;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الشريان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الجسم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الوريد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الأجوف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السفلي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.</w:t>
      </w:r>
    </w:p>
    <w:p w:rsidR="00B700FE" w:rsidRDefault="00B700FE" w:rsidP="00561E92">
      <w:pPr>
        <w:rPr>
          <w:rtl/>
          <w:lang w:bidi="ar-AE"/>
        </w:rPr>
      </w:pPr>
      <w:r w:rsidRPr="00E369D0">
        <w:rPr>
          <w:rFonts w:hint="cs"/>
          <w:b/>
          <w:bCs/>
          <w:rtl/>
          <w:lang w:bidi="ar-AE"/>
        </w:rPr>
        <w:t>التحكم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في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نبض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القلب</w:t>
      </w:r>
      <w:r>
        <w:rPr>
          <w:rtl/>
          <w:lang w:bidi="ar-AE"/>
        </w:rPr>
        <w:t xml:space="preserve"> :-</w:t>
      </w:r>
    </w:p>
    <w:p w:rsidR="00B700FE" w:rsidRDefault="00B700FE" w:rsidP="00561E92">
      <w:pPr>
        <w:rPr>
          <w:rtl/>
          <w:lang w:bidi="ar-AE"/>
        </w:rPr>
      </w:pPr>
      <w:r>
        <w:rPr>
          <w:rFonts w:hint="cs"/>
          <w:rtl/>
          <w:lang w:bidi="ar-AE"/>
        </w:rPr>
        <w:t>يتم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التحكم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بواسط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نسيج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منطقتان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تسمى</w:t>
      </w:r>
      <w:r>
        <w:rPr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عقدة</w:t>
      </w:r>
      <w:r>
        <w:rPr>
          <w:rtl/>
          <w:lang w:bidi="ar-AE"/>
        </w:rPr>
        <w:t xml:space="preserve">. </w:t>
      </w:r>
    </w:p>
    <w:p w:rsidR="00B700FE" w:rsidRDefault="00B700FE" w:rsidP="00561E92">
      <w:pPr>
        <w:rPr>
          <w:rtl/>
          <w:lang w:bidi="ar-AE"/>
        </w:rPr>
      </w:pPr>
      <w:r w:rsidRPr="00E369D0">
        <w:rPr>
          <w:rFonts w:hint="cs"/>
          <w:b/>
          <w:bCs/>
          <w:rtl/>
          <w:lang w:bidi="ar-AE"/>
        </w:rPr>
        <w:t>العقد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الجيب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أذينية</w:t>
      </w:r>
      <w:r>
        <w:rPr>
          <w:rtl/>
          <w:lang w:bidi="ar-AE"/>
        </w:rPr>
        <w:t>:</w:t>
      </w:r>
    </w:p>
    <w:p w:rsidR="00B700FE" w:rsidRPr="008B7820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(1</w:t>
      </w:r>
      <w:r w:rsidRPr="008B7820">
        <w:rPr>
          <w:rtl/>
          <w:lang w:bidi="ar-AE"/>
        </w:rPr>
        <w:t xml:space="preserve">) </w:t>
      </w:r>
      <w:r w:rsidRPr="008B7820">
        <w:rPr>
          <w:rFonts w:hint="cs"/>
          <w:rtl/>
          <w:lang w:bidi="ar-AE"/>
        </w:rPr>
        <w:t>هي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كتلة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من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خلايا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العضلية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القلبية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تقع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عند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اتصال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الوريد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الأجوف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العلوي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بالأذين</w:t>
      </w:r>
      <w:r w:rsidRPr="008B7820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.</w:t>
      </w:r>
      <w:r w:rsidRPr="008B7820">
        <w:rPr>
          <w:rtl/>
          <w:lang w:bidi="ar-AE"/>
        </w:rPr>
        <w:t xml:space="preserve">                                     </w:t>
      </w:r>
      <w:r>
        <w:rPr>
          <w:rtl/>
          <w:lang w:bidi="ar-AE"/>
        </w:rPr>
        <w:t xml:space="preserve">                </w:t>
      </w:r>
    </w:p>
    <w:p w:rsidR="00B700FE" w:rsidRDefault="00B700FE" w:rsidP="00561E92">
      <w:pPr>
        <w:rPr>
          <w:rtl/>
          <w:lang w:bidi="ar-AE"/>
        </w:rPr>
      </w:pPr>
      <w:r w:rsidRPr="00AF21DD">
        <w:rPr>
          <w:rFonts w:hint="cs"/>
          <w:b/>
          <w:bCs/>
          <w:rtl/>
          <w:lang w:bidi="ar-AE"/>
        </w:rPr>
        <w:t>ملحوظة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مهمة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تسمى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صانع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الخطو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لآنها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تنظم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معدل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انقباذ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كامل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</w:p>
    <w:p w:rsidR="00B700FE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 (2) </w:t>
      </w:r>
      <w:r>
        <w:rPr>
          <w:rFonts w:hint="cs"/>
          <w:rtl/>
          <w:lang w:bidi="ar-AE"/>
        </w:rPr>
        <w:t>تنشئ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تنظم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تقلصات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طريق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اطلاق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سيال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كهربائي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ذاتي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كل</w:t>
      </w:r>
      <w:r>
        <w:rPr>
          <w:rtl/>
          <w:lang w:bidi="ar-AE"/>
        </w:rPr>
        <w:t xml:space="preserve"> 0.8 </w:t>
      </w:r>
      <w:r>
        <w:rPr>
          <w:rFonts w:hint="cs"/>
          <w:rtl/>
          <w:lang w:bidi="ar-AE"/>
        </w:rPr>
        <w:t>ثانية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     </w:t>
      </w:r>
      <w:r>
        <w:rPr>
          <w:noProof/>
        </w:rPr>
        <w:pict>
          <v:rect id="_x0000_s1048" style="position:absolute;margin-left:-148.25pt;margin-top:-111.95pt;width:195.75pt;height:198pt;z-index:-251644928;mso-position-horizontal-relative:char;mso-position-vertical-relative:line" wrapcoords="-83 -82 -83 21518 21683 21518 21683 -82 -83 -82">
            <v:fill r:id="rId11" o:title="" recolor="t" rotate="t" type="frame"/>
            <w10:wrap type="tight" anchorx="page"/>
            <w10:anchorlock/>
          </v:rect>
        </w:pict>
      </w:r>
      <w:r>
        <w:rPr>
          <w:rtl/>
          <w:lang w:bidi="ar-AE"/>
        </w:rPr>
        <w:t xml:space="preserve">                  </w:t>
      </w:r>
    </w:p>
    <w:p w:rsidR="00B700FE" w:rsidRDefault="00B700FE" w:rsidP="00E756BC">
      <w:pPr>
        <w:rPr>
          <w:rtl/>
          <w:lang w:bidi="ar-AE"/>
        </w:rPr>
      </w:pPr>
      <w:r>
        <w:rPr>
          <w:rFonts w:hint="cs"/>
          <w:rtl/>
          <w:lang w:bidi="ar-AE"/>
        </w:rPr>
        <w:t>الأذينين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مسببه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انقباضها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مرحلة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مدتها</w:t>
      </w:r>
      <w:r>
        <w:rPr>
          <w:rtl/>
          <w:lang w:bidi="ar-AE"/>
        </w:rPr>
        <w:t xml:space="preserve"> 0.1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الثانية</w:t>
      </w:r>
      <w:r>
        <w:rPr>
          <w:rtl/>
          <w:lang w:bidi="ar-AE"/>
        </w:rPr>
        <w:t>.</w:t>
      </w:r>
    </w:p>
    <w:p w:rsidR="00B700FE" w:rsidRDefault="00B700FE" w:rsidP="00E330C8">
      <w:pPr>
        <w:rPr>
          <w:rtl/>
          <w:lang w:bidi="ar-AE"/>
        </w:rPr>
      </w:pPr>
      <w:r w:rsidRPr="00AF21DD">
        <w:rPr>
          <w:rFonts w:hint="cs"/>
          <w:b/>
          <w:bCs/>
          <w:rtl/>
          <w:lang w:bidi="ar-AE"/>
        </w:rPr>
        <w:t>العقد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الأذين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بطينية</w:t>
      </w:r>
      <w:r>
        <w:rPr>
          <w:rtl/>
          <w:lang w:bidi="ar-AE"/>
        </w:rPr>
        <w:t xml:space="preserve">: (1) </w:t>
      </w:r>
      <w:r>
        <w:rPr>
          <w:rFonts w:hint="cs"/>
          <w:rtl/>
          <w:lang w:bidi="ar-AE"/>
        </w:rPr>
        <w:t>هي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كتلة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خلايا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عضلة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تقع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. (2) </w:t>
      </w:r>
      <w:r>
        <w:rPr>
          <w:rFonts w:hint="cs"/>
          <w:rtl/>
          <w:lang w:bidi="ar-AE"/>
        </w:rPr>
        <w:t>ترسل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سيالات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كهربائية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تسبب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</w:p>
    <w:p w:rsidR="00B700FE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     ( </w:t>
      </w:r>
      <w:r>
        <w:rPr>
          <w:rFonts w:hint="cs"/>
          <w:rtl/>
          <w:lang w:bidi="ar-AE"/>
        </w:rPr>
        <w:t>مرحلة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تستغرق</w:t>
      </w:r>
      <w:r>
        <w:rPr>
          <w:rtl/>
          <w:lang w:bidi="ar-AE"/>
        </w:rPr>
        <w:t xml:space="preserve"> 0.3 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ثانية</w:t>
      </w:r>
      <w:r>
        <w:rPr>
          <w:rtl/>
          <w:lang w:bidi="ar-AE"/>
        </w:rPr>
        <w:t xml:space="preserve"> ) </w:t>
      </w:r>
    </w:p>
    <w:p w:rsidR="00B700FE" w:rsidRDefault="00B700FE" w:rsidP="00561E92">
      <w:pPr>
        <w:rPr>
          <w:rtl/>
          <w:lang w:bidi="ar-AE"/>
        </w:rPr>
      </w:pPr>
      <w:r w:rsidRPr="00AF21DD">
        <w:rPr>
          <w:rFonts w:hint="cs"/>
          <w:b/>
          <w:bCs/>
          <w:rtl/>
          <w:lang w:bidi="ar-AE"/>
        </w:rPr>
        <w:t>ملحوظة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مهمة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يصل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السيل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الكهربائي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المنطلق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العقدة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الجيب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أذينية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العقدة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بطينية</w:t>
      </w:r>
      <w:r>
        <w:rPr>
          <w:rtl/>
          <w:lang w:bidi="ar-AE"/>
        </w:rPr>
        <w:t xml:space="preserve"> </w:t>
      </w:r>
    </w:p>
    <w:p w:rsidR="00B700FE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(3) </w:t>
      </w:r>
      <w:r>
        <w:rPr>
          <w:rFonts w:hint="cs"/>
          <w:rtl/>
          <w:lang w:bidi="ar-AE"/>
        </w:rPr>
        <w:t>يستريح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فيتقلص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ينفتح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الثنائي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ثلاثي</w:t>
      </w:r>
      <w:r>
        <w:rPr>
          <w:rtl/>
          <w:lang w:bidi="ar-AE"/>
        </w:rPr>
        <w:t xml:space="preserve">  </w:t>
      </w:r>
    </w:p>
    <w:p w:rsidR="00B700FE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     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يعود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, </w:t>
      </w:r>
      <w:r>
        <w:rPr>
          <w:rFonts w:hint="cs"/>
          <w:rtl/>
          <w:lang w:bidi="ar-AE"/>
        </w:rPr>
        <w:t>تسمى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هذه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المرحله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بالانبساط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</w:t>
      </w:r>
    </w:p>
    <w:p w:rsidR="00B700FE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   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تستغرق</w:t>
      </w:r>
      <w:r>
        <w:rPr>
          <w:rtl/>
          <w:lang w:bidi="ar-AE"/>
        </w:rPr>
        <w:t xml:space="preserve"> 0.4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الثانية</w:t>
      </w:r>
      <w:r>
        <w:rPr>
          <w:rtl/>
          <w:lang w:bidi="ar-AE"/>
        </w:rPr>
        <w:t xml:space="preserve"> .</w:t>
      </w:r>
    </w:p>
    <w:p w:rsidR="00B700FE" w:rsidRDefault="00B700FE" w:rsidP="00561E92">
      <w:pPr>
        <w:rPr>
          <w:rtl/>
          <w:lang w:bidi="ar-AE"/>
        </w:rPr>
      </w:pPr>
    </w:p>
    <w:p w:rsidR="00B700FE" w:rsidRDefault="00B700FE" w:rsidP="00561E92">
      <w:pPr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تخطيط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القلب</w:t>
      </w:r>
      <w:r w:rsidRPr="00AF21DD">
        <w:rPr>
          <w:rtl/>
          <w:lang w:bidi="ar-AE"/>
        </w:rPr>
        <w:t>:</w:t>
      </w:r>
      <w:r w:rsidRPr="00AF21DD">
        <w:rPr>
          <w:b/>
          <w:bCs/>
          <w:rtl/>
          <w:lang w:bidi="ar-AE"/>
        </w:rPr>
        <w:t xml:space="preserve">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تسجيل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للتغير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الكهربائي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للقلب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حيث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طل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نبضة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قلبية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تشتمل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الموجات</w:t>
      </w:r>
      <w:r>
        <w:rPr>
          <w:rtl/>
          <w:lang w:bidi="ar-AE"/>
        </w:rPr>
        <w:t xml:space="preserve"> ) </w:t>
      </w:r>
    </w:p>
    <w:p w:rsidR="00B700FE" w:rsidRPr="0048016B" w:rsidRDefault="00B700FE" w:rsidP="00561E92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سؤال</w:t>
      </w:r>
      <w:r>
        <w:rPr>
          <w:rtl/>
          <w:lang w:bidi="ar-AE"/>
        </w:rPr>
        <w:t xml:space="preserve"> :</w:t>
      </w:r>
      <w:r w:rsidRPr="00E50651">
        <w:rPr>
          <w:rtl/>
          <w:lang w:bidi="ar-AE"/>
        </w:rPr>
        <w:t xml:space="preserve"> </w:t>
      </w:r>
      <w:r w:rsidRPr="00E50651">
        <w:rPr>
          <w:rFonts w:hint="cs"/>
          <w:rtl/>
          <w:lang w:bidi="ar-AE"/>
        </w:rPr>
        <w:t>اذكر</w:t>
      </w:r>
      <w:r w:rsidRPr="00E50651">
        <w:rPr>
          <w:rtl/>
          <w:lang w:bidi="ar-AE"/>
        </w:rPr>
        <w:t xml:space="preserve"> </w:t>
      </w:r>
      <w:r w:rsidRPr="00E50651">
        <w:rPr>
          <w:rFonts w:hint="cs"/>
          <w:rtl/>
          <w:lang w:bidi="ar-AE"/>
        </w:rPr>
        <w:t>المراحل</w:t>
      </w:r>
      <w:r w:rsidRPr="00E50651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الثلاث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التي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يمر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أثناء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نبضة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واحدة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؟</w:t>
      </w:r>
      <w:r>
        <w:rPr>
          <w:rtl/>
          <w:lang w:bidi="ar-AE"/>
        </w:rPr>
        <w:t xml:space="preserve"> </w:t>
      </w:r>
    </w:p>
    <w:p w:rsidR="00B700FE" w:rsidRDefault="00B700FE" w:rsidP="00561E92">
      <w:pPr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الجواب</w:t>
      </w:r>
      <w:r w:rsidRPr="00E50651">
        <w:rPr>
          <w:rtl/>
          <w:lang w:bidi="ar-AE"/>
        </w:rPr>
        <w:t>:</w:t>
      </w:r>
      <w:r>
        <w:rPr>
          <w:b/>
          <w:bCs/>
          <w:rtl/>
          <w:lang w:bidi="ar-AE"/>
        </w:rPr>
        <w:t xml:space="preserve"> </w:t>
      </w:r>
      <w:r>
        <w:rPr>
          <w:rtl/>
          <w:lang w:bidi="ar-AE"/>
        </w:rPr>
        <w:t xml:space="preserve">[ </w:t>
      </w:r>
      <w:r>
        <w:rPr>
          <w:rFonts w:hint="cs"/>
          <w:rtl/>
          <w:lang w:bidi="ar-AE"/>
        </w:rPr>
        <w:t>الأنقباض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(0.1 ) , </w:t>
      </w:r>
      <w:r>
        <w:rPr>
          <w:rFonts w:hint="cs"/>
          <w:rtl/>
          <w:lang w:bidi="ar-AE"/>
        </w:rPr>
        <w:t>الأنقباض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</w:t>
      </w:r>
      <w:r>
        <w:rPr>
          <w:rtl/>
          <w:lang w:bidi="ar-AE"/>
        </w:rPr>
        <w:t xml:space="preserve"> ( 0.3) , </w:t>
      </w:r>
      <w:r>
        <w:rPr>
          <w:rFonts w:hint="cs"/>
          <w:rtl/>
          <w:lang w:bidi="ar-AE"/>
        </w:rPr>
        <w:t>الأنبساط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معا</w:t>
      </w:r>
      <w:r>
        <w:rPr>
          <w:rtl/>
          <w:lang w:bidi="ar-AE"/>
        </w:rPr>
        <w:t xml:space="preserve"> ( 0.4) ] </w:t>
      </w:r>
    </w:p>
    <w:p w:rsidR="00B700FE" w:rsidRDefault="00B700FE" w:rsidP="00561E92">
      <w:pPr>
        <w:rPr>
          <w:rtl/>
          <w:lang w:bidi="ar-AE"/>
        </w:rPr>
      </w:pPr>
      <w:r>
        <w:rPr>
          <w:rFonts w:hint="cs"/>
          <w:rtl/>
          <w:lang w:bidi="ar-AE"/>
        </w:rPr>
        <w:t>دورة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قلبية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كاملة</w:t>
      </w:r>
      <w:r>
        <w:rPr>
          <w:rtl/>
          <w:lang w:bidi="ar-AE"/>
        </w:rPr>
        <w:t xml:space="preserve"> = 0.8 </w:t>
      </w:r>
      <w:r>
        <w:rPr>
          <w:rFonts w:hint="cs"/>
          <w:rtl/>
          <w:lang w:bidi="ar-AE"/>
        </w:rPr>
        <w:t>ثانية</w:t>
      </w:r>
      <w:r>
        <w:rPr>
          <w:rtl/>
          <w:lang w:bidi="ar-AE"/>
        </w:rPr>
        <w:t xml:space="preserve">   </w:t>
      </w:r>
      <w:r>
        <w:rPr>
          <w:rFonts w:hint="cs"/>
          <w:rtl/>
          <w:lang w:bidi="ar-AE"/>
        </w:rPr>
        <w:t>معدل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نبض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البالغ</w:t>
      </w:r>
      <w:r>
        <w:rPr>
          <w:rtl/>
          <w:lang w:bidi="ar-AE"/>
        </w:rPr>
        <w:t xml:space="preserve">: 70 </w:t>
      </w:r>
      <w:r>
        <w:rPr>
          <w:rFonts w:hint="cs"/>
          <w:rtl/>
          <w:lang w:bidi="ar-AE"/>
        </w:rPr>
        <w:t>نبضة</w:t>
      </w:r>
      <w:r>
        <w:rPr>
          <w:rtl/>
          <w:lang w:bidi="ar-AE"/>
        </w:rPr>
        <w:t xml:space="preserve"> / </w:t>
      </w:r>
      <w:r>
        <w:rPr>
          <w:rFonts w:hint="cs"/>
          <w:rtl/>
          <w:lang w:bidi="ar-AE"/>
        </w:rPr>
        <w:t>دقيقة</w:t>
      </w:r>
      <w:r>
        <w:rPr>
          <w:rtl/>
          <w:lang w:bidi="ar-AE"/>
        </w:rPr>
        <w:t xml:space="preserve"> </w:t>
      </w:r>
    </w:p>
    <w:p w:rsidR="00B700FE" w:rsidRDefault="00B700FE" w:rsidP="00561E92">
      <w:pPr>
        <w:rPr>
          <w:rtl/>
          <w:lang w:bidi="ar-AE"/>
        </w:rPr>
      </w:pPr>
    </w:p>
    <w:p w:rsidR="00B700FE" w:rsidRPr="00E90498" w:rsidRDefault="00B700FE" w:rsidP="00561E92">
      <w:pPr>
        <w:rPr>
          <w:b/>
          <w:bCs/>
          <w:rtl/>
          <w:lang w:bidi="ar-AE"/>
        </w:rPr>
      </w:pPr>
      <w:r w:rsidRPr="00E90498">
        <w:rPr>
          <w:rFonts w:hint="cs"/>
          <w:b/>
          <w:bCs/>
          <w:rtl/>
          <w:lang w:bidi="ar-AE"/>
        </w:rPr>
        <w:t>فسر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سماع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صوتان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مميزان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للقلب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عند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كل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نبضة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؟</w:t>
      </w:r>
      <w:r w:rsidRPr="00E90498">
        <w:rPr>
          <w:b/>
          <w:bCs/>
          <w:rtl/>
          <w:lang w:bidi="ar-AE"/>
        </w:rPr>
        <w:t xml:space="preserve"> </w:t>
      </w:r>
    </w:p>
    <w:p w:rsidR="00B700FE" w:rsidRDefault="00B700FE" w:rsidP="00561E92">
      <w:pPr>
        <w:rPr>
          <w:rtl/>
          <w:lang w:bidi="ar-AE"/>
        </w:rPr>
      </w:pPr>
      <w:r w:rsidRPr="00E50651">
        <w:rPr>
          <w:rFonts w:hint="cs"/>
          <w:b/>
          <w:bCs/>
          <w:rtl/>
          <w:lang w:bidi="ar-AE"/>
        </w:rPr>
        <w:t>الجواب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الصوت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الأول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لوب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منخفض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النبرة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طويل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يصدر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انغلاق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>.</w:t>
      </w:r>
    </w:p>
    <w:p w:rsidR="00B700FE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</w:t>
      </w:r>
      <w:r>
        <w:rPr>
          <w:rFonts w:hint="cs"/>
          <w:rtl/>
          <w:lang w:bidi="ar-AE"/>
        </w:rPr>
        <w:t>الصوت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الثاني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دوب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أقصر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أكثر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حده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يصدر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انغلاق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انبساط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</w:p>
    <w:p w:rsidR="00B700FE" w:rsidRDefault="00B700FE" w:rsidP="00561E92">
      <w:pPr>
        <w:rPr>
          <w:rtl/>
          <w:lang w:bidi="ar-AE"/>
        </w:rPr>
      </w:pPr>
    </w:p>
    <w:p w:rsidR="00B700FE" w:rsidRDefault="00B700FE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همهمة</w:t>
      </w:r>
      <w:r>
        <w:rPr>
          <w:rtl/>
          <w:lang w:bidi="ar-AE"/>
        </w:rPr>
        <w:t xml:space="preserve"> </w:t>
      </w:r>
      <w:r w:rsidRPr="00F37E3D">
        <w:rPr>
          <w:rFonts w:hint="cs"/>
          <w:b/>
          <w:bCs/>
          <w:rtl/>
          <w:lang w:bidi="ar-AE"/>
        </w:rPr>
        <w:t>القلب</w:t>
      </w:r>
      <w:r w:rsidRPr="00F37E3D">
        <w:rPr>
          <w:b/>
          <w:bCs/>
          <w:rtl/>
          <w:lang w:bidi="ar-AE"/>
        </w:rPr>
        <w:t>: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تحدث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فشل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أحد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الرئوي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الأغلاق</w:t>
      </w:r>
      <w:r>
        <w:rPr>
          <w:rtl/>
          <w:lang w:bidi="ar-AE"/>
        </w:rPr>
        <w:t xml:space="preserve"> , </w:t>
      </w:r>
      <w:r>
        <w:rPr>
          <w:rFonts w:hint="cs"/>
          <w:rtl/>
          <w:lang w:bidi="ar-AE"/>
        </w:rPr>
        <w:t>فيرجع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للوراء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فيحدث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الهمهمة</w:t>
      </w:r>
      <w:r>
        <w:rPr>
          <w:rtl/>
          <w:lang w:bidi="ar-AE"/>
        </w:rPr>
        <w:t>.</w:t>
      </w:r>
    </w:p>
    <w:p w:rsidR="00B700FE" w:rsidRDefault="00B700FE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النبض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سلسله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موجات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الضغط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داخل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شريان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مسببها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>.</w:t>
      </w:r>
    </w:p>
    <w:p w:rsidR="00B700FE" w:rsidRDefault="00B700FE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مكان</w:t>
      </w:r>
      <w:r w:rsidRPr="00F37E3D">
        <w:rPr>
          <w:b/>
          <w:bCs/>
          <w:rtl/>
          <w:lang w:bidi="ar-AE"/>
        </w:rPr>
        <w:t xml:space="preserve"> </w:t>
      </w:r>
      <w:r w:rsidRPr="00F37E3D">
        <w:rPr>
          <w:rFonts w:hint="cs"/>
          <w:b/>
          <w:bCs/>
          <w:rtl/>
          <w:lang w:bidi="ar-AE"/>
        </w:rPr>
        <w:t>قيلس</w:t>
      </w:r>
      <w:r w:rsidRPr="00F37E3D">
        <w:rPr>
          <w:b/>
          <w:bCs/>
          <w:rtl/>
          <w:lang w:bidi="ar-AE"/>
        </w:rPr>
        <w:t xml:space="preserve"> </w:t>
      </w:r>
      <w:r w:rsidRPr="00F37E3D">
        <w:rPr>
          <w:rFonts w:hint="cs"/>
          <w:b/>
          <w:bCs/>
          <w:rtl/>
          <w:lang w:bidi="ar-AE"/>
        </w:rPr>
        <w:t>النبض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الذراعي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يوجد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باطن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معصم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باطن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الابهام</w:t>
      </w:r>
      <w:r>
        <w:rPr>
          <w:rtl/>
          <w:lang w:bidi="ar-AE"/>
        </w:rPr>
        <w:t>.</w:t>
      </w:r>
    </w:p>
    <w:p w:rsidR="00B700FE" w:rsidRDefault="00B700FE" w:rsidP="00561E92">
      <w:pPr>
        <w:rPr>
          <w:rtl/>
          <w:lang w:bidi="ar-AE"/>
        </w:rPr>
      </w:pPr>
    </w:p>
    <w:p w:rsidR="00B700FE" w:rsidRDefault="00B700FE" w:rsidP="00561E92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الأوعية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الدموية</w:t>
      </w:r>
      <w:r>
        <w:rPr>
          <w:b/>
          <w:bCs/>
          <w:rtl/>
          <w:lang w:bidi="ar-AE"/>
        </w:rPr>
        <w:t xml:space="preserve"> :</w:t>
      </w:r>
    </w:p>
    <w:p w:rsidR="00B700FE" w:rsidRPr="00F37E3D" w:rsidRDefault="00B700FE" w:rsidP="00561E92">
      <w:pPr>
        <w:rPr>
          <w:rtl/>
          <w:lang w:bidi="ar-AE"/>
        </w:rPr>
      </w:pPr>
      <w:r>
        <w:rPr>
          <w:rtl/>
          <w:lang w:bidi="ar-AE"/>
        </w:rPr>
        <w:t xml:space="preserve"> </w:t>
      </w:r>
      <w:r w:rsidRPr="00413D08">
        <w:rPr>
          <w:b/>
          <w:bCs/>
          <w:rtl/>
          <w:lang w:bidi="ar-AE"/>
        </w:rPr>
        <w:t xml:space="preserve"> </w:t>
      </w:r>
      <w:r w:rsidRPr="00413D08">
        <w:rPr>
          <w:rFonts w:hint="cs"/>
          <w:b/>
          <w:bCs/>
          <w:rtl/>
          <w:lang w:bidi="ar-AE"/>
        </w:rPr>
        <w:t>علل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الجهاز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الوعائي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القلبي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جهاز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مغلق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؟</w:t>
      </w:r>
      <w:r w:rsidRPr="00F37E3D">
        <w:rPr>
          <w:rtl/>
          <w:lang w:bidi="ar-AE"/>
        </w:rPr>
        <w:t xml:space="preserve"> </w:t>
      </w:r>
    </w:p>
    <w:p w:rsidR="00B700FE" w:rsidRDefault="00B700FE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الجواب</w:t>
      </w:r>
      <w:r>
        <w:rPr>
          <w:rtl/>
          <w:lang w:bidi="ar-AE"/>
        </w:rPr>
        <w:t xml:space="preserve">: 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لأن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الدم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موجود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دائما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إما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في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القلب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و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إما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في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الأوعية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الدموية</w:t>
      </w:r>
      <w:r>
        <w:rPr>
          <w:rtl/>
          <w:lang w:bidi="ar-AE"/>
        </w:rPr>
        <w:t xml:space="preserve"> .</w:t>
      </w:r>
    </w:p>
    <w:p w:rsidR="00B700FE" w:rsidRDefault="00B700FE" w:rsidP="00561E92">
      <w:pPr>
        <w:rPr>
          <w:rtl/>
          <w:lang w:bidi="ar-AE"/>
        </w:rPr>
      </w:pPr>
      <w:r w:rsidRPr="00413D08">
        <w:rPr>
          <w:rFonts w:hint="cs"/>
          <w:b/>
          <w:bCs/>
          <w:rtl/>
          <w:lang w:bidi="ar-AE"/>
        </w:rPr>
        <w:t>الحيوانات</w:t>
      </w:r>
      <w:r w:rsidRPr="00413D08">
        <w:rPr>
          <w:b/>
          <w:bCs/>
          <w:rtl/>
          <w:lang w:bidi="ar-AE"/>
        </w:rPr>
        <w:t xml:space="preserve"> </w:t>
      </w:r>
      <w:r w:rsidRPr="00413D08">
        <w:rPr>
          <w:rFonts w:hint="cs"/>
          <w:b/>
          <w:bCs/>
          <w:rtl/>
          <w:lang w:bidi="ar-AE"/>
        </w:rPr>
        <w:t>المفصلية</w:t>
      </w:r>
      <w:r w:rsidRPr="00413D08">
        <w:rPr>
          <w:b/>
          <w:bCs/>
          <w:rtl/>
          <w:lang w:bidi="ar-AE"/>
        </w:rPr>
        <w:t>: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ذات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جهاز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وعائي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مفتوح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حيث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يغادر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الأوعية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الدموية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لأنسجة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الجسم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يعود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مره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أخرى</w:t>
      </w:r>
    </w:p>
    <w:p w:rsidR="00B700FE" w:rsidRDefault="00B700FE" w:rsidP="00561E92">
      <w:pPr>
        <w:rPr>
          <w:rtl/>
          <w:lang w:bidi="ar-AE"/>
        </w:rPr>
      </w:pPr>
      <w:r>
        <w:rPr>
          <w:noProof/>
        </w:rPr>
        <w:pict>
          <v:rect id="_x0000_s1049" style="position:absolute;left:0;text-align:left;margin-left:63pt;margin-top:3.55pt;width:47.05pt;height:22.45pt;z-index:251651072" filled="f" stroked="f">
            <v:textbox>
              <w:txbxContent>
                <w:p w:rsidR="00B700FE" w:rsidRPr="004F70C8" w:rsidRDefault="00B700FE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سي</w:t>
                  </w:r>
                  <w:r w:rsidRPr="004F70C8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الات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50" style="position:absolute;left:0;text-align:left;margin-left:67.25pt;margin-top:21.55pt;width:42.8pt;height:19pt;z-index:251652096" filled="f" stroked="f">
            <v:textbox>
              <w:txbxContent>
                <w:p w:rsidR="00B700FE" w:rsidRPr="00812E37" w:rsidRDefault="00B700FE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 w:rsidRPr="00812E37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كهربائية</w:t>
                  </w:r>
                  <w:r>
                    <w:rPr>
                      <w:sz w:val="18"/>
                      <w:szCs w:val="18"/>
                      <w:rtl/>
                      <w:lang w:bidi="ar-AE"/>
                    </w:rPr>
                    <w:t xml:space="preserve">  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51" style="position:absolute;left:0;text-align:left;margin-left:186.95pt;margin-top:2.55pt;width:47.05pt;height:22.45pt;z-index:251649024" filled="f" stroked="f">
            <v:textbox>
              <w:txbxContent>
                <w:p w:rsidR="00B700FE" w:rsidRPr="004F70C8" w:rsidRDefault="00B700FE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سي</w:t>
                  </w:r>
                  <w:r w:rsidRPr="004F70C8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الات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52" style="position:absolute;left:0;text-align:left;margin-left:294.95pt;margin-top:3.55pt;width:47.05pt;height:22.45pt;z-index:251646976" filled="f" stroked="f">
            <v:textbox>
              <w:txbxContent>
                <w:p w:rsidR="00B700FE" w:rsidRPr="004F70C8" w:rsidRDefault="00B700FE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سي</w:t>
                  </w:r>
                  <w:r w:rsidRPr="004F70C8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الات</w:t>
                  </w:r>
                </w:p>
              </w:txbxContent>
            </v:textbox>
            <w10:wrap anchorx="page"/>
          </v:rect>
        </w:pict>
      </w:r>
    </w:p>
    <w:p w:rsidR="00B700FE" w:rsidRDefault="00B700FE" w:rsidP="00561E92">
      <w:pPr>
        <w:rPr>
          <w:rtl/>
          <w:lang w:bidi="ar-AE"/>
        </w:rPr>
      </w:pPr>
      <w:r>
        <w:rPr>
          <w:noProof/>
        </w:rPr>
        <w:pict>
          <v:rect id="_x0000_s1053" style="position:absolute;left:0;text-align:left;margin-left:191.2pt;margin-top:7.9pt;width:42.8pt;height:19pt;z-index:251650048" filled="f" stroked="f">
            <v:textbox>
              <w:txbxContent>
                <w:p w:rsidR="00B700FE" w:rsidRPr="00812E37" w:rsidRDefault="00B700FE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 w:rsidRPr="00812E37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كهربائية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54" style="position:absolute;left:0;text-align:left;margin-left:299.2pt;margin-top:8.9pt;width:42.8pt;height:19pt;z-index:251648000" filled="f" stroked="f">
            <v:textbox>
              <w:txbxContent>
                <w:p w:rsidR="00B700FE" w:rsidRPr="00812E37" w:rsidRDefault="00B700FE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 w:rsidRPr="00812E37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كهربائية</w:t>
                  </w:r>
                </w:p>
              </w:txbxContent>
            </v:textbox>
            <w10:wrap anchorx="page"/>
          </v:rect>
        </w:pict>
      </w:r>
      <w:r>
        <w:rPr>
          <w:rFonts w:hint="cs"/>
          <w:rtl/>
          <w:lang w:bidi="ar-AE"/>
        </w:rPr>
        <w:t>العقدة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الجيب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أذيني</w:t>
      </w:r>
      <w:r>
        <w:rPr>
          <w:rtl/>
          <w:lang w:bidi="ar-AE"/>
        </w:rPr>
        <w:t xml:space="preserve"> </w:t>
      </w:r>
      <w:r>
        <w:rPr>
          <w:noProof/>
        </w:rPr>
        <w:pict>
          <v:shape id="Picture 1" o:spid="_x0000_i1028" type="#_x0000_t75" style="width:42.75pt;height:6.75pt;visibility:visible">
            <v:imagedata r:id="rId12" o:title=""/>
          </v:shape>
        </w:pict>
      </w:r>
      <w:r>
        <w:rPr>
          <w:rtl/>
          <w:lang w:bidi="ar-AE"/>
        </w:rPr>
        <w:t xml:space="preserve"> 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الأذينين</w:t>
      </w:r>
      <w:r>
        <w:rPr>
          <w:rtl/>
          <w:lang w:bidi="ar-AE"/>
        </w:rPr>
        <w:t xml:space="preserve">  </w:t>
      </w:r>
      <w:r>
        <w:rPr>
          <w:noProof/>
        </w:rPr>
        <w:pict>
          <v:shape id="_x0000_i1029" type="#_x0000_t75" style="width:42.75pt;height:6.75pt;visibility:visible">
            <v:imagedata r:id="rId12" o:title=""/>
          </v:shape>
        </w:pict>
      </w:r>
      <w:r>
        <w:rPr>
          <w:rtl/>
          <w:lang w:bidi="ar-AE"/>
        </w:rPr>
        <w:t xml:space="preserve">  </w:t>
      </w:r>
      <w:r>
        <w:rPr>
          <w:rFonts w:hint="cs"/>
          <w:rtl/>
          <w:lang w:bidi="ar-AE"/>
        </w:rPr>
        <w:t>العقدة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بطيني</w:t>
      </w:r>
      <w:r>
        <w:rPr>
          <w:rtl/>
          <w:lang w:bidi="ar-AE"/>
        </w:rPr>
        <w:t xml:space="preserve"> </w:t>
      </w:r>
      <w:r>
        <w:rPr>
          <w:noProof/>
        </w:rPr>
        <w:pict>
          <v:shape id="_x0000_i1030" type="#_x0000_t75" style="width:42.75pt;height:6.75pt;visibility:visible">
            <v:imagedata r:id="rId12" o:title=""/>
          </v:shape>
        </w:pic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</w:p>
    <w:p w:rsidR="00B700FE" w:rsidRDefault="00B700FE" w:rsidP="00561E92">
      <w:pPr>
        <w:rPr>
          <w:rtl/>
          <w:lang w:bidi="ar-AE"/>
        </w:rPr>
      </w:pPr>
    </w:p>
    <w:p w:rsidR="00B700FE" w:rsidRDefault="00B700FE" w:rsidP="00561E92">
      <w:pPr>
        <w:rPr>
          <w:rtl/>
          <w:lang w:bidi="ar-AE"/>
        </w:rPr>
      </w:pPr>
    </w:p>
    <w:p w:rsidR="00B700FE" w:rsidRDefault="00B700FE" w:rsidP="008E62C0">
      <w:pPr>
        <w:rPr>
          <w:b/>
          <w:bCs/>
          <w:rtl/>
          <w:lang w:bidi="ar-AE"/>
        </w:rPr>
      </w:pPr>
      <w:r w:rsidRPr="00733D7F">
        <w:rPr>
          <w:rFonts w:hint="cs"/>
          <w:b/>
          <w:bCs/>
          <w:rtl/>
          <w:lang w:bidi="ar-AE"/>
        </w:rPr>
        <w:t>الشرايين</w:t>
      </w:r>
      <w:r w:rsidRPr="00733D7F">
        <w:rPr>
          <w:b/>
          <w:bCs/>
          <w:rtl/>
          <w:lang w:bidi="ar-AE"/>
        </w:rPr>
        <w:t xml:space="preserve">: </w:t>
      </w:r>
    </w:p>
    <w:p w:rsidR="00B700FE" w:rsidRPr="00561E92" w:rsidRDefault="00B700FE" w:rsidP="00561E92">
      <w:pPr>
        <w:ind w:left="360"/>
        <w:rPr>
          <w:rtl/>
          <w:lang w:bidi="ar-AE"/>
        </w:rPr>
      </w:pPr>
      <w:r w:rsidRPr="00733D7F">
        <w:rPr>
          <w:b/>
          <w:bCs/>
          <w:rtl/>
          <w:lang w:bidi="ar-AE"/>
        </w:rPr>
        <w:t xml:space="preserve"> </w:t>
      </w:r>
      <w:r w:rsidRPr="00561E92">
        <w:rPr>
          <w:rtl/>
          <w:lang w:bidi="ar-AE"/>
        </w:rPr>
        <w:t xml:space="preserve">1-   </w:t>
      </w:r>
      <w:r w:rsidRPr="00561E92">
        <w:rPr>
          <w:rFonts w:hint="cs"/>
          <w:rtl/>
          <w:lang w:bidi="ar-AE"/>
        </w:rPr>
        <w:t>هي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اوعية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دمويه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تنقل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الدم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بعيدا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عن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القلب</w:t>
      </w:r>
      <w:r w:rsidRPr="00561E92">
        <w:rPr>
          <w:rtl/>
          <w:lang w:bidi="ar-AE"/>
        </w:rPr>
        <w:t xml:space="preserve"> .</w:t>
      </w:r>
      <w:r>
        <w:rPr>
          <w:noProof/>
        </w:rPr>
        <w:pict>
          <v:rect id="_x0000_s1055" style="position:absolute;margin-left:-272.05pt;margin-top:-76.1pt;width:162pt;height:198pt;z-index:-251643904;mso-position-horizontal-relative:char;mso-position-vertical-relative:line" wrapcoords="-100 -82 -100 21518 21700 21518 21700 -82 -100 -82">
            <v:fill r:id="rId13" o:title="" recolor="t" rotate="t" type="frame"/>
            <w10:wrap type="tight" anchorx="page"/>
            <w10:anchorlock/>
          </v:rect>
        </w:pict>
      </w:r>
    </w:p>
    <w:p w:rsidR="00B700FE" w:rsidRDefault="00B700FE" w:rsidP="00227AFD">
      <w:pPr>
        <w:rPr>
          <w:lang w:bidi="ar-AE"/>
        </w:rPr>
      </w:pPr>
      <w:r>
        <w:rPr>
          <w:noProof/>
        </w:rPr>
        <w:pict>
          <v:group id="_x0000_s1056" editas="canvas" style="position:absolute;left:0;text-align:left;margin-left:8.4pt;margin-top:50.7pt;width:306pt;height:108pt;z-index:251653120" coordorigin="3577,2055" coordsize="5100,1851">
            <o:lock v:ext="edit" aspectratio="t"/>
            <v:shape id="_x0000_s1057" type="#_x0000_t75" style="position:absolute;left:3577;top:2055;width:5100;height:1851" o:preferrelative="f">
              <v:fill o:detectmouseclick="t"/>
              <v:path o:extrusionok="t" o:connecttype="none"/>
              <o:lock v:ext="edit" text="t"/>
            </v:shape>
            <v:line id="_x0000_s1058" style="position:absolute" from="7177,2364" to="8227,3135"/>
            <v:rect id="_x0000_s1059" style="position:absolute;left:7027;top:3135;width:1650;height:617">
              <v:textbox style="mso-next-textbox:#_x0000_s1059">
                <w:txbxContent>
                  <w:p w:rsidR="00B700FE" w:rsidRPr="00561E92" w:rsidRDefault="00B700FE" w:rsidP="00561E92">
                    <w:pPr>
                      <w:jc w:val="center"/>
                      <w:rPr>
                        <w:sz w:val="24"/>
                        <w:szCs w:val="24"/>
                        <w:lang w:bidi="ar-AE"/>
                      </w:rPr>
                    </w:pPr>
                    <w:r w:rsidRPr="00561E92"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>خارجية</w:t>
                    </w:r>
                    <w:r w:rsidRPr="00561E92">
                      <w:rPr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  <w:r w:rsidRPr="00561E92"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>نسيج</w:t>
                    </w:r>
                    <w:r w:rsidRPr="00561E92">
                      <w:rPr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  <w:r w:rsidRPr="00561E92"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>ظام</w:t>
                    </w:r>
                  </w:p>
                </w:txbxContent>
              </v:textbox>
            </v:rect>
            <v:line id="_x0000_s1060" style="position:absolute" from="5977,2518" to="6277,3135"/>
            <v:rect id="_x0000_s1061" style="position:absolute;left:5527;top:3135;width:1350;height:617">
              <v:textbox style="mso-next-textbox:#_x0000_s1061">
                <w:txbxContent>
                  <w:p w:rsidR="00B700FE" w:rsidRDefault="00B700FE" w:rsidP="00561E92">
                    <w:pPr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وسطى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غلات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ملساء</w:t>
                    </w:r>
                  </w:p>
                </w:txbxContent>
              </v:textbox>
            </v:rect>
            <v:line id="_x0000_s1062" style="position:absolute;flip:x" from="4627,2364" to="5227,3135"/>
            <v:rect id="_x0000_s1063" style="position:absolute;left:3727;top:3135;width:1200;height:617">
              <v:textbox style="mso-next-textbox:#_x0000_s1063">
                <w:txbxContent>
                  <w:p w:rsidR="00B700FE" w:rsidRDefault="00B700FE" w:rsidP="00561E92">
                    <w:pPr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داخلية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نسيج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طلائي</w:t>
                    </w:r>
                  </w:p>
                </w:txbxContent>
              </v:textbox>
            </v:rect>
            <w10:wrap type="square" anchorx="page"/>
          </v:group>
        </w:pict>
      </w:r>
      <w:r w:rsidRPr="00561E92">
        <w:rPr>
          <w:rtl/>
          <w:lang w:bidi="ar-AE"/>
        </w:rPr>
        <w:t xml:space="preserve">     2 -   </w:t>
      </w:r>
      <w:r w:rsidRPr="00561E92">
        <w:rPr>
          <w:rFonts w:hint="cs"/>
          <w:rtl/>
          <w:lang w:bidi="ar-AE"/>
        </w:rPr>
        <w:t>جدارن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سميكه</w:t>
      </w:r>
      <w:r w:rsidRPr="00561E92">
        <w:rPr>
          <w:rtl/>
          <w:lang w:bidi="ar-AE"/>
        </w:rPr>
        <w:t xml:space="preserve"> – </w:t>
      </w:r>
      <w:r w:rsidRPr="00561E92">
        <w:rPr>
          <w:rFonts w:hint="cs"/>
          <w:rtl/>
          <w:lang w:bidi="ar-AE"/>
        </w:rPr>
        <w:t>لها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القابلية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للتمدد</w:t>
      </w:r>
      <w:r>
        <w:rPr>
          <w:rtl/>
          <w:lang w:bidi="ar-AE"/>
        </w:rPr>
        <w:t xml:space="preserve"> .</w:t>
      </w:r>
    </w:p>
    <w:p w:rsidR="00B700FE" w:rsidRDefault="00B700FE" w:rsidP="00227AFD">
      <w:pPr>
        <w:tabs>
          <w:tab w:val="left" w:pos="641"/>
        </w:tabs>
        <w:rPr>
          <w:rtl/>
          <w:lang w:bidi="ar-AE"/>
        </w:rPr>
      </w:pPr>
      <w:r>
        <w:rPr>
          <w:noProof/>
        </w:rPr>
        <w:pict>
          <v:oval id="_x0000_s1064" style="position:absolute;left:0;text-align:left;margin-left:89.4pt;margin-top:8pt;width:153pt;height:36pt;z-index:251664384">
            <v:textbox style="mso-next-textbox:#_x0000_s1064">
              <w:txbxContent>
                <w:p w:rsidR="00B700FE" w:rsidRDefault="00B700FE" w:rsidP="00561E9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الجدار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السميك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للشرايين</w:t>
                  </w:r>
                </w:p>
              </w:txbxContent>
            </v:textbox>
            <w10:wrap anchorx="page"/>
          </v:oval>
        </w:pict>
      </w:r>
    </w:p>
    <w:p w:rsidR="00B700FE" w:rsidRDefault="00B700FE" w:rsidP="00561E92">
      <w:pPr>
        <w:jc w:val="center"/>
        <w:rPr>
          <w:rtl/>
          <w:lang w:bidi="ar-AE"/>
        </w:rPr>
      </w:pPr>
    </w:p>
    <w:p w:rsidR="00B700FE" w:rsidRPr="00AC0753" w:rsidRDefault="00B700FE" w:rsidP="00561E92">
      <w:pPr>
        <w:tabs>
          <w:tab w:val="left" w:pos="3135"/>
        </w:tabs>
        <w:rPr>
          <w:rtl/>
          <w:lang w:bidi="ar-AE"/>
        </w:rPr>
      </w:pPr>
      <w:r>
        <w:rPr>
          <w:b/>
          <w:bCs/>
          <w:rtl/>
          <w:lang w:bidi="ar-AE"/>
        </w:rPr>
        <w:t xml:space="preserve">                                      </w:t>
      </w:r>
      <w:r w:rsidRPr="00733D7F">
        <w:rPr>
          <w:rFonts w:hint="cs"/>
          <w:b/>
          <w:bCs/>
          <w:rtl/>
          <w:lang w:bidi="ar-AE"/>
        </w:rPr>
        <w:t>ضغط</w:t>
      </w:r>
      <w:r w:rsidRPr="00733D7F">
        <w:rPr>
          <w:b/>
          <w:bCs/>
          <w:rtl/>
          <w:lang w:bidi="ar-AE"/>
        </w:rPr>
        <w:t xml:space="preserve"> </w:t>
      </w:r>
      <w:r w:rsidRPr="00733D7F">
        <w:rPr>
          <w:rFonts w:hint="cs"/>
          <w:b/>
          <w:bCs/>
          <w:rtl/>
          <w:lang w:bidi="ar-AE"/>
        </w:rPr>
        <w:t>الدم</w:t>
      </w:r>
      <w:r w:rsidRPr="00733D7F">
        <w:rPr>
          <w:b/>
          <w:bCs/>
          <w:rtl/>
          <w:lang w:bidi="ar-AE"/>
        </w:rPr>
        <w:t xml:space="preserve">: </w:t>
      </w:r>
      <w:r w:rsidRPr="00AC0753">
        <w:rPr>
          <w:rFonts w:hint="cs"/>
          <w:rtl/>
          <w:lang w:bidi="ar-AE"/>
        </w:rPr>
        <w:t>هو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القوة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التى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يؤثر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بها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الجدران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الداخليه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لوعاء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دموي</w:t>
      </w:r>
      <w:r w:rsidRPr="00AC0753">
        <w:rPr>
          <w:rtl/>
          <w:lang w:bidi="ar-AE"/>
        </w:rPr>
        <w:t>.</w:t>
      </w:r>
    </w:p>
    <w:p w:rsidR="00B700FE" w:rsidRDefault="00B700FE" w:rsidP="00E330C8">
      <w:pPr>
        <w:tabs>
          <w:tab w:val="left" w:pos="3135"/>
        </w:tabs>
        <w:rPr>
          <w:rFonts w:ascii="Arial" w:hAnsi="Arial"/>
          <w:rtl/>
          <w:lang w:bidi="ar-AE"/>
        </w:rPr>
      </w:pPr>
      <w:r w:rsidRPr="00733D7F">
        <w:rPr>
          <w:rFonts w:hint="cs"/>
          <w:b/>
          <w:bCs/>
          <w:rtl/>
          <w:lang w:bidi="ar-AE"/>
        </w:rPr>
        <w:t>ضغط</w:t>
      </w:r>
      <w:r w:rsidRPr="00733D7F">
        <w:rPr>
          <w:b/>
          <w:bCs/>
          <w:rtl/>
          <w:lang w:bidi="ar-AE"/>
        </w:rPr>
        <w:t xml:space="preserve"> </w:t>
      </w:r>
      <w:r w:rsidRPr="00733D7F">
        <w:rPr>
          <w:rFonts w:hint="cs"/>
          <w:b/>
          <w:bCs/>
          <w:rtl/>
          <w:lang w:bidi="ar-AE"/>
        </w:rPr>
        <w:t>الشخص</w:t>
      </w:r>
      <w:r w:rsidRPr="00733D7F">
        <w:rPr>
          <w:b/>
          <w:bCs/>
          <w:rtl/>
          <w:lang w:bidi="ar-AE"/>
        </w:rPr>
        <w:t xml:space="preserve"> </w:t>
      </w:r>
      <w:r w:rsidRPr="00733D7F">
        <w:rPr>
          <w:rFonts w:hint="cs"/>
          <w:b/>
          <w:bCs/>
          <w:rtl/>
          <w:lang w:bidi="ar-AE"/>
        </w:rPr>
        <w:t>السليم</w:t>
      </w:r>
      <w:r w:rsidRPr="00733D7F">
        <w:rPr>
          <w:b/>
          <w:bCs/>
          <w:rtl/>
          <w:lang w:bidi="ar-AE"/>
        </w:rPr>
        <w:t>:</w:t>
      </w:r>
      <w:r w:rsidRPr="00AC0753">
        <w:rPr>
          <w:rFonts w:ascii="Arial" w:hAnsi="Arial"/>
          <w:b/>
          <w:bCs/>
          <w:rtl/>
          <w:lang w:bidi="ar-AE"/>
        </w:rPr>
        <w:t xml:space="preserve"> </w:t>
      </w:r>
      <w:r w:rsidRPr="00AC0753">
        <w:rPr>
          <w:rFonts w:ascii="Arial" w:hAnsi="Arial"/>
          <w:rtl/>
          <w:lang w:bidi="ar-AE"/>
        </w:rPr>
        <w:t xml:space="preserve"> 120 ملم زئبق (ذكور)  – 110 ملم زئبق (إناث) </w:t>
      </w:r>
      <w:r>
        <w:rPr>
          <w:rFonts w:ascii="Arial" w:hAnsi="Arial"/>
          <w:rtl/>
          <w:lang w:bidi="ar-AE"/>
        </w:rPr>
        <w:t xml:space="preserve">                   </w:t>
      </w:r>
      <w:r w:rsidRPr="00E330C8">
        <w:rPr>
          <w:rFonts w:ascii="Arial" w:hAnsi="Arial"/>
          <w:color w:val="FFFFFF"/>
          <w:rtl/>
          <w:lang w:bidi="ar-AE"/>
        </w:rPr>
        <w:t xml:space="preserve">ت </w:t>
      </w:r>
      <w:r>
        <w:rPr>
          <w:rFonts w:ascii="Arial" w:hAnsi="Arial"/>
          <w:rtl/>
          <w:lang w:bidi="ar-AE"/>
        </w:rPr>
        <w:t xml:space="preserve">                         </w:t>
      </w:r>
      <w:r w:rsidRPr="00AC0753">
        <w:rPr>
          <w:rFonts w:ascii="Arial" w:hAnsi="Arial"/>
          <w:rtl/>
          <w:lang w:bidi="ar-AE"/>
        </w:rPr>
        <w:t xml:space="preserve">             </w:t>
      </w:r>
      <w:r>
        <w:rPr>
          <w:rFonts w:ascii="Arial" w:hAnsi="Arial"/>
          <w:rtl/>
          <w:lang w:bidi="ar-AE"/>
        </w:rPr>
        <w:t xml:space="preserve">                      </w:t>
      </w:r>
      <w:r w:rsidRPr="00AC0753">
        <w:rPr>
          <w:rFonts w:ascii="Arial" w:hAnsi="Arial"/>
          <w:rtl/>
          <w:lang w:bidi="ar-AE"/>
        </w:rPr>
        <w:t>((انقباض البطيين))</w:t>
      </w:r>
    </w:p>
    <w:p w:rsidR="00B700FE" w:rsidRPr="00E330C8" w:rsidRDefault="00B700FE" w:rsidP="00E330C8">
      <w:pPr>
        <w:tabs>
          <w:tab w:val="left" w:pos="3135"/>
        </w:tabs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 xml:space="preserve">                            </w:t>
      </w:r>
      <w:r w:rsidRPr="00AC0753">
        <w:rPr>
          <w:rFonts w:ascii="Arial" w:hAnsi="Arial"/>
          <w:rtl/>
          <w:lang w:bidi="ar-AE"/>
        </w:rPr>
        <w:t>80 ملم زئبق  (ذكور)  – 70</w:t>
      </w:r>
      <w:r>
        <w:rPr>
          <w:rFonts w:ascii="Arial" w:hAnsi="Arial"/>
          <w:rtl/>
          <w:lang w:bidi="ar-AE"/>
        </w:rPr>
        <w:t xml:space="preserve">  </w:t>
      </w:r>
      <w:r w:rsidRPr="00AC0753">
        <w:rPr>
          <w:rFonts w:ascii="Arial" w:hAnsi="Arial"/>
          <w:rtl/>
          <w:lang w:bidi="ar-AE"/>
        </w:rPr>
        <w:t xml:space="preserve"> ملم زئبق</w:t>
      </w:r>
      <w:r>
        <w:rPr>
          <w:rFonts w:ascii="Arial" w:hAnsi="Arial"/>
          <w:rtl/>
          <w:lang w:bidi="ar-AE"/>
        </w:rPr>
        <w:t xml:space="preserve">  </w:t>
      </w:r>
      <w:r w:rsidRPr="00AC0753">
        <w:rPr>
          <w:rFonts w:ascii="Arial" w:hAnsi="Arial"/>
          <w:rtl/>
          <w:lang w:bidi="ar-AE"/>
        </w:rPr>
        <w:t>(اناث)</w:t>
      </w:r>
      <w:r w:rsidRPr="00AC0753">
        <w:rPr>
          <w:rFonts w:ascii="Arial" w:hAnsi="Arial"/>
          <w:rtl/>
          <w:lang w:bidi="ar-AE"/>
        </w:rPr>
        <w:tab/>
        <w:t xml:space="preserve">               (انبساط البطيين</w:t>
      </w:r>
      <w:r>
        <w:rPr>
          <w:rtl/>
          <w:lang w:bidi="ar-AE"/>
        </w:rPr>
        <w:t>)</w:t>
      </w:r>
    </w:p>
    <w:p w:rsidR="00B700FE" w:rsidRPr="00AC0753" w:rsidRDefault="00B700FE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الضغط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الدم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المرتفع</w:t>
      </w:r>
      <w:r>
        <w:rPr>
          <w:b/>
          <w:bCs/>
          <w:rtl/>
          <w:lang w:bidi="ar-AE"/>
        </w:rPr>
        <w:t xml:space="preserve">: </w:t>
      </w:r>
      <w:r w:rsidRPr="00AC0753">
        <w:rPr>
          <w:rFonts w:hint="cs"/>
          <w:rtl/>
          <w:lang w:bidi="ar-AE"/>
        </w:rPr>
        <w:t>يزيد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من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فرص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حدوث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انفجار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الدموي</w:t>
      </w:r>
      <w:r w:rsidRPr="00AC0753">
        <w:rPr>
          <w:rtl/>
          <w:lang w:bidi="ar-AE"/>
        </w:rPr>
        <w:t>.</w:t>
      </w:r>
    </w:p>
    <w:p w:rsidR="00B700FE" w:rsidRDefault="00B700FE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الشعيرات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الدمويه</w:t>
      </w:r>
      <w:r>
        <w:rPr>
          <w:b/>
          <w:bCs/>
          <w:rtl/>
          <w:lang w:bidi="ar-AE"/>
        </w:rPr>
        <w:t>:</w:t>
      </w:r>
      <w:r w:rsidRPr="00AC0753">
        <w:rPr>
          <w:rFonts w:hint="cs"/>
          <w:rtl/>
          <w:lang w:bidi="ar-AE"/>
        </w:rPr>
        <w:t>هي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دموي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دقيق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يتم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عبر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تبادل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المواد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بين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وخلايا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الانسجه</w:t>
      </w:r>
    </w:p>
    <w:p w:rsidR="00B700FE" w:rsidRDefault="00B700FE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b/>
          <w:bCs/>
          <w:lang w:bidi="ar-AE"/>
        </w:rPr>
      </w:pPr>
      <w:r w:rsidRPr="00AC0753">
        <w:rPr>
          <w:rtl/>
          <w:lang w:bidi="ar-AE"/>
        </w:rPr>
        <w:t>.</w:t>
      </w:r>
    </w:p>
    <w:p w:rsidR="00B700FE" w:rsidRDefault="00B700FE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b/>
          <w:bCs/>
          <w:lang w:bidi="ar-AE"/>
        </w:rPr>
      </w:pPr>
      <w:r>
        <w:rPr>
          <w:rFonts w:hint="cs"/>
          <w:b/>
          <w:bCs/>
          <w:rtl/>
          <w:lang w:bidi="ar-AE"/>
        </w:rPr>
        <w:t>الوريد</w:t>
      </w:r>
      <w:r>
        <w:rPr>
          <w:b/>
          <w:bCs/>
          <w:rtl/>
          <w:lang w:bidi="ar-AE"/>
        </w:rPr>
        <w:t xml:space="preserve"> : </w:t>
      </w:r>
      <w:r w:rsidRPr="00AC0753">
        <w:rPr>
          <w:rFonts w:hint="cs"/>
          <w:rtl/>
          <w:lang w:bidi="ar-AE"/>
        </w:rPr>
        <w:t>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دموي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كبير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ينقل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الي</w:t>
      </w:r>
      <w:r w:rsidRPr="00AC0753">
        <w:rPr>
          <w:rtl/>
          <w:lang w:bidi="ar-AE"/>
        </w:rPr>
        <w:t xml:space="preserve">  </w:t>
      </w:r>
      <w:r w:rsidRPr="00AC0753">
        <w:rPr>
          <w:rFonts w:hint="cs"/>
          <w:rtl/>
          <w:lang w:bidi="ar-AE"/>
        </w:rPr>
        <w:t>القلب</w:t>
      </w:r>
      <w:r w:rsidRPr="00AC0753">
        <w:rPr>
          <w:rtl/>
          <w:lang w:bidi="ar-AE"/>
        </w:rPr>
        <w:t xml:space="preserve"> .</w:t>
      </w:r>
      <w:r>
        <w:rPr>
          <w:b/>
          <w:bCs/>
          <w:rtl/>
          <w:lang w:bidi="ar-AE"/>
        </w:rPr>
        <w:t xml:space="preserve"> </w:t>
      </w:r>
      <w:r>
        <w:rPr>
          <w:noProof/>
        </w:rPr>
        <w:pict>
          <v:rect id="_x0000_s1065" style="position:absolute;margin-left:-273.6pt;margin-top:-132.3pt;width:168.75pt;height:207pt;z-index:-251642880;mso-position-horizontal-relative:char;mso-position-vertical-relative:line" wrapcoords="-96 -78 -96 21522 21696 21522 21696 -78 -96 -78">
            <v:fill r:id="rId14" o:title="" recolor="t" rotate="t" type="frame"/>
            <w10:wrap type="tight" anchorx="page"/>
            <w10:anchorlock/>
          </v:rect>
        </w:pict>
      </w:r>
    </w:p>
    <w:p w:rsidR="00B700FE" w:rsidRPr="00AC0753" w:rsidRDefault="00B700FE" w:rsidP="00561E92">
      <w:pPr>
        <w:tabs>
          <w:tab w:val="left" w:pos="2205"/>
          <w:tab w:val="left" w:pos="3135"/>
        </w:tabs>
        <w:rPr>
          <w:rtl/>
          <w:lang w:bidi="ar-AE"/>
        </w:rPr>
      </w:pPr>
      <w:r>
        <w:rPr>
          <w:b/>
          <w:bCs/>
          <w:rtl/>
          <w:lang w:bidi="ar-AE"/>
        </w:rPr>
        <w:t xml:space="preserve">      </w:t>
      </w:r>
      <w:r w:rsidRPr="00AC0753">
        <w:rPr>
          <w:rFonts w:hint="cs"/>
          <w:b/>
          <w:bCs/>
          <w:rtl/>
          <w:lang w:bidi="ar-AE"/>
        </w:rPr>
        <w:t>جدرانه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مكونه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من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ثلاث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طبقات</w:t>
      </w:r>
      <w:r w:rsidRPr="00AC0753">
        <w:rPr>
          <w:rtl/>
          <w:lang w:bidi="ar-AE"/>
        </w:rPr>
        <w:t xml:space="preserve"> { </w:t>
      </w:r>
      <w:r w:rsidRPr="00AC0753">
        <w:rPr>
          <w:rFonts w:hint="cs"/>
          <w:rtl/>
          <w:lang w:bidi="ar-AE"/>
        </w:rPr>
        <w:t>طبقه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خارجية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من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الخلايا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الطلائية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ـ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وسطى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الملساء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ـ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خارج</w:t>
      </w:r>
      <w:r>
        <w:rPr>
          <w:rFonts w:hint="cs"/>
          <w:rtl/>
          <w:lang w:bidi="ar-AE"/>
        </w:rPr>
        <w:t>ية</w:t>
      </w:r>
      <w:r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نسيج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ضام</w:t>
      </w:r>
      <w:r w:rsidRPr="00AC0753">
        <w:rPr>
          <w:rtl/>
          <w:lang w:bidi="ar-AE"/>
        </w:rPr>
        <w:t xml:space="preserve"> }</w:t>
      </w:r>
    </w:p>
    <w:p w:rsidR="00B700FE" w:rsidRPr="00AC0753" w:rsidRDefault="00B700FE" w:rsidP="00561E92">
      <w:pPr>
        <w:numPr>
          <w:ilvl w:val="0"/>
          <w:numId w:val="15"/>
        </w:numPr>
        <w:tabs>
          <w:tab w:val="left" w:pos="2205"/>
          <w:tab w:val="left" w:pos="3135"/>
        </w:tabs>
        <w:spacing w:after="0" w:line="240" w:lineRule="auto"/>
        <w:rPr>
          <w:lang w:bidi="ar-AE"/>
        </w:rPr>
      </w:pPr>
      <w:r>
        <w:rPr>
          <w:rFonts w:hint="cs"/>
          <w:b/>
          <w:bCs/>
          <w:rtl/>
          <w:lang w:bidi="ar-AE"/>
        </w:rPr>
        <w:t>ملاحظه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هامه</w:t>
      </w:r>
      <w:r>
        <w:rPr>
          <w:b/>
          <w:bCs/>
          <w:rtl/>
          <w:lang w:bidi="ar-AE"/>
        </w:rPr>
        <w:t xml:space="preserve"> : </w:t>
      </w:r>
      <w:r w:rsidRPr="00AC0753">
        <w:rPr>
          <w:rtl/>
          <w:lang w:bidi="ar-AE"/>
        </w:rPr>
        <w:t>1</w:t>
      </w:r>
      <w:r>
        <w:rPr>
          <w:rtl/>
          <w:lang w:bidi="ar-AE"/>
        </w:rPr>
        <w:t>-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يكون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ضغط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الاورده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اقل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مما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هو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عليه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الشرايين</w:t>
      </w:r>
      <w:r w:rsidRPr="00AC0753">
        <w:rPr>
          <w:rtl/>
          <w:lang w:bidi="ar-AE"/>
        </w:rPr>
        <w:t>.</w:t>
      </w:r>
    </w:p>
    <w:p w:rsidR="00B700FE" w:rsidRDefault="00B700FE" w:rsidP="00561E92">
      <w:pPr>
        <w:tabs>
          <w:tab w:val="left" w:pos="2205"/>
          <w:tab w:val="left" w:pos="3135"/>
        </w:tabs>
        <w:rPr>
          <w:u w:val="single"/>
          <w:rtl/>
          <w:lang w:bidi="ar-AE"/>
        </w:rPr>
      </w:pPr>
      <w:r>
        <w:rPr>
          <w:noProof/>
        </w:rPr>
        <w:pict>
          <v:line id="_x0000_s1066" style="position:absolute;left:0;text-align:left;flip:y;z-index:251654144" from="171pt,11.05pt" to="171pt,29.05pt">
            <v:stroke endarrow="block"/>
          </v:line>
        </w:pict>
      </w:r>
      <w:r w:rsidRPr="00AC0753">
        <w:rPr>
          <w:rtl/>
          <w:lang w:bidi="ar-AE"/>
        </w:rPr>
        <w:t xml:space="preserve">   </w:t>
      </w:r>
      <w:r>
        <w:rPr>
          <w:noProof/>
        </w:rPr>
        <w:pict>
          <v:rect id="_x0000_s1067" style="position:absolute;margin-left:-433.15pt;margin-top:-633.75pt;width:117pt;height:18pt;z-index:251665408;mso-position-horizontal-relative:char;mso-position-vertical-relative:line">
            <v:fill recolor="t" rotate="t"/>
            <v:textbox style="mso-next-textbox:#_x0000_s1067">
              <w:txbxContent>
                <w:p w:rsidR="00B700FE" w:rsidRDefault="00B700F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مقارنة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بين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الشريان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الوريد</w:t>
                  </w:r>
                </w:p>
              </w:txbxContent>
            </v:textbox>
            <w10:wrap anchorx="page"/>
            <w10:anchorlock/>
          </v:rect>
        </w:pict>
      </w:r>
      <w:r w:rsidRPr="00AC0753">
        <w:rPr>
          <w:rtl/>
          <w:lang w:bidi="ar-AE"/>
        </w:rPr>
        <w:t xml:space="preserve">                             2</w:t>
      </w:r>
      <w:r>
        <w:rPr>
          <w:rtl/>
          <w:lang w:bidi="ar-AE"/>
        </w:rPr>
        <w:t>-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وجود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صمامات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الاورده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u w:val="single"/>
          <w:rtl/>
          <w:lang w:bidi="ar-AE"/>
        </w:rPr>
        <w:t>تساهم</w:t>
      </w:r>
      <w:r w:rsidRPr="00AC0753">
        <w:rPr>
          <w:u w:val="single"/>
          <w:rtl/>
          <w:lang w:bidi="ar-AE"/>
        </w:rPr>
        <w:t xml:space="preserve"> </w:t>
      </w:r>
      <w:r w:rsidRPr="00AC0753">
        <w:rPr>
          <w:rFonts w:hint="cs"/>
          <w:u w:val="single"/>
          <w:rtl/>
          <w:lang w:bidi="ar-AE"/>
        </w:rPr>
        <w:t>في</w:t>
      </w:r>
      <w:r w:rsidRPr="00AC0753">
        <w:rPr>
          <w:u w:val="single"/>
          <w:rtl/>
          <w:lang w:bidi="ar-AE"/>
        </w:rPr>
        <w:t xml:space="preserve"> </w:t>
      </w:r>
      <w:r w:rsidRPr="00AC0753">
        <w:rPr>
          <w:rFonts w:hint="cs"/>
          <w:u w:val="single"/>
          <w:rtl/>
          <w:lang w:bidi="ar-AE"/>
        </w:rPr>
        <w:t>ابقاء</w:t>
      </w:r>
      <w:r w:rsidRPr="00AC0753">
        <w:rPr>
          <w:u w:val="single"/>
          <w:rtl/>
          <w:lang w:bidi="ar-AE"/>
        </w:rPr>
        <w:t xml:space="preserve"> </w:t>
      </w:r>
      <w:r w:rsidRPr="00AC0753">
        <w:rPr>
          <w:rFonts w:hint="cs"/>
          <w:u w:val="single"/>
          <w:rtl/>
          <w:lang w:bidi="ar-AE"/>
        </w:rPr>
        <w:t>الدم</w:t>
      </w:r>
      <w:r w:rsidRPr="00AC0753">
        <w:rPr>
          <w:u w:val="single"/>
          <w:rtl/>
          <w:lang w:bidi="ar-AE"/>
        </w:rPr>
        <w:t xml:space="preserve"> </w:t>
      </w:r>
      <w:r w:rsidRPr="00AC0753">
        <w:rPr>
          <w:rFonts w:hint="cs"/>
          <w:u w:val="single"/>
          <w:rtl/>
          <w:lang w:bidi="ar-AE"/>
        </w:rPr>
        <w:t>في</w:t>
      </w:r>
      <w:r w:rsidRPr="00AC0753">
        <w:rPr>
          <w:u w:val="single"/>
          <w:rtl/>
          <w:lang w:bidi="ar-AE"/>
        </w:rPr>
        <w:t xml:space="preserve"> </w:t>
      </w:r>
      <w:r w:rsidRPr="00AC0753">
        <w:rPr>
          <w:rFonts w:hint="cs"/>
          <w:u w:val="single"/>
          <w:rtl/>
          <w:lang w:bidi="ar-AE"/>
        </w:rPr>
        <w:t>اتجاه</w:t>
      </w:r>
      <w:r w:rsidRPr="00AC0753">
        <w:rPr>
          <w:u w:val="single"/>
          <w:rtl/>
          <w:lang w:bidi="ar-AE"/>
        </w:rPr>
        <w:t xml:space="preserve"> </w:t>
      </w:r>
      <w:r w:rsidRPr="00AC0753">
        <w:rPr>
          <w:rFonts w:hint="cs"/>
          <w:u w:val="single"/>
          <w:rtl/>
          <w:lang w:bidi="ar-AE"/>
        </w:rPr>
        <w:t>واحد</w:t>
      </w:r>
      <w:r w:rsidRPr="00AC0753">
        <w:rPr>
          <w:u w:val="single"/>
          <w:rtl/>
          <w:lang w:bidi="ar-AE"/>
        </w:rPr>
        <w:t>.</w:t>
      </w:r>
    </w:p>
    <w:p w:rsidR="00B700FE" w:rsidRDefault="00B700FE" w:rsidP="00561E92">
      <w:pPr>
        <w:tabs>
          <w:tab w:val="left" w:pos="2205"/>
          <w:tab w:val="left" w:pos="3135"/>
        </w:tabs>
        <w:rPr>
          <w:rtl/>
          <w:lang w:bidi="ar-AE"/>
        </w:rPr>
      </w:pPr>
      <w:r>
        <w:rPr>
          <w:noProof/>
        </w:rPr>
        <w:pict>
          <v:line id="_x0000_s1068" style="position:absolute;left:0;text-align:left;z-index:251655168" from="171pt,4.25pt" to="234pt,4.25pt">
            <v:stroke endarrow="block"/>
          </v:line>
        </w:pict>
      </w:r>
      <w:r w:rsidRPr="00561E92">
        <w:rPr>
          <w:rtl/>
          <w:lang w:bidi="ar-AE"/>
        </w:rPr>
        <w:t xml:space="preserve">             </w:t>
      </w:r>
      <w:r w:rsidRPr="00561E92">
        <w:rPr>
          <w:rFonts w:hint="cs"/>
          <w:b/>
          <w:bCs/>
          <w:rtl/>
          <w:lang w:bidi="ar-AE"/>
        </w:rPr>
        <w:t>س</w:t>
      </w:r>
      <w:r w:rsidRPr="00561E92">
        <w:rPr>
          <w:b/>
          <w:bCs/>
          <w:rtl/>
          <w:lang w:bidi="ar-AE"/>
        </w:rPr>
        <w:t xml:space="preserve">) </w:t>
      </w:r>
      <w:r w:rsidRPr="00561E92">
        <w:rPr>
          <w:rFonts w:hint="cs"/>
          <w:b/>
          <w:bCs/>
          <w:rtl/>
          <w:lang w:bidi="ar-AE"/>
        </w:rPr>
        <w:t>ما</w:t>
      </w:r>
      <w:r w:rsidRPr="00561E92">
        <w:rPr>
          <w:b/>
          <w:bCs/>
          <w:rtl/>
          <w:lang w:bidi="ar-AE"/>
        </w:rPr>
        <w:t xml:space="preserve"> </w:t>
      </w:r>
      <w:r w:rsidRPr="00561E92">
        <w:rPr>
          <w:rFonts w:hint="cs"/>
          <w:b/>
          <w:bCs/>
          <w:rtl/>
          <w:lang w:bidi="ar-AE"/>
        </w:rPr>
        <w:t>وظيفة</w:t>
      </w:r>
      <w:r w:rsidRPr="00561E92">
        <w:rPr>
          <w:b/>
          <w:bCs/>
          <w:rtl/>
          <w:lang w:bidi="ar-AE"/>
        </w:rPr>
        <w:t xml:space="preserve"> </w:t>
      </w:r>
      <w:r w:rsidRPr="00561E92">
        <w:rPr>
          <w:rFonts w:hint="cs"/>
          <w:b/>
          <w:bCs/>
          <w:rtl/>
          <w:lang w:bidi="ar-AE"/>
        </w:rPr>
        <w:t>الصمامات</w:t>
      </w:r>
      <w:r w:rsidRPr="00561E92">
        <w:rPr>
          <w:b/>
          <w:bCs/>
          <w:rtl/>
          <w:lang w:bidi="ar-AE"/>
        </w:rPr>
        <w:t xml:space="preserve"> </w:t>
      </w:r>
      <w:r w:rsidRPr="00561E92">
        <w:rPr>
          <w:rFonts w:hint="cs"/>
          <w:b/>
          <w:bCs/>
          <w:rtl/>
          <w:lang w:bidi="ar-AE"/>
        </w:rPr>
        <w:t>في</w:t>
      </w:r>
      <w:r w:rsidRPr="00561E92">
        <w:rPr>
          <w:b/>
          <w:bCs/>
          <w:rtl/>
          <w:lang w:bidi="ar-AE"/>
        </w:rPr>
        <w:t xml:space="preserve"> </w:t>
      </w:r>
      <w:r w:rsidRPr="00561E92">
        <w:rPr>
          <w:rFonts w:hint="cs"/>
          <w:b/>
          <w:bCs/>
          <w:rtl/>
          <w:lang w:bidi="ar-AE"/>
        </w:rPr>
        <w:t>الاورده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؟</w:t>
      </w:r>
    </w:p>
    <w:p w:rsidR="00B700FE" w:rsidRPr="00E822C0" w:rsidRDefault="00B700FE" w:rsidP="00E822C0">
      <w:pPr>
        <w:tabs>
          <w:tab w:val="left" w:pos="2205"/>
          <w:tab w:val="left" w:pos="3135"/>
        </w:tabs>
        <w:rPr>
          <w:b/>
          <w:bCs/>
          <w:rtl/>
          <w:lang w:bidi="ar-AE"/>
        </w:rPr>
      </w:pPr>
      <w:r w:rsidRPr="00E822C0">
        <w:rPr>
          <w:rFonts w:hint="cs"/>
          <w:b/>
          <w:bCs/>
          <w:rtl/>
          <w:lang w:bidi="ar-AE"/>
        </w:rPr>
        <w:t>مقارنة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بين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الشريان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و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الوريد</w:t>
      </w:r>
      <w:r w:rsidRPr="00E822C0">
        <w:rPr>
          <w:b/>
          <w:bCs/>
          <w:rtl/>
          <w:lang w:bidi="ar-AE"/>
        </w:rPr>
        <w:t xml:space="preserve"> :</w:t>
      </w:r>
    </w:p>
    <w:tbl>
      <w:tblPr>
        <w:bidiVisual/>
        <w:tblW w:w="8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94"/>
        <w:gridCol w:w="4287"/>
        <w:gridCol w:w="3273"/>
      </w:tblGrid>
      <w:tr w:rsidR="00B700FE" w:rsidTr="00003C3A">
        <w:tc>
          <w:tcPr>
            <w:tcW w:w="1394" w:type="dxa"/>
          </w:tcPr>
          <w:p w:rsidR="00B700FE" w:rsidRPr="008E62C0" w:rsidRDefault="00B700FE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وجه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المقارونة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</w:p>
        </w:tc>
        <w:tc>
          <w:tcPr>
            <w:tcW w:w="4287" w:type="dxa"/>
          </w:tcPr>
          <w:p w:rsidR="00B700FE" w:rsidRPr="008E62C0" w:rsidRDefault="00B700FE" w:rsidP="00003C3A">
            <w:pPr>
              <w:tabs>
                <w:tab w:val="left" w:pos="2205"/>
                <w:tab w:val="left" w:pos="3135"/>
              </w:tabs>
              <w:jc w:val="center"/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الشريــان</w:t>
            </w:r>
          </w:p>
        </w:tc>
        <w:tc>
          <w:tcPr>
            <w:tcW w:w="3273" w:type="dxa"/>
          </w:tcPr>
          <w:p w:rsidR="00B700FE" w:rsidRPr="008E62C0" w:rsidRDefault="00B700FE" w:rsidP="00003C3A">
            <w:pPr>
              <w:tabs>
                <w:tab w:val="left" w:pos="2205"/>
                <w:tab w:val="left" w:pos="3135"/>
              </w:tabs>
              <w:jc w:val="center"/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الوريــد</w:t>
            </w:r>
          </w:p>
        </w:tc>
      </w:tr>
      <w:tr w:rsidR="00B700FE" w:rsidTr="00003C3A">
        <w:tc>
          <w:tcPr>
            <w:tcW w:w="1394" w:type="dxa"/>
          </w:tcPr>
          <w:p w:rsidR="00B700FE" w:rsidRPr="008E62C0" w:rsidRDefault="00B700FE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اتجاه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الدم</w:t>
            </w:r>
          </w:p>
        </w:tc>
        <w:tc>
          <w:tcPr>
            <w:tcW w:w="4287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القلب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إلى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أجزاء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الجسم</w:t>
            </w:r>
          </w:p>
        </w:tc>
        <w:tc>
          <w:tcPr>
            <w:tcW w:w="3273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إلى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القلب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أجزاء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الجسم</w:t>
            </w:r>
          </w:p>
        </w:tc>
      </w:tr>
      <w:tr w:rsidR="00B700FE" w:rsidTr="00003C3A">
        <w:tc>
          <w:tcPr>
            <w:tcW w:w="1394" w:type="dxa"/>
          </w:tcPr>
          <w:p w:rsidR="00B700FE" w:rsidRPr="008E62C0" w:rsidRDefault="00B700FE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موقعها</w:t>
            </w:r>
          </w:p>
        </w:tc>
        <w:tc>
          <w:tcPr>
            <w:tcW w:w="4287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غائر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بعيد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عن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الجلد</w:t>
            </w:r>
          </w:p>
        </w:tc>
        <w:tc>
          <w:tcPr>
            <w:tcW w:w="3273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سطحي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قريب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سطح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الجلد</w:t>
            </w:r>
          </w:p>
        </w:tc>
      </w:tr>
      <w:tr w:rsidR="00B700FE" w:rsidTr="00003C3A">
        <w:tc>
          <w:tcPr>
            <w:tcW w:w="1394" w:type="dxa"/>
          </w:tcPr>
          <w:p w:rsidR="00B700FE" w:rsidRPr="008E62C0" w:rsidRDefault="00B700FE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نوع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الدم</w:t>
            </w:r>
          </w:p>
        </w:tc>
        <w:tc>
          <w:tcPr>
            <w:tcW w:w="4287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دم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غني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بالأكسجيـن</w:t>
            </w:r>
            <w:r>
              <w:rPr>
                <w:rtl/>
                <w:lang w:bidi="ar-AE"/>
              </w:rPr>
              <w:t xml:space="preserve"> ( </w:t>
            </w:r>
            <w:r>
              <w:rPr>
                <w:rFonts w:hint="cs"/>
                <w:rtl/>
                <w:lang w:bidi="ar-AE"/>
              </w:rPr>
              <w:t>دم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نقي</w:t>
            </w:r>
            <w:r>
              <w:rPr>
                <w:rtl/>
                <w:lang w:bidi="ar-AE"/>
              </w:rPr>
              <w:t xml:space="preserve"> ) – </w:t>
            </w:r>
            <w:r>
              <w:rPr>
                <w:rFonts w:hint="cs"/>
                <w:rtl/>
                <w:lang w:bidi="ar-AE"/>
              </w:rPr>
              <w:t>ما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عدا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الشريان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الرئوي</w:t>
            </w:r>
          </w:p>
        </w:tc>
        <w:tc>
          <w:tcPr>
            <w:tcW w:w="3273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دم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غير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نقي</w:t>
            </w:r>
            <w:r>
              <w:rPr>
                <w:rtl/>
                <w:lang w:bidi="ar-AE"/>
              </w:rPr>
              <w:t xml:space="preserve">  – </w:t>
            </w:r>
            <w:r>
              <w:rPr>
                <w:rFonts w:hint="cs"/>
                <w:rtl/>
                <w:lang w:bidi="ar-AE"/>
              </w:rPr>
              <w:t>عدا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الأوردة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الرئوية</w:t>
            </w:r>
            <w:r>
              <w:rPr>
                <w:rtl/>
                <w:lang w:bidi="ar-AE"/>
              </w:rPr>
              <w:t xml:space="preserve"> </w:t>
            </w:r>
          </w:p>
        </w:tc>
      </w:tr>
      <w:tr w:rsidR="00B700FE" w:rsidTr="00003C3A">
        <w:tc>
          <w:tcPr>
            <w:tcW w:w="1394" w:type="dxa"/>
          </w:tcPr>
          <w:p w:rsidR="00B700FE" w:rsidRPr="008E62C0" w:rsidRDefault="00B700FE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ضغط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الدم</w:t>
            </w:r>
          </w:p>
        </w:tc>
        <w:tc>
          <w:tcPr>
            <w:tcW w:w="4287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مرتفع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و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متأرجح</w:t>
            </w:r>
            <w:r>
              <w:rPr>
                <w:rtl/>
                <w:lang w:bidi="ar-AE"/>
              </w:rPr>
              <w:t xml:space="preserve"> ( </w:t>
            </w:r>
            <w:r>
              <w:rPr>
                <w:rFonts w:hint="cs"/>
                <w:rtl/>
                <w:lang w:bidi="ar-AE"/>
              </w:rPr>
              <w:t>يزداد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و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ينقص</w:t>
            </w:r>
            <w:r>
              <w:rPr>
                <w:rtl/>
                <w:lang w:bidi="ar-AE"/>
              </w:rPr>
              <w:t xml:space="preserve"> )</w:t>
            </w:r>
          </w:p>
        </w:tc>
        <w:tc>
          <w:tcPr>
            <w:tcW w:w="3273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منخفض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و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ثابت</w:t>
            </w:r>
            <w:r>
              <w:rPr>
                <w:rtl/>
                <w:lang w:bidi="ar-AE"/>
              </w:rPr>
              <w:t xml:space="preserve"> </w:t>
            </w:r>
          </w:p>
        </w:tc>
      </w:tr>
      <w:tr w:rsidR="00B700FE" w:rsidTr="00003C3A">
        <w:tc>
          <w:tcPr>
            <w:tcW w:w="1394" w:type="dxa"/>
          </w:tcPr>
          <w:p w:rsidR="00B700FE" w:rsidRPr="008E62C0" w:rsidRDefault="00B700FE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المرونه</w:t>
            </w:r>
          </w:p>
        </w:tc>
        <w:tc>
          <w:tcPr>
            <w:tcW w:w="4287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مرن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لوجود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الألياف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المطاطة</w:t>
            </w:r>
          </w:p>
        </w:tc>
        <w:tc>
          <w:tcPr>
            <w:tcW w:w="3273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أقل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مرونه</w:t>
            </w:r>
          </w:p>
        </w:tc>
      </w:tr>
      <w:tr w:rsidR="00B700FE" w:rsidTr="00003C3A">
        <w:tc>
          <w:tcPr>
            <w:tcW w:w="1394" w:type="dxa"/>
          </w:tcPr>
          <w:p w:rsidR="00B700FE" w:rsidRPr="008E62C0" w:rsidRDefault="00B700FE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الصمامات</w:t>
            </w:r>
          </w:p>
        </w:tc>
        <w:tc>
          <w:tcPr>
            <w:tcW w:w="4287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لا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يوجد</w:t>
            </w:r>
          </w:p>
        </w:tc>
        <w:tc>
          <w:tcPr>
            <w:tcW w:w="3273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يوجد</w:t>
            </w:r>
          </w:p>
        </w:tc>
      </w:tr>
      <w:tr w:rsidR="00B700FE" w:rsidTr="00003C3A">
        <w:tc>
          <w:tcPr>
            <w:tcW w:w="1394" w:type="dxa"/>
          </w:tcPr>
          <w:p w:rsidR="00B700FE" w:rsidRPr="008E62C0" w:rsidRDefault="00B700FE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السمك</w:t>
            </w:r>
          </w:p>
        </w:tc>
        <w:tc>
          <w:tcPr>
            <w:tcW w:w="4287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سميك</w:t>
            </w:r>
          </w:p>
        </w:tc>
        <w:tc>
          <w:tcPr>
            <w:tcW w:w="3273" w:type="dxa"/>
          </w:tcPr>
          <w:p w:rsidR="00B700FE" w:rsidRDefault="00B700FE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أقل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سمكاً</w:t>
            </w:r>
          </w:p>
        </w:tc>
      </w:tr>
    </w:tbl>
    <w:p w:rsidR="00B700FE" w:rsidRPr="00561E92" w:rsidRDefault="00B700FE" w:rsidP="00561E92">
      <w:pPr>
        <w:tabs>
          <w:tab w:val="left" w:pos="2205"/>
          <w:tab w:val="left" w:pos="3135"/>
        </w:tabs>
        <w:rPr>
          <w:rtl/>
          <w:lang w:bidi="ar-AE"/>
        </w:rPr>
      </w:pPr>
    </w:p>
    <w:p w:rsidR="00B700FE" w:rsidRDefault="00B700FE" w:rsidP="00561E92">
      <w:pPr>
        <w:jc w:val="center"/>
        <w:rPr>
          <w:lang w:bidi="ar-AE"/>
        </w:rPr>
      </w:pPr>
      <w:r>
        <w:rPr>
          <w:noProof/>
        </w:rPr>
        <w:pict>
          <v:oval id="_x0000_s1069" style="position:absolute;left:0;text-align:left;margin-left:189pt;margin-top:-9pt;width:1in;height:54pt;z-index:-251645952">
            <w10:wrap anchorx="page"/>
          </v:oval>
        </w:pict>
      </w:r>
      <w:r>
        <w:rPr>
          <w:noProof/>
        </w:rPr>
        <w:pict>
          <v:shape id="_x0000_s1070" type="#_x0000_t202" style="position:absolute;left:0;text-align:left;margin-left:189pt;margin-top:6.45pt;width:63pt;height:27pt;z-index:251656192" filled="f" stroked="f">
            <v:textbox style="mso-next-textbox:#_x0000_s1070">
              <w:txbxContent>
                <w:p w:rsidR="00B700FE" w:rsidRPr="00AC0753" w:rsidRDefault="00B700FE" w:rsidP="00561E92">
                  <w:pPr>
                    <w:rPr>
                      <w:b/>
                      <w:bCs/>
                      <w:u w:val="single"/>
                    </w:rPr>
                  </w:pPr>
                  <w:r w:rsidRPr="00AC0753">
                    <w:rPr>
                      <w:rFonts w:hint="cs"/>
                      <w:b/>
                      <w:bCs/>
                      <w:u w:val="single"/>
                      <w:rtl/>
                    </w:rPr>
                    <w:t>دورة</w:t>
                  </w:r>
                  <w:r w:rsidRPr="00AC0753">
                    <w:rPr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b/>
                      <w:bCs/>
                      <w:u w:val="single"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u w:val="single"/>
                      <w:rtl/>
                    </w:rPr>
                    <w:t>ـ</w:t>
                  </w:r>
                  <w:r w:rsidRPr="00AC0753">
                    <w:rPr>
                      <w:rFonts w:hint="cs"/>
                      <w:b/>
                      <w:bCs/>
                      <w:u w:val="single"/>
                      <w:rtl/>
                    </w:rPr>
                    <w:t>دم</w:t>
                  </w:r>
                </w:p>
              </w:txbxContent>
            </v:textbox>
            <w10:wrap anchorx="page"/>
          </v:shape>
        </w:pict>
      </w:r>
    </w:p>
    <w:p w:rsidR="00B700FE" w:rsidRDefault="00B700FE" w:rsidP="00561E92">
      <w:pPr>
        <w:jc w:val="center"/>
        <w:rPr>
          <w:lang w:bidi="ar-AE"/>
        </w:rPr>
      </w:pPr>
      <w:r>
        <w:rPr>
          <w:noProof/>
        </w:rPr>
        <w:pict>
          <v:line id="_x0000_s1071" style="position:absolute;left:0;text-align:left;z-index:251657216" from="261pt,10.65pt" to="333pt,28.65pt">
            <v:stroke endarrow="block"/>
            <w10:wrap anchorx="page"/>
          </v:line>
        </w:pict>
      </w:r>
      <w:r>
        <w:rPr>
          <w:noProof/>
        </w:rPr>
        <w:pict>
          <v:line id="_x0000_s1072" style="position:absolute;left:0;text-align:left;flip:x;z-index:251658240" from="126pt,10.65pt" to="189pt,28.65pt">
            <v:stroke endarrow="block"/>
            <w10:wrap anchorx="page"/>
          </v:line>
        </w:pict>
      </w:r>
    </w:p>
    <w:p w:rsidR="00B700FE" w:rsidRDefault="00B700FE" w:rsidP="00561E92">
      <w:pPr>
        <w:jc w:val="center"/>
        <w:rPr>
          <w:rtl/>
          <w:lang w:bidi="ar-AE"/>
        </w:rPr>
      </w:pPr>
      <w:r>
        <w:rPr>
          <w:noProof/>
        </w:rPr>
        <w:pict>
          <v:shape id="_x0000_s1073" type="#_x0000_t202" style="position:absolute;left:0;text-align:left;margin-left:252pt;margin-top:5.85pt;width:180pt;height:48.3pt;z-index:251659264" filled="f" stroked="f">
            <v:textbox style="mso-next-textbox:#_x0000_s1073">
              <w:txbxContent>
                <w:p w:rsidR="00B700FE" w:rsidRPr="008E62C0" w:rsidRDefault="00B700FE" w:rsidP="00561E9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8E62C0">
                    <w:rPr>
                      <w:rFonts w:hint="cs"/>
                      <w:b/>
                      <w:bCs/>
                      <w:rtl/>
                    </w:rPr>
                    <w:t>الدورة</w:t>
                  </w:r>
                  <w:r w:rsidRPr="008E62C0">
                    <w:rPr>
                      <w:b/>
                      <w:bCs/>
                      <w:rtl/>
                    </w:rPr>
                    <w:t xml:space="preserve"> </w:t>
                  </w:r>
                  <w:r w:rsidRPr="008E62C0">
                    <w:rPr>
                      <w:rFonts w:hint="cs"/>
                      <w:b/>
                      <w:bCs/>
                      <w:rtl/>
                    </w:rPr>
                    <w:t>الرئوية</w:t>
                  </w:r>
                </w:p>
                <w:p w:rsidR="00B700FE" w:rsidRPr="00AC0753" w:rsidRDefault="00B700FE" w:rsidP="00561E92">
                  <w:pPr>
                    <w:jc w:val="center"/>
                    <w:rPr>
                      <w:rtl/>
                    </w:rPr>
                  </w:pPr>
                  <w:r w:rsidRPr="00AC0753">
                    <w:rPr>
                      <w:rFonts w:hint="cs"/>
                      <w:rtl/>
                    </w:rPr>
                    <w:t>هي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انتقال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الدم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خلالها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بين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القلب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و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الرئتين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74" type="#_x0000_t202" style="position:absolute;left:0;text-align:left;margin-left:9pt;margin-top:5.85pt;width:3in;height:45pt;z-index:251660288" filled="f" stroked="f">
            <v:textbox style="mso-next-textbox:#_x0000_s1074">
              <w:txbxContent>
                <w:p w:rsidR="00B700FE" w:rsidRPr="008E62C0" w:rsidRDefault="00B700FE" w:rsidP="00561E9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8E62C0">
                    <w:rPr>
                      <w:rFonts w:hint="cs"/>
                      <w:b/>
                      <w:bCs/>
                      <w:rtl/>
                    </w:rPr>
                    <w:t>الدورة</w:t>
                  </w:r>
                  <w:r w:rsidRPr="008E62C0">
                    <w:rPr>
                      <w:b/>
                      <w:bCs/>
                      <w:rtl/>
                    </w:rPr>
                    <w:t xml:space="preserve"> </w:t>
                  </w:r>
                  <w:r w:rsidRPr="008E62C0">
                    <w:rPr>
                      <w:rFonts w:hint="cs"/>
                      <w:b/>
                      <w:bCs/>
                      <w:rtl/>
                    </w:rPr>
                    <w:t>الجهازية</w:t>
                  </w:r>
                </w:p>
                <w:p w:rsidR="00B700FE" w:rsidRPr="00AC0753" w:rsidRDefault="00B700FE" w:rsidP="00561E92">
                  <w:pPr>
                    <w:jc w:val="center"/>
                    <w:rPr>
                      <w:rtl/>
                    </w:rPr>
                  </w:pPr>
                  <w:r w:rsidRPr="00AC0753">
                    <w:rPr>
                      <w:rFonts w:hint="cs"/>
                      <w:rtl/>
                    </w:rPr>
                    <w:t>هي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حركة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انتقال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الدم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بين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القلب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و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جميع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اجزاء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الجسم</w:t>
                  </w:r>
                </w:p>
              </w:txbxContent>
            </v:textbox>
            <w10:wrap anchorx="page"/>
          </v:shape>
        </w:pict>
      </w:r>
    </w:p>
    <w:p w:rsidR="00B700FE" w:rsidRDefault="00B700FE" w:rsidP="00561E92">
      <w:pPr>
        <w:jc w:val="center"/>
        <w:rPr>
          <w:rtl/>
          <w:lang w:bidi="ar-AE"/>
        </w:rPr>
      </w:pPr>
    </w:p>
    <w:p w:rsidR="00B700FE" w:rsidRDefault="00B700FE" w:rsidP="00561E92">
      <w:pPr>
        <w:rPr>
          <w:rtl/>
          <w:lang w:bidi="ar-AE"/>
        </w:rPr>
      </w:pPr>
    </w:p>
    <w:p w:rsidR="00B700FE" w:rsidRDefault="00B700FE" w:rsidP="008E62C0">
      <w:pPr>
        <w:rPr>
          <w:rtl/>
          <w:lang w:bidi="ar-AE"/>
        </w:rPr>
      </w:pPr>
      <w:r>
        <w:rPr>
          <w:noProof/>
        </w:rPr>
        <w:pict>
          <v:shape id="_x0000_s1075" type="#_x0000_t202" style="position:absolute;left:0;text-align:left;margin-left:48.75pt;margin-top:10.45pt;width:221.75pt;height:131.25pt;z-index:251668480">
            <v:textbox>
              <w:txbxContent>
                <w:p w:rsidR="00B700FE" w:rsidRDefault="00B700FE" w:rsidP="008E62C0">
                  <w:pPr>
                    <w:rPr>
                      <w:rtl/>
                    </w:rPr>
                  </w:pPr>
                  <w:r w:rsidRPr="009A1D9C">
                    <w:rPr>
                      <w:rFonts w:hint="cs"/>
                      <w:b/>
                      <w:bCs/>
                      <w:rtl/>
                    </w:rPr>
                    <w:t>الدورة</w:t>
                  </w:r>
                  <w:r w:rsidRPr="009A1D9C">
                    <w:rPr>
                      <w:b/>
                      <w:bCs/>
                      <w:rtl/>
                    </w:rPr>
                    <w:t xml:space="preserve"> </w:t>
                  </w:r>
                  <w:r w:rsidRPr="009A1D9C">
                    <w:rPr>
                      <w:rFonts w:hint="cs"/>
                      <w:b/>
                      <w:bCs/>
                      <w:rtl/>
                    </w:rPr>
                    <w:t>الاتاجية</w:t>
                  </w:r>
                  <w:r>
                    <w:rPr>
                      <w:b/>
                      <w:bCs/>
                      <w:rtl/>
                    </w:rPr>
                    <w:t xml:space="preserve">: </w:t>
                  </w:r>
                  <w:r w:rsidRPr="00AC0753">
                    <w:rPr>
                      <w:rFonts w:hint="cs"/>
                      <w:rtl/>
                    </w:rPr>
                    <w:t>هي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قسم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من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الدورة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الجهازية</w:t>
                  </w:r>
                  <w:r w:rsidRPr="00AC0753">
                    <w:rPr>
                      <w:rtl/>
                    </w:rPr>
                    <w:t xml:space="preserve"> , </w:t>
                  </w:r>
                  <w:r w:rsidRPr="00AC0753">
                    <w:rPr>
                      <w:rFonts w:hint="cs"/>
                      <w:rtl/>
                    </w:rPr>
                    <w:t>يتم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فيها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تزويد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القلب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بالدم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بواسطة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الشرايين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الناجية</w:t>
                  </w:r>
                  <w:r w:rsidRPr="00AC0753">
                    <w:rPr>
                      <w:rtl/>
                    </w:rPr>
                    <w:t xml:space="preserve"> .</w:t>
                  </w:r>
                </w:p>
                <w:p w:rsidR="00B700FE" w:rsidRDefault="00B700FE" w:rsidP="008E62C0">
                  <w:pPr>
                    <w:rPr>
                      <w:b/>
                      <w:bCs/>
                      <w:rtl/>
                    </w:rPr>
                  </w:pPr>
                  <w:r w:rsidRPr="000A0C7A">
                    <w:rPr>
                      <w:rFonts w:hint="cs"/>
                      <w:b/>
                      <w:bCs/>
                      <w:rtl/>
                    </w:rPr>
                    <w:t>تصلب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الشرايين</w:t>
                  </w:r>
                  <w:r>
                    <w:rPr>
                      <w:b/>
                      <w:bCs/>
                      <w:rtl/>
                    </w:rPr>
                    <w:t xml:space="preserve"> : </w:t>
                  </w:r>
                  <w:r w:rsidRPr="00AC0753">
                    <w:rPr>
                      <w:rFonts w:hint="cs"/>
                      <w:rtl/>
                    </w:rPr>
                    <w:t>ينتج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عن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</w:rPr>
                    <w:t>:</w:t>
                  </w:r>
                </w:p>
                <w:p w:rsidR="00B700FE" w:rsidRDefault="00B700FE" w:rsidP="008E62C0">
                  <w:pPr>
                    <w:rPr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تراكم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المواد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الدهنية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على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جدران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الداخلية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للشرايين</w:t>
                  </w:r>
                  <w:r w:rsidRPr="000A0C7A">
                    <w:rPr>
                      <w:b/>
                      <w:bCs/>
                      <w:rtl/>
                    </w:rPr>
                    <w:t xml:space="preserve"> .</w:t>
                  </w:r>
                  <w:r w:rsidRPr="000A0C7A">
                    <w:rPr>
                      <w:b/>
                      <w:bCs/>
                    </w:rPr>
                    <w:t xml:space="preserve"> </w:t>
                  </w:r>
                  <w:r w:rsidRPr="000A0C7A">
                    <w:rPr>
                      <w:b/>
                      <w:bCs/>
                      <w:rtl/>
                    </w:rPr>
                    <w:t>*</w:t>
                  </w:r>
                  <w:r w:rsidRPr="00FD5B8D">
                    <w:rPr>
                      <w:rtl/>
                    </w:rPr>
                    <w:t xml:space="preserve">( </w:t>
                  </w:r>
                  <w:r w:rsidRPr="00FD5B8D">
                    <w:rPr>
                      <w:rFonts w:hint="cs"/>
                      <w:rtl/>
                    </w:rPr>
                    <w:t>انسداد</w:t>
                  </w:r>
                  <w:r w:rsidRPr="00FD5B8D">
                    <w:rPr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rtl/>
                    </w:rPr>
                    <w:t>الشرايين</w:t>
                  </w:r>
                  <w:r w:rsidRPr="00FD5B8D">
                    <w:rPr>
                      <w:rtl/>
                    </w:rPr>
                    <w:t xml:space="preserve"> ( </w:t>
                  </w:r>
                  <w:r w:rsidRPr="00FD5B8D">
                    <w:rPr>
                      <w:rFonts w:hint="cs"/>
                      <w:rtl/>
                    </w:rPr>
                    <w:t>جلطة</w:t>
                  </w:r>
                  <w:r w:rsidRPr="00FD5B8D">
                    <w:rPr>
                      <w:rtl/>
                    </w:rPr>
                    <w:t xml:space="preserve"> ) -</w:t>
                  </w:r>
                  <w:r w:rsidRPr="00FD5B8D">
                    <w:rPr>
                      <w:rFonts w:cs="AngsanaUPC"/>
                      <w:rtl/>
                    </w:rPr>
                    <w:t>--&gt;</w:t>
                  </w:r>
                  <w:r w:rsidRPr="00FD5B8D">
                    <w:rPr>
                      <w:rtl/>
                    </w:rPr>
                    <w:t xml:space="preserve">  </w:t>
                  </w:r>
                  <w:r w:rsidRPr="00FD5B8D">
                    <w:rPr>
                      <w:rFonts w:hint="cs"/>
                      <w:rtl/>
                    </w:rPr>
                    <w:t>موت</w:t>
                  </w:r>
                  <w:r w:rsidRPr="00FD5B8D">
                    <w:rPr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rtl/>
                    </w:rPr>
                    <w:t>القلب</w:t>
                  </w:r>
                  <w:r w:rsidRPr="00FD5B8D">
                    <w:t xml:space="preserve"> *</w:t>
                  </w:r>
                </w:p>
                <w:p w:rsidR="00B700FE" w:rsidRDefault="00B700FE" w:rsidP="008E62C0">
                  <w:pPr>
                    <w:rPr>
                      <w:rtl/>
                    </w:rPr>
                  </w:pPr>
                  <w:r w:rsidRPr="000A0C7A">
                    <w:rPr>
                      <w:rFonts w:hint="cs"/>
                      <w:b/>
                      <w:bCs/>
                      <w:rtl/>
                    </w:rPr>
                    <w:t>انخفاض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تدفق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b/>
                      <w:bCs/>
                      <w:rtl/>
                    </w:rPr>
                    <w:t>الدم</w:t>
                  </w:r>
                  <w:r w:rsidRPr="00FD5B8D">
                    <w:rPr>
                      <w:rtl/>
                    </w:rPr>
                    <w:t xml:space="preserve">    </w:t>
                  </w:r>
                </w:p>
                <w:p w:rsidR="00B700FE" w:rsidRDefault="00B700FE" w:rsidP="008E62C0"/>
              </w:txbxContent>
            </v:textbox>
          </v:shape>
        </w:pict>
      </w:r>
      <w:r>
        <w:rPr>
          <w:noProof/>
        </w:rPr>
      </w:r>
      <w:r>
        <w:rPr>
          <w:lang w:bidi="ar-AE"/>
        </w:rPr>
        <w:pict>
          <v:rect id="_x0000_s1076" style="width:108pt;height:214pt;mso-position-horizontal-relative:char;mso-position-vertical-relative:line">
            <v:fill r:id="rId15" o:title="" recolor="t" rotate="t" type="frame"/>
            <w10:wrap anchorx="page"/>
            <w10:anchorlock/>
          </v:rect>
        </w:pict>
      </w:r>
    </w:p>
    <w:p w:rsidR="00B700FE" w:rsidRDefault="00B700FE" w:rsidP="00561E92">
      <w:pPr>
        <w:rPr>
          <w:b/>
          <w:bCs/>
          <w:rtl/>
        </w:rPr>
      </w:pPr>
      <w:r w:rsidRPr="00FD5B8D">
        <w:rPr>
          <w:rFonts w:hint="cs"/>
          <w:b/>
          <w:bCs/>
          <w:rtl/>
        </w:rPr>
        <w:t>تتبع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مسار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الدم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المبر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القلب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و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الدم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بدءاً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من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الوريد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الأجوف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العلوي</w:t>
      </w:r>
      <w:r w:rsidRPr="00FD5B8D">
        <w:rPr>
          <w:b/>
          <w:bCs/>
          <w:rtl/>
        </w:rPr>
        <w:t xml:space="preserve"> </w:t>
      </w:r>
      <w:r>
        <w:rPr>
          <w:b/>
          <w:bCs/>
          <w:rtl/>
        </w:rPr>
        <w:t>.</w:t>
      </w:r>
    </w:p>
    <w:p w:rsidR="00B700FE" w:rsidRPr="00FD5B8D" w:rsidRDefault="00B700FE" w:rsidP="00561E92">
      <w:pPr>
        <w:rPr>
          <w:b/>
          <w:bCs/>
        </w:rPr>
      </w:pPr>
      <w:r>
        <w:rPr>
          <w:noProof/>
        </w:rPr>
        <w:pict>
          <v:shape id="_x0000_s1077" type="#_x0000_t202" style="position:absolute;left:0;text-align:left;margin-left:27pt;margin-top:4.55pt;width:405pt;height:45pt;z-index:251661312" filled="f" stroked="f">
            <v:textbox style="mso-next-textbox:#_x0000_s1077">
              <w:txbxContent>
                <w:p w:rsidR="00B700FE" w:rsidRPr="00FD5B8D" w:rsidRDefault="00B700FE" w:rsidP="00561E92">
                  <w:pPr>
                    <w:rPr>
                      <w:noProof/>
                    </w:rPr>
                  </w:pPr>
                  <w:r w:rsidRPr="00FD5B8D">
                    <w:rPr>
                      <w:rFonts w:hint="cs"/>
                      <w:noProof/>
                      <w:rtl/>
                    </w:rPr>
                    <w:t>الاذين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الايمين</w:t>
                  </w:r>
                  <w:r w:rsidRPr="00FD5B8D">
                    <w:rPr>
                      <w:noProof/>
                      <w:rtl/>
                    </w:rPr>
                    <w:t xml:space="preserve"> --»  </w:t>
                  </w:r>
                  <w:r w:rsidRPr="00FD5B8D">
                    <w:rPr>
                      <w:rFonts w:hint="cs"/>
                      <w:noProof/>
                      <w:rtl/>
                    </w:rPr>
                    <w:t>البطين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الايمين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الشرايين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الرئوية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الرئتين</w:t>
                  </w:r>
                </w:p>
                <w:p w:rsidR="00B700FE" w:rsidRPr="00FD5B8D" w:rsidRDefault="00B700FE" w:rsidP="00561E92">
                  <w:pPr>
                    <w:rPr>
                      <w:noProof/>
                    </w:rPr>
                  </w:pPr>
                  <w:r w:rsidRPr="00FD5B8D">
                    <w:rPr>
                      <w:rFonts w:hint="cs"/>
                      <w:noProof/>
                      <w:rtl/>
                    </w:rPr>
                    <w:t>الاوعية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الرئوية</w:t>
                  </w:r>
                  <w:r w:rsidRPr="00FD5B8D">
                    <w:rPr>
                      <w:noProof/>
                      <w:rtl/>
                    </w:rPr>
                    <w:t xml:space="preserve"> 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الاذين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الايسير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البطين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الايسر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الشريان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الابهر</w:t>
                  </w:r>
                  <w:r w:rsidRPr="00FD5B8D">
                    <w:rPr>
                      <w:noProof/>
                      <w:rtl/>
                    </w:rPr>
                    <w:t xml:space="preserve">   </w:t>
                  </w:r>
                  <w:r w:rsidRPr="00FD5B8D">
                    <w:rPr>
                      <w:rFonts w:hint="cs"/>
                      <w:noProof/>
                      <w:rtl/>
                    </w:rPr>
                    <w:t>الجسم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الوريد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الاجوف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السفلي</w:t>
                  </w:r>
                </w:p>
              </w:txbxContent>
            </v:textbox>
            <w10:wrap type="square"/>
          </v:shape>
        </w:pict>
      </w:r>
    </w:p>
    <w:p w:rsidR="00B700FE" w:rsidRDefault="00B700FE" w:rsidP="00561E92">
      <w:pPr>
        <w:rPr>
          <w:rtl/>
        </w:rPr>
      </w:pPr>
    </w:p>
    <w:p w:rsidR="00B700FE" w:rsidRDefault="00B700FE" w:rsidP="00561E92">
      <w:pPr>
        <w:rPr>
          <w:rFonts w:ascii="Arial" w:hAnsi="Arial"/>
          <w:b/>
          <w:bCs/>
          <w:rtl/>
        </w:rPr>
      </w:pPr>
    </w:p>
    <w:p w:rsidR="00B700FE" w:rsidRDefault="00B700FE" w:rsidP="00561E92">
      <w:pPr>
        <w:rPr>
          <w:rFonts w:ascii="Arial" w:hAnsi="Arial"/>
          <w:b/>
          <w:bCs/>
          <w:rtl/>
        </w:rPr>
      </w:pPr>
    </w:p>
    <w:p w:rsidR="00B700FE" w:rsidRDefault="00B700FE" w:rsidP="00561E92">
      <w:pPr>
        <w:rPr>
          <w:rFonts w:ascii="Arial" w:hAnsi="Arial"/>
          <w:b/>
          <w:bCs/>
          <w:rtl/>
        </w:rPr>
      </w:pPr>
      <w:r w:rsidRPr="00FD5B8D">
        <w:rPr>
          <w:rFonts w:ascii="Arial" w:hAnsi="Arial"/>
          <w:b/>
          <w:bCs/>
          <w:rtl/>
        </w:rPr>
        <w:t xml:space="preserve">الجهاز اللمفي </w:t>
      </w:r>
      <w:r>
        <w:rPr>
          <w:rFonts w:ascii="Arial" w:hAnsi="Arial"/>
          <w:b/>
          <w:bCs/>
          <w:rtl/>
        </w:rPr>
        <w:t xml:space="preserve">  :  </w:t>
      </w:r>
    </w:p>
    <w:p w:rsidR="00B700FE" w:rsidRDefault="00B700FE" w:rsidP="00561E92">
      <w:pPr>
        <w:rPr>
          <w:rFonts w:ascii="Arial" w:hAnsi="Arial"/>
          <w:rtl/>
        </w:rPr>
      </w:pPr>
      <w:r w:rsidRPr="00FD5B8D">
        <w:rPr>
          <w:rFonts w:ascii="Arial" w:hAnsi="Arial"/>
          <w:b/>
          <w:bCs/>
          <w:rtl/>
        </w:rPr>
        <w:t xml:space="preserve">" وظيفته "  </w:t>
      </w:r>
      <w:r w:rsidRPr="00FD5B8D">
        <w:rPr>
          <w:rFonts w:ascii="Arial" w:hAnsi="Arial"/>
          <w:rtl/>
        </w:rPr>
        <w:t>إعادة السائل النسيجي إلى الدم</w:t>
      </w:r>
      <w:r>
        <w:rPr>
          <w:rFonts w:ascii="Arial" w:hAnsi="Arial"/>
          <w:rtl/>
        </w:rPr>
        <w:t xml:space="preserve"> .</w:t>
      </w:r>
    </w:p>
    <w:p w:rsidR="00B700FE" w:rsidRPr="00561E92" w:rsidRDefault="00B700FE" w:rsidP="00561E92">
      <w:pPr>
        <w:rPr>
          <w:b/>
          <w:bCs/>
          <w:rtl/>
        </w:rPr>
      </w:pPr>
      <w:r>
        <w:rPr>
          <w:b/>
          <w:bCs/>
          <w:rtl/>
        </w:rPr>
        <w:t xml:space="preserve">+ </w:t>
      </w:r>
      <w:r w:rsidRPr="00FD5B8D">
        <w:rPr>
          <w:rFonts w:hint="cs"/>
          <w:b/>
          <w:bCs/>
          <w:rtl/>
        </w:rPr>
        <w:t>كيف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يتكون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اللمف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؟</w:t>
      </w:r>
      <w:r w:rsidRPr="00FD5B8D">
        <w:rPr>
          <w:b/>
          <w:bCs/>
          <w:rtl/>
        </w:rPr>
        <w:t xml:space="preserve">           </w:t>
      </w:r>
    </w:p>
    <w:p w:rsidR="00B700FE" w:rsidRDefault="00B700FE" w:rsidP="00561E92">
      <w:pPr>
        <w:ind w:left="120"/>
        <w:rPr>
          <w:b/>
          <w:bCs/>
          <w:rtl/>
        </w:rPr>
      </w:pPr>
      <w:r w:rsidRPr="00FD5B8D">
        <w:rPr>
          <w:rFonts w:hint="cs"/>
          <w:b/>
          <w:bCs/>
          <w:rtl/>
        </w:rPr>
        <w:t>خطوات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تكوين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اللمف</w:t>
      </w:r>
      <w:r>
        <w:rPr>
          <w:b/>
          <w:bCs/>
          <w:rtl/>
        </w:rPr>
        <w:t xml:space="preserve"> :</w:t>
      </w:r>
    </w:p>
    <w:p w:rsidR="00B700FE" w:rsidRPr="00FD5B8D" w:rsidRDefault="00B700FE" w:rsidP="00561E92">
      <w:pPr>
        <w:rPr>
          <w:rFonts w:ascii="Arial" w:hAnsi="Arial"/>
          <w:lang w:bidi="ar-AE"/>
        </w:rPr>
      </w:pPr>
      <w:r w:rsidRPr="00FD5B8D">
        <w:rPr>
          <w:rFonts w:ascii="Arial" w:hAnsi="Arial"/>
          <w:rtl/>
          <w:lang w:bidi="ar-AE"/>
        </w:rPr>
        <w:t>* عند مرور الدم في الشعيرات الدموية و تحت تأثير الضغط  الشرياني</w:t>
      </w:r>
      <w:r>
        <w:rPr>
          <w:rFonts w:ascii="Arial" w:hAnsi="Arial"/>
          <w:rtl/>
          <w:lang w:bidi="ar-AE"/>
        </w:rPr>
        <w:t xml:space="preserve"> .</w:t>
      </w:r>
    </w:p>
    <w:p w:rsidR="00B700FE" w:rsidRPr="00FD5B8D" w:rsidRDefault="00B700FE" w:rsidP="00561E92">
      <w:pPr>
        <w:rPr>
          <w:rFonts w:ascii="Arial" w:hAnsi="Arial"/>
          <w:lang w:bidi="ar-AE"/>
        </w:rPr>
      </w:pPr>
      <w:r w:rsidRPr="00FD5B8D">
        <w:rPr>
          <w:rFonts w:ascii="Arial" w:hAnsi="Arial"/>
          <w:rtl/>
          <w:lang w:bidi="ar-AE"/>
        </w:rPr>
        <w:t xml:space="preserve">* يرشح من الشعيرات الماء و المواد الكذابة إلى الانسجة المحيطة من البروتينات </w:t>
      </w:r>
    </w:p>
    <w:p w:rsidR="00B700FE" w:rsidRDefault="00B700FE" w:rsidP="00561E92">
      <w:pPr>
        <w:rPr>
          <w:rFonts w:ascii="Arial" w:hAnsi="Arial"/>
          <w:rtl/>
          <w:lang w:bidi="ar-AE"/>
        </w:rPr>
      </w:pPr>
      <w:r>
        <w:rPr>
          <w:noProof/>
        </w:rPr>
        <w:pict>
          <v:shape id="_x0000_s1078" type="#_x0000_t202" style="position:absolute;left:0;text-align:left;margin-left:234pt;margin-top:5.05pt;width:36pt;height:18pt;z-index:251663360" filled="f" stroked="f">
            <v:textbox style="mso-next-textbox:#_x0000_s1078">
              <w:txbxContent>
                <w:p w:rsidR="00B700FE" w:rsidRPr="00BB39D6" w:rsidRDefault="00B700FE" w:rsidP="00561E92">
                  <w:pPr>
                    <w:rPr>
                      <w:rFonts w:ascii="Tahoma" w:hAnsi="Tahoma" w:cs="Tahoma"/>
                      <w:sz w:val="14"/>
                      <w:szCs w:val="14"/>
                      <w:lang w:bidi="ar-AE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  <w:rtl/>
                      <w:lang w:bidi="ar-AE"/>
                    </w:rPr>
                    <w:t>تصب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79" type="#_x0000_t202" style="position:absolute;left:0;text-align:left;margin-left:297pt;margin-top:5.05pt;width:36pt;height:18pt;z-index:251662336" filled="f" stroked="f">
            <v:textbox style="mso-next-textbox:#_x0000_s1079">
              <w:txbxContent>
                <w:p w:rsidR="00B700FE" w:rsidRPr="00BB39D6" w:rsidRDefault="00B700FE" w:rsidP="00561E92">
                  <w:pPr>
                    <w:rPr>
                      <w:rFonts w:ascii="Tahoma" w:hAnsi="Tahoma" w:cs="Tahoma"/>
                      <w:sz w:val="14"/>
                      <w:szCs w:val="14"/>
                      <w:lang w:bidi="ar-AE"/>
                    </w:rPr>
                  </w:pPr>
                  <w:r w:rsidRPr="00BB39D6">
                    <w:rPr>
                      <w:rFonts w:ascii="Tahoma" w:hAnsi="Tahoma" w:cs="Tahoma"/>
                      <w:sz w:val="14"/>
                      <w:szCs w:val="14"/>
                      <w:rtl/>
                      <w:lang w:bidi="ar-AE"/>
                    </w:rPr>
                    <w:t>تشكل</w:t>
                  </w:r>
                </w:p>
              </w:txbxContent>
            </v:textbox>
            <w10:wrap anchorx="page"/>
          </v:shape>
        </w:pict>
      </w:r>
      <w:r w:rsidRPr="00E70634">
        <w:rPr>
          <w:rFonts w:ascii="Arial" w:hAnsi="Arial"/>
          <w:rtl/>
          <w:lang w:bidi="ar-AE"/>
        </w:rPr>
        <w:t>فيدخل للشعيرات اللمفوية ----</w:t>
      </w:r>
      <w:r w:rsidRPr="00E70634">
        <w:rPr>
          <w:rFonts w:ascii="Arial" w:hAnsi="Arial"/>
          <w:noProof/>
          <w:rtl/>
        </w:rPr>
        <w:t>»</w:t>
      </w:r>
      <w:r w:rsidRPr="00E70634">
        <w:rPr>
          <w:rFonts w:ascii="Arial" w:hAnsi="Arial"/>
          <w:rtl/>
          <w:lang w:bidi="ar-AE"/>
        </w:rPr>
        <w:t xml:space="preserve"> أوردة لمفية ----</w:t>
      </w:r>
      <w:r w:rsidRPr="00E70634">
        <w:rPr>
          <w:rFonts w:ascii="Arial" w:hAnsi="Arial"/>
          <w:noProof/>
          <w:rtl/>
        </w:rPr>
        <w:t>»</w:t>
      </w:r>
      <w:r w:rsidRPr="00E70634">
        <w:rPr>
          <w:rFonts w:ascii="Arial" w:hAnsi="Arial"/>
          <w:rtl/>
          <w:lang w:bidi="ar-AE"/>
        </w:rPr>
        <w:t xml:space="preserve"> عبر الوريد الأجوف العلوي</w:t>
      </w:r>
      <w:r w:rsidRPr="00E70634">
        <w:rPr>
          <w:rFonts w:ascii="Arial" w:hAnsi="Arial"/>
          <w:lang w:bidi="ar-AE"/>
        </w:rPr>
        <w:t xml:space="preserve"> </w:t>
      </w:r>
      <w:r>
        <w:rPr>
          <w:rFonts w:ascii="Arial" w:hAnsi="Arial"/>
          <w:rtl/>
          <w:lang w:bidi="ar-AE"/>
        </w:rPr>
        <w:t>.</w:t>
      </w:r>
    </w:p>
    <w:p w:rsidR="00B700FE" w:rsidRPr="00E70634" w:rsidRDefault="00B700FE" w:rsidP="00561E92">
      <w:pPr>
        <w:rPr>
          <w:b/>
          <w:bCs/>
          <w:noProof/>
          <w:lang w:bidi="ar-AE"/>
        </w:rPr>
      </w:pPr>
      <w:r w:rsidRPr="00E70634">
        <w:rPr>
          <w:b/>
          <w:bCs/>
          <w:noProof/>
          <w:rtl/>
          <w:lang w:bidi="ar-AE"/>
        </w:rPr>
        <w:t xml:space="preserve">- </w:t>
      </w:r>
      <w:r w:rsidRPr="00E70634">
        <w:rPr>
          <w:rFonts w:hint="cs"/>
          <w:b/>
          <w:bCs/>
          <w:noProof/>
          <w:rtl/>
          <w:lang w:bidi="ar-AE"/>
        </w:rPr>
        <w:t>اذكر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وظائف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العقد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اللمفية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؟</w:t>
      </w:r>
    </w:p>
    <w:p w:rsidR="00B700FE" w:rsidRPr="00E70634" w:rsidRDefault="00B700FE" w:rsidP="00561E92">
      <w:pPr>
        <w:rPr>
          <w:noProof/>
          <w:lang w:bidi="ar-AE"/>
        </w:rPr>
      </w:pPr>
      <w:r w:rsidRPr="00E70634">
        <w:rPr>
          <w:noProof/>
          <w:rtl/>
          <w:lang w:bidi="ar-AE"/>
        </w:rPr>
        <w:t xml:space="preserve"> 1- </w:t>
      </w:r>
      <w:r w:rsidRPr="00E70634">
        <w:rPr>
          <w:rFonts w:hint="cs"/>
          <w:noProof/>
          <w:rtl/>
          <w:lang w:bidi="ar-AE"/>
        </w:rPr>
        <w:t>تنقى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اللمف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من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الدقائق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الغريبة</w:t>
      </w:r>
      <w:r w:rsidRPr="00E70634">
        <w:rPr>
          <w:noProof/>
          <w:rtl/>
          <w:lang w:bidi="ar-AE"/>
        </w:rPr>
        <w:t xml:space="preserve"> - </w:t>
      </w:r>
      <w:r w:rsidRPr="00E70634">
        <w:rPr>
          <w:rFonts w:hint="cs"/>
          <w:noProof/>
          <w:rtl/>
          <w:lang w:bidi="ar-AE"/>
        </w:rPr>
        <w:t>الكائنات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الحية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المجهرية</w:t>
      </w:r>
      <w:r w:rsidRPr="00E70634">
        <w:rPr>
          <w:noProof/>
          <w:lang w:bidi="ar-AE"/>
        </w:rPr>
        <w:t xml:space="preserve"> </w:t>
      </w:r>
      <w:r>
        <w:rPr>
          <w:noProof/>
          <w:rtl/>
          <w:lang w:bidi="ar-AE"/>
        </w:rPr>
        <w:t>.</w:t>
      </w:r>
    </w:p>
    <w:p w:rsidR="00B700FE" w:rsidRPr="00E70634" w:rsidRDefault="00B700FE" w:rsidP="00561E92">
      <w:pPr>
        <w:rPr>
          <w:noProof/>
          <w:rtl/>
          <w:lang w:bidi="ar-AE"/>
        </w:rPr>
      </w:pPr>
      <w:r w:rsidRPr="00E70634">
        <w:rPr>
          <w:noProof/>
          <w:rtl/>
          <w:lang w:bidi="ar-AE"/>
        </w:rPr>
        <w:t xml:space="preserve"> 2- </w:t>
      </w:r>
      <w:r w:rsidRPr="00E70634">
        <w:rPr>
          <w:rFonts w:hint="cs"/>
          <w:noProof/>
          <w:rtl/>
          <w:lang w:bidi="ar-AE"/>
        </w:rPr>
        <w:t>تخزين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الخلايا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اللمفية</w:t>
      </w:r>
      <w:r>
        <w:rPr>
          <w:noProof/>
          <w:rtl/>
          <w:lang w:bidi="ar-AE"/>
        </w:rPr>
        <w:t xml:space="preserve"> .</w:t>
      </w:r>
    </w:p>
    <w:p w:rsidR="00B700FE" w:rsidRPr="00561E92" w:rsidRDefault="00B700FE" w:rsidP="00561E92">
      <w:pPr>
        <w:rPr>
          <w:noProof/>
          <w:rtl/>
          <w:lang w:bidi="ar-AE"/>
        </w:rPr>
      </w:pPr>
      <w:r w:rsidRPr="00E70634">
        <w:rPr>
          <w:noProof/>
          <w:lang w:bidi="ar-AE"/>
        </w:rPr>
        <w:t xml:space="preserve"> -3 </w:t>
      </w:r>
      <w:r w:rsidRPr="00E70634">
        <w:rPr>
          <w:rFonts w:hint="cs"/>
          <w:noProof/>
          <w:rtl/>
          <w:lang w:bidi="ar-AE"/>
        </w:rPr>
        <w:t>تخصصه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في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مقاومة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الأمراض</w:t>
      </w:r>
      <w:r>
        <w:rPr>
          <w:noProof/>
          <w:rtl/>
          <w:lang w:bidi="ar-AE"/>
        </w:rPr>
        <w:t xml:space="preserve"> .</w:t>
      </w:r>
    </w:p>
    <w:p w:rsidR="00B700FE" w:rsidRPr="00E70634" w:rsidRDefault="00B700FE" w:rsidP="00561E92">
      <w:pPr>
        <w:rPr>
          <w:b/>
          <w:bCs/>
        </w:rPr>
      </w:pPr>
      <w:r w:rsidRPr="00E70634">
        <w:rPr>
          <w:rFonts w:hint="cs"/>
          <w:b/>
          <w:bCs/>
          <w:rtl/>
        </w:rPr>
        <w:t>علل</w:t>
      </w:r>
      <w:r w:rsidRPr="00E70634">
        <w:rPr>
          <w:b/>
          <w:bCs/>
          <w:rtl/>
        </w:rPr>
        <w:t xml:space="preserve"> : </w:t>
      </w:r>
      <w:r w:rsidRPr="00E70634">
        <w:rPr>
          <w:rFonts w:hint="cs"/>
          <w:b/>
          <w:bCs/>
          <w:rtl/>
        </w:rPr>
        <w:t>انتفاخ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العقدة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اللمفية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عند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الاصابة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بالامراض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؟</w:t>
      </w:r>
    </w:p>
    <w:p w:rsidR="00B700FE" w:rsidRDefault="00B700FE" w:rsidP="00561E92">
      <w:pPr>
        <w:rPr>
          <w:noProof/>
          <w:rtl/>
        </w:rPr>
      </w:pPr>
      <w:r w:rsidRPr="00E70634">
        <w:rPr>
          <w:rFonts w:hint="cs"/>
          <w:noProof/>
          <w:rtl/>
        </w:rPr>
        <w:t>بسبب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تزايد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عدد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الخلايا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اللفمية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الموجود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بها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للدفاع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عن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الجسم</w:t>
      </w:r>
      <w:r>
        <w:rPr>
          <w:noProof/>
          <w:rtl/>
        </w:rPr>
        <w:t xml:space="preserve"> .</w:t>
      </w:r>
    </w:p>
    <w:p w:rsidR="00B700FE" w:rsidRPr="002D2C8A" w:rsidRDefault="00B700FE" w:rsidP="00561E92">
      <w:pPr>
        <w:rPr>
          <w:noProof/>
          <w:rtl/>
        </w:rPr>
      </w:pPr>
    </w:p>
    <w:p w:rsidR="00B700FE" w:rsidRPr="002D2C8A" w:rsidRDefault="00B700FE" w:rsidP="00561E92">
      <w:pPr>
        <w:rPr>
          <w:noProof/>
          <w:rtl/>
        </w:rPr>
      </w:pPr>
      <w:r w:rsidRPr="002D2C8A">
        <w:rPr>
          <w:rFonts w:hint="cs"/>
          <w:b/>
          <w:bCs/>
          <w:noProof/>
          <w:rtl/>
        </w:rPr>
        <w:t>ملحوظه</w:t>
      </w:r>
      <w:r w:rsidRPr="002D2C8A">
        <w:rPr>
          <w:b/>
          <w:bCs/>
          <w:noProof/>
          <w:rtl/>
        </w:rPr>
        <w:t xml:space="preserve"> </w:t>
      </w:r>
      <w:r w:rsidRPr="002D2C8A">
        <w:rPr>
          <w:noProof/>
          <w:rtl/>
        </w:rPr>
        <w:t xml:space="preserve">: </w:t>
      </w:r>
      <w:r w:rsidRPr="002D2C8A">
        <w:rPr>
          <w:rFonts w:hint="cs"/>
          <w:noProof/>
          <w:rtl/>
        </w:rPr>
        <w:t>تحتوي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الاوردة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اللمفية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على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الصمامات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التي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تمنع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اللمف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من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العودة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إلى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الوراء</w:t>
      </w:r>
    </w:p>
    <w:p w:rsidR="00B700FE" w:rsidRPr="002D2C8A" w:rsidRDefault="00B700FE" w:rsidP="00561E92">
      <w:pPr>
        <w:rPr>
          <w:noProof/>
          <w:rtl/>
        </w:rPr>
      </w:pPr>
    </w:p>
    <w:p w:rsidR="00B700FE" w:rsidRPr="002D2C8A" w:rsidRDefault="00B700FE" w:rsidP="008E62C0">
      <w:pPr>
        <w:jc w:val="center"/>
        <w:rPr>
          <w:rFonts w:ascii="Arial" w:hAnsi="Arial"/>
          <w:b/>
          <w:bCs/>
          <w:sz w:val="28"/>
          <w:szCs w:val="28"/>
          <w:rtl/>
          <w:lang w:bidi="ar-AE"/>
        </w:rPr>
      </w:pPr>
      <w:r w:rsidRPr="002D2C8A">
        <w:rPr>
          <w:rFonts w:ascii="Arial" w:hAnsi="Arial"/>
          <w:b/>
          <w:bCs/>
          <w:sz w:val="28"/>
          <w:szCs w:val="28"/>
          <w:rtl/>
          <w:lang w:bidi="ar-AE"/>
        </w:rPr>
        <w:t>الــدم</w:t>
      </w:r>
    </w:p>
    <w:p w:rsidR="00B700FE" w:rsidRPr="002D2C8A" w:rsidRDefault="00B700FE" w:rsidP="002D2C8A">
      <w:pPr>
        <w:rPr>
          <w:rFonts w:ascii="Arial" w:hAnsi="Arial"/>
          <w:rtl/>
          <w:lang w:bidi="ar-AE"/>
        </w:rPr>
      </w:pPr>
      <w:r w:rsidRPr="002D2C8A">
        <w:rPr>
          <w:rFonts w:ascii="Arial" w:hAnsi="Arial"/>
          <w:b/>
          <w:bCs/>
          <w:u w:val="single"/>
          <w:rtl/>
          <w:lang w:bidi="ar-AE"/>
        </w:rPr>
        <w:t>الدم</w:t>
      </w:r>
      <w:r w:rsidRPr="002D2C8A">
        <w:rPr>
          <w:rFonts w:ascii="Arial" w:hAnsi="Arial"/>
          <w:rtl/>
          <w:lang w:bidi="ar-AE"/>
        </w:rPr>
        <w:t xml:space="preserve"> هو نسيج ضام، سائل ينقل المواد الغذائية و الأكسيجين إلى خلايا وينقل ثاني أكسيد الكربون و العضلات بعيداً عن الخلايا، ينقل الدم الحرارة إلى سطح الجسم، الدفاع عن الجسم .</w:t>
      </w:r>
    </w:p>
    <w:p w:rsidR="00B700FE" w:rsidRPr="002D2C8A" w:rsidRDefault="00B700FE" w:rsidP="002D2C8A">
      <w:pPr>
        <w:rPr>
          <w:rFonts w:ascii="Arial" w:hAnsi="Arial"/>
          <w:b/>
          <w:bCs/>
          <w:rtl/>
          <w:lang w:bidi="ar-AE"/>
        </w:rPr>
      </w:pPr>
      <w:r w:rsidRPr="002D2C8A">
        <w:rPr>
          <w:rFonts w:ascii="Arial" w:hAnsi="Arial"/>
          <w:b/>
          <w:bCs/>
          <w:rtl/>
          <w:lang w:bidi="ar-AE"/>
        </w:rPr>
        <w:t>مكونات الدم :</w:t>
      </w:r>
    </w:p>
    <w:p w:rsidR="00B700FE" w:rsidRPr="002D2C8A" w:rsidRDefault="00B700FE" w:rsidP="002D2C8A">
      <w:pPr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 xml:space="preserve">البلازما </w:t>
      </w:r>
      <w:r w:rsidRPr="002D2C8A">
        <w:rPr>
          <w:rFonts w:ascii="Arial" w:hAnsi="Arial"/>
          <w:rtl/>
          <w:lang w:bidi="ar-AE"/>
        </w:rPr>
        <w:t xml:space="preserve">سائل لزج أصفر يحتوي على 90% من الماء وتحتوي على هرمونات وبروتينات وأملاح ومواد غذائية و جلكوز والأحماض الأمينية ، تحتوي على بروتينات لها </w:t>
      </w:r>
      <w:r w:rsidRPr="002D2C8A">
        <w:rPr>
          <w:rFonts w:ascii="Arial" w:hAnsi="Arial"/>
          <w:rtl/>
        </w:rPr>
        <w:t xml:space="preserve">دور </w:t>
      </w:r>
      <w:r w:rsidRPr="002D2C8A">
        <w:rPr>
          <w:rFonts w:ascii="Arial" w:hAnsi="Arial"/>
          <w:rtl/>
          <w:lang w:bidi="ar-AE"/>
        </w:rPr>
        <w:t>هام في تكوين الجلطة الدموية، وهي 55% من حجم الدم.</w:t>
      </w:r>
    </w:p>
    <w:p w:rsidR="00B700FE" w:rsidRPr="002D2C8A" w:rsidRDefault="00B700FE" w:rsidP="002D2C8A">
      <w:pPr>
        <w:rPr>
          <w:rFonts w:ascii="Arial" w:hAnsi="Arial"/>
          <w:b/>
          <w:bCs/>
          <w:rtl/>
          <w:lang w:bidi="ar-AE"/>
        </w:rPr>
      </w:pPr>
    </w:p>
    <w:p w:rsidR="00B700FE" w:rsidRPr="002D2C8A" w:rsidRDefault="00B700FE" w:rsidP="002D2C8A">
      <w:pPr>
        <w:rPr>
          <w:rFonts w:ascii="Arial" w:hAnsi="Arial"/>
          <w:b/>
          <w:bCs/>
          <w:rtl/>
          <w:lang w:bidi="ar-AE"/>
        </w:rPr>
      </w:pPr>
      <w:r w:rsidRPr="002D2C8A">
        <w:rPr>
          <w:rFonts w:ascii="Arial" w:hAnsi="Arial"/>
          <w:b/>
          <w:bCs/>
          <w:rtl/>
          <w:lang w:bidi="ar-AE"/>
        </w:rPr>
        <w:t>أذكر أهم البروتينات الموجودة في البلازما ؟</w:t>
      </w: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  <w:r w:rsidRPr="002D2C8A">
        <w:rPr>
          <w:rFonts w:ascii="Arial" w:hAnsi="Arial"/>
          <w:rtl/>
          <w:lang w:bidi="ar-AE"/>
        </w:rPr>
        <w:t xml:space="preserve">1ـ الأليومين     2ـ الفيبرين    3ـ جلوبيولين </w:t>
      </w: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  <w:r w:rsidRPr="002D2C8A">
        <w:rPr>
          <w:rFonts w:ascii="Arial" w:hAnsi="Arial"/>
          <w:rtl/>
          <w:lang w:bidi="ar-AE"/>
        </w:rPr>
        <w:t>الأليومين : بروتين مهم في تنظيم الضغط الأسموزي بين البلازما وخلايا الدم وبين البلازما و الأنسجة .</w:t>
      </w: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>خلايا الدم الحمراء</w:t>
      </w:r>
      <w:r w:rsidRPr="002D2C8A">
        <w:rPr>
          <w:rFonts w:ascii="Arial" w:hAnsi="Arial"/>
          <w:rtl/>
          <w:lang w:bidi="ar-AE"/>
        </w:rPr>
        <w:t xml:space="preserve"> تتكون في النخاع الأحمر و لاتنقسم لخلوها من النوة و تنقل الأكسجين إلى جميع خلايا الجسم ،عددها 4 ملاين ،تعيش لمدة 120 يوم.</w:t>
      </w: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 xml:space="preserve">  </w:t>
      </w:r>
      <w:r w:rsidRPr="002069AC">
        <w:rPr>
          <w:rFonts w:ascii="Arial" w:hAnsi="Arial"/>
          <w:b/>
          <w:bCs/>
          <w:u w:val="single"/>
          <w:rtl/>
          <w:lang w:bidi="ar-AE"/>
        </w:rPr>
        <w:t>خلايا الدم البيضاء</w:t>
      </w:r>
      <w:r w:rsidRPr="002D2C8A">
        <w:rPr>
          <w:rFonts w:ascii="Arial" w:hAnsi="Arial"/>
          <w:rtl/>
          <w:lang w:bidi="ar-AE"/>
        </w:rPr>
        <w:t xml:space="preserve">  تتكون في النخاع العظمي الأحمر وهي كبيرة الحجم ،عددها 7000خلية وأكثر تنوع وتعيش لفترة طويلة و عند الحاجة تتضعف عددها وتنقسم إلى  نوعين ، الخلايا البلعومية تبتلع الكائنات الحية الدقيقة المهاجمة ، والأجسام المضادة تدمر المواد الغريبة التي تدخل الجسم .</w:t>
      </w: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b/>
          <w:bCs/>
          <w:rtl/>
          <w:lang w:bidi="ar-AE"/>
        </w:rPr>
      </w:pPr>
      <w:r w:rsidRPr="002D2C8A">
        <w:rPr>
          <w:rFonts w:ascii="Arial" w:hAnsi="Arial"/>
          <w:b/>
          <w:bCs/>
          <w:rtl/>
          <w:lang w:bidi="ar-AE"/>
        </w:rPr>
        <w:t>قارن بين الخلايا الدم الحمراء والبيضاء</w:t>
      </w:r>
      <w:r>
        <w:rPr>
          <w:rFonts w:ascii="Arial" w:hAnsi="Arial"/>
          <w:b/>
          <w:bCs/>
          <w:rtl/>
          <w:lang w:bidi="ar-AE"/>
        </w:rPr>
        <w:t>؟</w:t>
      </w: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>الصفائح الدموية</w:t>
      </w:r>
      <w:r w:rsidRPr="002D2C8A">
        <w:rPr>
          <w:rFonts w:ascii="Arial" w:hAnsi="Arial"/>
          <w:rtl/>
          <w:lang w:bidi="ar-AE"/>
        </w:rPr>
        <w:t xml:space="preserve"> تتكون في النخاع  </w:t>
      </w:r>
      <w:r>
        <w:rPr>
          <w:rFonts w:ascii="Arial" w:hAnsi="Arial"/>
          <w:rtl/>
          <w:lang w:bidi="ar-AE"/>
        </w:rPr>
        <w:t xml:space="preserve">العظم ولانواة لها وتعيش من 7 ـ 12 </w:t>
      </w:r>
      <w:r w:rsidRPr="002D2C8A">
        <w:rPr>
          <w:rFonts w:ascii="Arial" w:hAnsi="Arial"/>
          <w:rtl/>
          <w:lang w:bidi="ar-AE"/>
        </w:rPr>
        <w:t xml:space="preserve"> يوم ونصف مليون خلية ، تكون 45% من حجم الدم . </w:t>
      </w: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>جلطة الدم</w:t>
      </w:r>
      <w:r w:rsidRPr="002D2C8A">
        <w:rPr>
          <w:rFonts w:ascii="Arial" w:hAnsi="Arial"/>
          <w:rtl/>
          <w:lang w:bidi="ar-AE"/>
        </w:rPr>
        <w:t xml:space="preserve"> هي كتلة من الألياف و الخلايا الدموية المختلطة بها تمنع فقر الدم خلال الجرح </w:t>
      </w:r>
    </w:p>
    <w:p w:rsidR="00B700FE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Default="00B700FE" w:rsidP="002D2C8A">
      <w:pPr>
        <w:pStyle w:val="ListParagraph"/>
        <w:rPr>
          <w:rFonts w:ascii="Arial" w:hAnsi="Arial"/>
          <w:rtl/>
          <w:lang w:bidi="ar-AE"/>
        </w:rPr>
      </w:pPr>
    </w:p>
    <w:tbl>
      <w:tblPr>
        <w:tblpPr w:leftFromText="180" w:rightFromText="180" w:vertAnchor="page" w:horzAnchor="margin" w:tblpXSpec="center" w:tblpY="61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2"/>
        <w:gridCol w:w="2952"/>
      </w:tblGrid>
      <w:tr w:rsidR="00B700FE" w:rsidRPr="002D2C8A" w:rsidTr="00E330C8">
        <w:tc>
          <w:tcPr>
            <w:tcW w:w="2952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nil"/>
            </w:tcBorders>
            <w:shd w:val="clear" w:color="auto" w:fill="C0504D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b/>
                <w:bCs/>
                <w:lang w:bidi="ar-AE"/>
              </w:rPr>
            </w:pPr>
            <w:r w:rsidRPr="002D2C8A">
              <w:rPr>
                <w:rFonts w:ascii="Arial" w:hAnsi="Arial"/>
                <w:b/>
                <w:bCs/>
                <w:rtl/>
                <w:lang w:bidi="ar-AE"/>
              </w:rPr>
              <w:t>البيضاء</w:t>
            </w:r>
          </w:p>
        </w:tc>
        <w:tc>
          <w:tcPr>
            <w:tcW w:w="2952" w:type="dxa"/>
            <w:tcBorders>
              <w:top w:val="single" w:sz="8" w:space="0" w:color="CF7B79"/>
              <w:left w:val="nil"/>
              <w:bottom w:val="single" w:sz="8" w:space="0" w:color="CF7B79"/>
              <w:right w:val="single" w:sz="8" w:space="0" w:color="CF7B79"/>
            </w:tcBorders>
            <w:shd w:val="clear" w:color="auto" w:fill="C0504D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b/>
                <w:bCs/>
                <w:lang w:bidi="ar-AE"/>
              </w:rPr>
            </w:pPr>
            <w:r w:rsidRPr="002D2C8A">
              <w:rPr>
                <w:rFonts w:ascii="Arial" w:hAnsi="Arial"/>
                <w:b/>
                <w:bCs/>
                <w:rtl/>
                <w:lang w:bidi="ar-AE"/>
              </w:rPr>
              <w:t>الحمراء</w:t>
            </w:r>
          </w:p>
        </w:tc>
      </w:tr>
      <w:tr w:rsidR="00B700FE" w:rsidRPr="002D2C8A" w:rsidTr="00E330C8">
        <w:tc>
          <w:tcPr>
            <w:tcW w:w="2952" w:type="dxa"/>
            <w:shd w:val="clear" w:color="auto" w:fill="EFD3D2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 xml:space="preserve">لها نواة </w:t>
            </w:r>
          </w:p>
        </w:tc>
        <w:tc>
          <w:tcPr>
            <w:tcW w:w="2952" w:type="dxa"/>
            <w:shd w:val="clear" w:color="auto" w:fill="EFD3D2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لا نواة</w:t>
            </w:r>
          </w:p>
        </w:tc>
      </w:tr>
      <w:tr w:rsidR="00B700FE" w:rsidRPr="002D2C8A" w:rsidTr="00E330C8">
        <w:tc>
          <w:tcPr>
            <w:tcW w:w="2952" w:type="dxa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كبيرة الحجم</w:t>
            </w:r>
          </w:p>
        </w:tc>
        <w:tc>
          <w:tcPr>
            <w:tcW w:w="2952" w:type="dxa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صغيرة الحجم</w:t>
            </w:r>
          </w:p>
        </w:tc>
      </w:tr>
      <w:tr w:rsidR="00B700FE" w:rsidRPr="002D2C8A" w:rsidTr="00E330C8">
        <w:tc>
          <w:tcPr>
            <w:tcW w:w="2952" w:type="dxa"/>
            <w:shd w:val="clear" w:color="auto" w:fill="EFD3D2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7000خلية</w:t>
            </w:r>
          </w:p>
        </w:tc>
        <w:tc>
          <w:tcPr>
            <w:tcW w:w="2952" w:type="dxa"/>
            <w:shd w:val="clear" w:color="auto" w:fill="EFD3D2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 xml:space="preserve"> 4 مليون خلية </w:t>
            </w:r>
          </w:p>
        </w:tc>
      </w:tr>
      <w:tr w:rsidR="00B700FE" w:rsidRPr="002D2C8A" w:rsidTr="00E330C8">
        <w:tc>
          <w:tcPr>
            <w:tcW w:w="2952" w:type="dxa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متنوعة</w:t>
            </w:r>
          </w:p>
        </w:tc>
        <w:tc>
          <w:tcPr>
            <w:tcW w:w="2952" w:type="dxa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غير متنوعة</w:t>
            </w:r>
          </w:p>
        </w:tc>
      </w:tr>
      <w:tr w:rsidR="00B700FE" w:rsidRPr="002D2C8A" w:rsidTr="00E330C8">
        <w:tc>
          <w:tcPr>
            <w:tcW w:w="2952" w:type="dxa"/>
            <w:shd w:val="clear" w:color="auto" w:fill="EFD3D2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تعيش لسنوات</w:t>
            </w:r>
          </w:p>
        </w:tc>
        <w:tc>
          <w:tcPr>
            <w:tcW w:w="2952" w:type="dxa"/>
            <w:shd w:val="clear" w:color="auto" w:fill="EFD3D2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تعيش 7ـ12 يوم</w:t>
            </w:r>
          </w:p>
        </w:tc>
      </w:tr>
      <w:tr w:rsidR="00B700FE" w:rsidRPr="002D2C8A" w:rsidTr="00E330C8">
        <w:tc>
          <w:tcPr>
            <w:tcW w:w="2952" w:type="dxa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تدافع عن الجسم</w:t>
            </w:r>
          </w:p>
        </w:tc>
        <w:tc>
          <w:tcPr>
            <w:tcW w:w="2952" w:type="dxa"/>
          </w:tcPr>
          <w:p w:rsidR="00B700FE" w:rsidRPr="002D2C8A" w:rsidRDefault="00B700FE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تنقل الأنسجة</w:t>
            </w:r>
          </w:p>
        </w:tc>
      </w:tr>
    </w:tbl>
    <w:p w:rsidR="00B700FE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  <w:r w:rsidRPr="002D2C8A">
        <w:rPr>
          <w:rFonts w:ascii="Arial" w:hAnsi="Arial"/>
          <w:rtl/>
          <w:lang w:bidi="ar-AE"/>
        </w:rPr>
        <w:t>عملية تجلط الدم :</w:t>
      </w:r>
    </w:p>
    <w:p w:rsidR="00B700FE" w:rsidRPr="002D2C8A" w:rsidRDefault="00B700FE" w:rsidP="002D2C8A">
      <w:pPr>
        <w:pStyle w:val="ListParagraph"/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pStyle w:val="ListParagraph"/>
        <w:rPr>
          <w:rFonts w:ascii="Arial" w:hAnsi="Arial"/>
          <w:lang w:bidi="ar-AE"/>
        </w:rPr>
      </w:pPr>
      <w:r w:rsidRPr="0008563A">
        <w:rPr>
          <w:rFonts w:ascii="Arial" w:hAnsi="Arial"/>
          <w:noProof/>
        </w:rPr>
        <w:pict>
          <v:shape id="Diagram 2" o:spid="_x0000_i1032" type="#_x0000_t75" style="width:417pt;height:160.5pt;visibility:visible" o:gfxdata="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">
            <v:imagedata r:id="rId16" o:title="" cropleft="-3087f" cropright="-2967f" grayscale="t"/>
            <o:lock v:ext="edit" aspectratio="f"/>
          </v:shape>
        </w:pict>
      </w:r>
    </w:p>
    <w:p w:rsidR="00B700FE" w:rsidRPr="002D2C8A" w:rsidRDefault="00B700FE" w:rsidP="002D2C8A">
      <w:pPr>
        <w:rPr>
          <w:rFonts w:ascii="Arial" w:hAnsi="Arial"/>
          <w:lang w:bidi="ar-AE"/>
        </w:rPr>
      </w:pPr>
    </w:p>
    <w:p w:rsidR="00B700FE" w:rsidRDefault="00B700FE" w:rsidP="002D2C8A">
      <w:pPr>
        <w:rPr>
          <w:rFonts w:ascii="Arial" w:hAnsi="Arial"/>
          <w:rtl/>
          <w:lang w:bidi="ar-AE"/>
        </w:rPr>
      </w:pPr>
    </w:p>
    <w:p w:rsidR="00B700FE" w:rsidRDefault="00B700FE" w:rsidP="002D2C8A">
      <w:pPr>
        <w:rPr>
          <w:rFonts w:ascii="Arial" w:hAnsi="Arial"/>
          <w:rtl/>
          <w:lang w:bidi="ar-AE"/>
        </w:rPr>
      </w:pPr>
    </w:p>
    <w:p w:rsidR="00B700FE" w:rsidRDefault="00B700FE" w:rsidP="002D2C8A">
      <w:pPr>
        <w:rPr>
          <w:rFonts w:ascii="Arial" w:hAnsi="Arial"/>
          <w:rtl/>
          <w:lang w:bidi="ar-AE"/>
        </w:rPr>
      </w:pPr>
    </w:p>
    <w:p w:rsidR="00B700FE" w:rsidRDefault="00B700FE" w:rsidP="002D2C8A">
      <w:pPr>
        <w:rPr>
          <w:rFonts w:ascii="Arial" w:hAnsi="Arial"/>
          <w:rtl/>
          <w:lang w:bidi="ar-AE"/>
        </w:rPr>
      </w:pPr>
    </w:p>
    <w:p w:rsidR="00B700FE" w:rsidRDefault="00B700FE" w:rsidP="002D2C8A">
      <w:pPr>
        <w:rPr>
          <w:rFonts w:ascii="Arial" w:hAnsi="Arial"/>
          <w:rtl/>
          <w:lang w:bidi="ar-AE"/>
        </w:rPr>
      </w:pPr>
    </w:p>
    <w:p w:rsidR="00B700FE" w:rsidRPr="002D2C8A" w:rsidRDefault="00B700FE" w:rsidP="002D2C8A">
      <w:pPr>
        <w:rPr>
          <w:rFonts w:ascii="Arial" w:hAnsi="Arial"/>
          <w:lang w:bidi="ar-AE"/>
        </w:rPr>
      </w:pPr>
    </w:p>
    <w:p w:rsidR="00B700FE" w:rsidRDefault="00B700FE" w:rsidP="002D2C8A">
      <w:pPr>
        <w:rPr>
          <w:rFonts w:ascii="Arial" w:hAnsi="Arial"/>
          <w:noProof/>
          <w:rtl/>
        </w:rPr>
      </w:pPr>
    </w:p>
    <w:p w:rsidR="00B700FE" w:rsidRPr="00E822C0" w:rsidRDefault="00B700FE" w:rsidP="00CB1027">
      <w:pPr>
        <w:jc w:val="center"/>
        <w:rPr>
          <w:rFonts w:ascii="Arial" w:hAnsi="Arial"/>
          <w:b/>
          <w:bCs/>
          <w:rtl/>
          <w:lang w:bidi="ar-AE"/>
        </w:rPr>
      </w:pPr>
      <w:r>
        <w:rPr>
          <w:noProof/>
        </w:rPr>
        <w:pict>
          <v:rect id="_x0000_s1080" style="position:absolute;left:0;text-align:left;margin-left:-1in;margin-top:2.45pt;width:225pt;height:232pt;z-index:251680768">
            <v:fill r:id="rId17" o:title="" recolor="t" rotate="t" type="frame"/>
            <w10:wrap anchorx="page"/>
          </v:rect>
        </w:pict>
      </w:r>
      <w:r w:rsidRPr="00E822C0">
        <w:rPr>
          <w:rFonts w:ascii="Arial" w:hAnsi="Arial"/>
          <w:b/>
          <w:bCs/>
          <w:rtl/>
          <w:lang w:bidi="ar-AE"/>
        </w:rPr>
        <w:t>الجهاز التنفسي</w:t>
      </w:r>
    </w:p>
    <w:p w:rsidR="00B700FE" w:rsidRPr="00E822C0" w:rsidRDefault="00B700FE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التنفس</w:t>
      </w:r>
      <w:r w:rsidRPr="00E822C0">
        <w:rPr>
          <w:rFonts w:ascii="Arial" w:hAnsi="Arial"/>
          <w:rtl/>
          <w:lang w:bidi="ar-AE"/>
        </w:rPr>
        <w:t xml:space="preserve"> هو عملية تحريك الهواء من الرئتين وإليها </w:t>
      </w:r>
    </w:p>
    <w:p w:rsidR="00B700FE" w:rsidRPr="00E822C0" w:rsidRDefault="00B700FE" w:rsidP="00CB1027">
      <w:pPr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ما هى أنواع التنفس؟</w:t>
      </w:r>
    </w:p>
    <w:p w:rsidR="00B700FE" w:rsidRPr="00E822C0" w:rsidRDefault="00B700FE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1-</w:t>
      </w:r>
      <w:r w:rsidRPr="00E822C0">
        <w:rPr>
          <w:rFonts w:ascii="Arial" w:hAnsi="Arial"/>
          <w:b/>
          <w:bCs/>
          <w:rtl/>
          <w:lang w:bidi="ar-AE"/>
        </w:rPr>
        <w:t xml:space="preserve"> التنفس الخارجي:</w:t>
      </w:r>
      <w:r w:rsidRPr="00E822C0">
        <w:rPr>
          <w:rFonts w:ascii="Arial" w:hAnsi="Arial"/>
          <w:rtl/>
          <w:lang w:bidi="ar-AE"/>
        </w:rPr>
        <w:t xml:space="preserve"> تبادل الغازات بين الجو الخارجي والدم.</w:t>
      </w:r>
    </w:p>
    <w:p w:rsidR="00B700FE" w:rsidRPr="00E822C0" w:rsidRDefault="00B700FE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2- </w:t>
      </w:r>
      <w:r w:rsidRPr="00E822C0">
        <w:rPr>
          <w:rFonts w:ascii="Arial" w:hAnsi="Arial"/>
          <w:b/>
          <w:bCs/>
          <w:rtl/>
          <w:lang w:bidi="ar-AE"/>
        </w:rPr>
        <w:t>التنفس الداخلي</w:t>
      </w:r>
      <w:r w:rsidRPr="00E822C0">
        <w:rPr>
          <w:rFonts w:ascii="Arial" w:hAnsi="Arial"/>
          <w:rtl/>
          <w:lang w:bidi="ar-AE"/>
        </w:rPr>
        <w:t xml:space="preserve">: تبادل الغازات بين الدم وخلايا الجسم </w:t>
      </w:r>
    </w:p>
    <w:p w:rsidR="00B700FE" w:rsidRPr="00E822C0" w:rsidRDefault="00B700FE" w:rsidP="00CB1027">
      <w:pPr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ما هي وظيفة الجهاز التنفسي؟</w:t>
      </w:r>
    </w:p>
    <w:p w:rsidR="00B700FE" w:rsidRPr="00E822C0" w:rsidRDefault="00B700FE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هى تبادل الغازات مع الجهاز الوعائي القلبي والأنسجة.</w:t>
      </w:r>
    </w:p>
    <w:p w:rsidR="00B700FE" w:rsidRPr="00E822C0" w:rsidRDefault="00B700FE" w:rsidP="00CB1027">
      <w:pPr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ما هى مكونات الجهاز التنفسي؟</w:t>
      </w:r>
    </w:p>
    <w:p w:rsidR="00B700FE" w:rsidRPr="00E822C0" w:rsidRDefault="00B700FE" w:rsidP="00CB1027">
      <w:pPr>
        <w:rPr>
          <w:rFonts w:ascii="Arial" w:hAnsi="Arial"/>
          <w:rtl/>
          <w:lang w:bidi="ar-AE"/>
        </w:rPr>
      </w:pPr>
      <w:r>
        <w:rPr>
          <w:noProof/>
        </w:rPr>
        <w:pict>
          <v:rect id="_x0000_s1081" style="position:absolute;left:0;text-align:left;margin-left:-1in;margin-top:13.1pt;width:225pt;height:24pt;z-index:251681792">
            <v:fill recolor="t" rotate="t"/>
            <v:textbox>
              <w:txbxContent>
                <w:p w:rsidR="00B700FE" w:rsidRPr="00E822C0" w:rsidRDefault="00B700FE" w:rsidP="00E822C0">
                  <w:pPr>
                    <w:jc w:val="center"/>
                    <w:rPr>
                      <w:b/>
                      <w:bCs/>
                      <w:lang w:bidi="ar-AE"/>
                    </w:rPr>
                  </w:pPr>
                  <w:r w:rsidRPr="00E822C0">
                    <w:rPr>
                      <w:rFonts w:hint="cs"/>
                      <w:b/>
                      <w:bCs/>
                      <w:rtl/>
                      <w:lang w:bidi="ar-AE"/>
                    </w:rPr>
                    <w:t>مكونات</w:t>
                  </w:r>
                  <w:r w:rsidRPr="00E822C0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E822C0">
                    <w:rPr>
                      <w:rFonts w:hint="cs"/>
                      <w:b/>
                      <w:bCs/>
                      <w:rtl/>
                      <w:lang w:bidi="ar-AE"/>
                    </w:rPr>
                    <w:t>الجهاز</w:t>
                  </w:r>
                  <w:r w:rsidRPr="00E822C0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E822C0">
                    <w:rPr>
                      <w:rFonts w:hint="cs"/>
                      <w:b/>
                      <w:bCs/>
                      <w:rtl/>
                      <w:lang w:bidi="ar-AE"/>
                    </w:rPr>
                    <w:t>التنفسي</w:t>
                  </w:r>
                  <w:r w:rsidRPr="00E822C0">
                    <w:rPr>
                      <w:b/>
                      <w:bCs/>
                      <w:rtl/>
                      <w:lang w:bidi="ar-AE"/>
                    </w:rPr>
                    <w:t xml:space="preserve"> .</w:t>
                  </w:r>
                </w:p>
              </w:txbxContent>
            </v:textbox>
            <w10:wrap anchorx="page"/>
          </v:rect>
        </w:pict>
      </w:r>
      <w:r w:rsidRPr="00E822C0">
        <w:rPr>
          <w:rFonts w:ascii="Arial" w:hAnsi="Arial"/>
          <w:rtl/>
          <w:lang w:bidi="ar-AE"/>
        </w:rPr>
        <w:t xml:space="preserve">1- </w:t>
      </w:r>
      <w:r w:rsidRPr="00E822C0">
        <w:rPr>
          <w:rFonts w:ascii="Arial" w:hAnsi="Arial"/>
          <w:b/>
          <w:bCs/>
          <w:rtl/>
          <w:lang w:bidi="ar-AE"/>
        </w:rPr>
        <w:t xml:space="preserve">الرئتان </w:t>
      </w:r>
      <w:r w:rsidRPr="00E822C0">
        <w:rPr>
          <w:rFonts w:ascii="Arial" w:hAnsi="Arial"/>
          <w:rtl/>
          <w:lang w:bidi="ar-AE"/>
        </w:rPr>
        <w:t>: هى موقع التبادل للغازات بين الجو الخارجي والدم.</w:t>
      </w:r>
    </w:p>
    <w:p w:rsidR="00B700FE" w:rsidRPr="00E822C0" w:rsidRDefault="00B700FE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تتكون من رئه يمنى(ثلاثة فصوص- ثقيلة)         ورئه يسرى (فصين)</w:t>
      </w:r>
    </w:p>
    <w:p w:rsidR="00B700FE" w:rsidRPr="00E822C0" w:rsidRDefault="00B700FE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تحتوي على 300 مليون حويصلة هوائية  وهو ما يعادل 70 متر مربع </w:t>
      </w:r>
      <w:r>
        <w:rPr>
          <w:rFonts w:ascii="Arial" w:hAnsi="Arial"/>
          <w:rtl/>
          <w:lang w:bidi="ar-AE"/>
        </w:rPr>
        <w:t>.</w:t>
      </w:r>
      <w:r w:rsidRPr="00E822C0">
        <w:rPr>
          <w:rFonts w:ascii="Arial" w:hAnsi="Arial"/>
          <w:rtl/>
          <w:lang w:bidi="ar-AE"/>
        </w:rPr>
        <w:t xml:space="preserve">     </w:t>
      </w:r>
      <w:r w:rsidRPr="00E822C0">
        <w:rPr>
          <w:rFonts w:ascii="Arial" w:hAnsi="Arial"/>
          <w:b/>
          <w:bCs/>
          <w:rtl/>
          <w:lang w:bidi="ar-AE"/>
        </w:rPr>
        <w:t>(علل)</w:t>
      </w:r>
    </w:p>
    <w:p w:rsidR="00B700FE" w:rsidRPr="00E822C0" w:rsidRDefault="00B700FE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لتيسير عملية التبادل الغازي</w:t>
      </w:r>
    </w:p>
    <w:p w:rsidR="00B700FE" w:rsidRPr="00E822C0" w:rsidRDefault="00B700FE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غشاء البلورا</w:t>
      </w:r>
      <w:r w:rsidRPr="00E822C0">
        <w:rPr>
          <w:rFonts w:ascii="Arial" w:hAnsi="Arial"/>
          <w:rtl/>
          <w:lang w:bidi="ar-AE"/>
        </w:rPr>
        <w:t>: غشاء مزدوج يغلف الرئتان ويفرز سائل يخفف من الإحتكاك الناتج عن حركة الرئتين.</w:t>
      </w:r>
    </w:p>
    <w:p w:rsidR="00B700FE" w:rsidRPr="00E822C0" w:rsidRDefault="00B700FE" w:rsidP="00CB1027">
      <w:pPr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تتبع مسار الهواء الذي ينتقل من الجو الخارجي إلى الشعيرات الدموية في الرئتين؟</w:t>
      </w:r>
    </w:p>
    <w:p w:rsidR="00B700FE" w:rsidRPr="00E822C0" w:rsidRDefault="00B700FE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الهواء  - الأنف أو الفم _ البلعوم – الحنجرة – القصبة الهوائية – الشعب الهوائية – الشعيبات الهوائية – الحويصلات الهوائية حيث تنتشر جزيئاته داخل الدم.</w:t>
      </w:r>
    </w:p>
    <w:p w:rsidR="00B700FE" w:rsidRPr="00E822C0" w:rsidRDefault="00B700FE" w:rsidP="00CB1027">
      <w:pPr>
        <w:pStyle w:val="ListParagraph"/>
        <w:numPr>
          <w:ilvl w:val="0"/>
          <w:numId w:val="16"/>
        </w:numPr>
        <w:rPr>
          <w:rFonts w:ascii="Arial" w:hAnsi="Arial"/>
          <w:b/>
          <w:bCs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ميكانيكية تبادل الغازات:</w:t>
      </w:r>
    </w:p>
    <w:p w:rsidR="00B700FE" w:rsidRPr="00E822C0" w:rsidRDefault="00B700FE" w:rsidP="00CB1027">
      <w:pPr>
        <w:pStyle w:val="ListParagraph"/>
        <w:numPr>
          <w:ilvl w:val="0"/>
          <w:numId w:val="16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ينتشر الأكسجين  من المنطقة العالية التركيز في الحويصلات الهوائية لمنطقة منخفطة التركيز (الدم) </w:t>
      </w:r>
    </w:p>
    <w:p w:rsidR="00B700FE" w:rsidRPr="00E822C0" w:rsidRDefault="00B700FE" w:rsidP="00FE67E2">
      <w:pPr>
        <w:pStyle w:val="ListParagraph"/>
        <w:rPr>
          <w:rFonts w:ascii="Arial" w:hAnsi="Arial"/>
          <w:lang w:bidi="ar-AE"/>
        </w:rPr>
      </w:pPr>
      <w:r>
        <w:rPr>
          <w:noProof/>
        </w:rPr>
        <w:pict>
          <v:shape id="_x0000_s1082" type="#_x0000_t32" style="position:absolute;left:0;text-align:left;margin-left:225pt;margin-top:4.6pt;width:63pt;height:0;z-index:251676672" o:connectortype="straight">
            <v:stroke endarrow="block"/>
          </v:shape>
        </w:pict>
      </w:r>
      <w:r w:rsidRPr="00E822C0">
        <w:rPr>
          <w:rFonts w:ascii="Arial" w:hAnsi="Arial"/>
          <w:rtl/>
          <w:lang w:bidi="ar-AE"/>
        </w:rPr>
        <w:t>في الرئتين:</w:t>
      </w:r>
      <w:r w:rsidRPr="00E822C0">
        <w:rPr>
          <w:rFonts w:ascii="Arial" w:hAnsi="Arial"/>
          <w:lang w:bidi="ar-AE"/>
        </w:rPr>
        <w:t>Hb      +       4O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                            Hbo</w:t>
      </w:r>
      <w:r w:rsidRPr="00E822C0">
        <w:rPr>
          <w:rFonts w:ascii="Arial" w:hAnsi="Arial"/>
          <w:vertAlign w:val="subscript"/>
          <w:lang w:bidi="ar-AE"/>
        </w:rPr>
        <w:t>8</w:t>
      </w:r>
      <w:r w:rsidRPr="00E822C0">
        <w:rPr>
          <w:rFonts w:ascii="Arial" w:hAnsi="Arial"/>
          <w:lang w:bidi="ar-AE"/>
        </w:rPr>
        <w:t xml:space="preserve">     </w:t>
      </w:r>
    </w:p>
    <w:p w:rsidR="00B700FE" w:rsidRPr="00E822C0" w:rsidRDefault="00B700FE" w:rsidP="00FE67E2">
      <w:pPr>
        <w:pStyle w:val="ListParagraph"/>
        <w:rPr>
          <w:rFonts w:ascii="Arial" w:hAnsi="Arial"/>
          <w:lang w:bidi="ar-AE"/>
        </w:rPr>
      </w:pPr>
      <w:r>
        <w:rPr>
          <w:noProof/>
        </w:rPr>
        <w:pict>
          <v:shape id="_x0000_s1083" type="#_x0000_t32" style="position:absolute;left:0;text-align:left;margin-left:171pt;margin-top:8.05pt;width:63pt;height:0;z-index:251675648" o:connectortype="straight">
            <v:stroke endarrow="block"/>
          </v:shape>
        </w:pict>
      </w:r>
      <w:r w:rsidRPr="00E822C0">
        <w:rPr>
          <w:rFonts w:ascii="Arial" w:hAnsi="Arial"/>
          <w:rtl/>
          <w:lang w:bidi="ar-AE"/>
        </w:rPr>
        <w:t>انسجة الجسم:</w:t>
      </w:r>
      <w:r w:rsidRPr="00E822C0">
        <w:rPr>
          <w:rFonts w:ascii="Arial" w:hAnsi="Arial"/>
          <w:lang w:bidi="ar-AE"/>
        </w:rPr>
        <w:t>HbO</w:t>
      </w:r>
      <w:r w:rsidRPr="00E822C0">
        <w:rPr>
          <w:rFonts w:ascii="Arial" w:hAnsi="Arial"/>
          <w:vertAlign w:val="subscript"/>
          <w:lang w:bidi="ar-AE"/>
        </w:rPr>
        <w:t>8</w:t>
      </w:r>
      <w:r w:rsidRPr="00E822C0">
        <w:rPr>
          <w:rFonts w:ascii="Arial" w:hAnsi="Arial"/>
          <w:lang w:bidi="ar-AE"/>
        </w:rPr>
        <w:t xml:space="preserve">                                 Hb +  4O</w:t>
      </w:r>
      <w:r w:rsidRPr="00E822C0">
        <w:rPr>
          <w:rFonts w:ascii="Arial" w:hAnsi="Arial"/>
          <w:vertAlign w:val="subscript"/>
          <w:lang w:bidi="ar-AE"/>
        </w:rPr>
        <w:t xml:space="preserve">2 </w:t>
      </w:r>
      <w:r w:rsidRPr="00E822C0">
        <w:rPr>
          <w:rFonts w:ascii="Arial" w:hAnsi="Arial"/>
          <w:lang w:bidi="ar-AE"/>
        </w:rPr>
        <w:t xml:space="preserve">        </w:t>
      </w:r>
    </w:p>
    <w:p w:rsidR="00B700FE" w:rsidRPr="00E822C0" w:rsidRDefault="00B700FE" w:rsidP="00CB1027">
      <w:pPr>
        <w:pStyle w:val="ListParagraph"/>
        <w:numPr>
          <w:ilvl w:val="0"/>
          <w:numId w:val="16"/>
        </w:numPr>
        <w:rPr>
          <w:rFonts w:ascii="Arial" w:hAnsi="Arial"/>
          <w:b/>
          <w:bCs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يتم التخلص من ثاني أكسيد الكربون عن طريق</w:t>
      </w:r>
    </w:p>
    <w:p w:rsidR="00B700FE" w:rsidRPr="00E822C0" w:rsidRDefault="00B700FE" w:rsidP="00CB1027">
      <w:pPr>
        <w:pStyle w:val="ListParagraph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البلازما 7%     * الهيموجلوبين 23%      * البيكربونات 70%</w:t>
      </w:r>
    </w:p>
    <w:p w:rsidR="00B700FE" w:rsidRPr="00E822C0" w:rsidRDefault="00B700FE" w:rsidP="00FE67E2">
      <w:pPr>
        <w:pStyle w:val="ListParagraph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ينتشر 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 من منطقة عالية التركيز (الدم) إلى منطقة منخف</w:t>
      </w:r>
      <w:r>
        <w:rPr>
          <w:rFonts w:ascii="Arial" w:hAnsi="Arial"/>
          <w:rtl/>
          <w:lang w:bidi="ar-AE"/>
        </w:rPr>
        <w:t>ض</w:t>
      </w:r>
      <w:r w:rsidRPr="00E822C0">
        <w:rPr>
          <w:rFonts w:ascii="Arial" w:hAnsi="Arial"/>
          <w:rtl/>
          <w:lang w:bidi="ar-AE"/>
        </w:rPr>
        <w:t>ة التركيز في (الحويصلات الهوائية )</w:t>
      </w:r>
    </w:p>
    <w:p w:rsidR="00B700FE" w:rsidRPr="00E822C0" w:rsidRDefault="00B700FE" w:rsidP="00FE67E2">
      <w:pPr>
        <w:pStyle w:val="ListParagraph"/>
        <w:numPr>
          <w:ilvl w:val="0"/>
          <w:numId w:val="17"/>
        </w:numPr>
        <w:rPr>
          <w:rFonts w:ascii="Arial" w:hAnsi="Arial"/>
          <w:lang w:bidi="ar-AE"/>
        </w:rPr>
      </w:pPr>
      <w:r>
        <w:rPr>
          <w:noProof/>
        </w:rPr>
        <w:pict>
          <v:shape id="_x0000_s1084" type="#_x0000_t32" style="position:absolute;left:0;text-align:left;margin-left:252pt;margin-top:11.4pt;width:63pt;height:0;z-index:251674624" o:connectortype="straight" strokeweight="3pt">
            <v:stroke endarrow="block"/>
            <v:shadow type="perspective" color="#243f60" opacity=".5" offset="1pt" offset2="-1pt"/>
          </v:shape>
        </w:pic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>+H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>O                              H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3</w:t>
      </w:r>
      <w:r w:rsidRPr="00E822C0">
        <w:rPr>
          <w:rFonts w:ascii="Arial" w:hAnsi="Arial"/>
          <w:lang w:bidi="ar-AE"/>
        </w:rPr>
        <w:t xml:space="preserve">                                                                                  </w:t>
      </w:r>
    </w:p>
    <w:p w:rsidR="00B700FE" w:rsidRPr="00E822C0" w:rsidRDefault="00B700FE" w:rsidP="00CB1027">
      <w:pPr>
        <w:pStyle w:val="ListParagraph"/>
        <w:numPr>
          <w:ilvl w:val="0"/>
          <w:numId w:val="17"/>
        </w:numPr>
        <w:rPr>
          <w:rFonts w:ascii="Arial" w:hAnsi="Arial"/>
          <w:lang w:bidi="ar-AE"/>
        </w:rPr>
      </w:pPr>
      <w:r>
        <w:rPr>
          <w:noProof/>
        </w:rPr>
        <w:pict>
          <v:shape id="_x0000_s1085" type="#_x0000_t32" style="position:absolute;left:0;text-align:left;margin-left:225pt;margin-top:8.55pt;width:63pt;height:0;z-index:251677696" o:connectortype="straight">
            <v:stroke endarrow="block"/>
          </v:shape>
        </w:pict>
      </w:r>
      <w:r w:rsidRPr="00E822C0">
        <w:rPr>
          <w:rFonts w:ascii="Arial" w:hAnsi="Arial"/>
          <w:rtl/>
          <w:lang w:bidi="ar-AE"/>
        </w:rPr>
        <w:t xml:space="preserve">  </w:t>
      </w:r>
      <w:r w:rsidRPr="00E822C0">
        <w:rPr>
          <w:rFonts w:ascii="Arial" w:hAnsi="Arial"/>
          <w:lang w:bidi="ar-AE"/>
        </w:rPr>
        <w:t>+H</w:t>
      </w:r>
      <w:r w:rsidRPr="00E822C0">
        <w:rPr>
          <w:rFonts w:ascii="Arial" w:hAnsi="Arial"/>
          <w:vertAlign w:val="superscript"/>
          <w:lang w:bidi="ar-AE"/>
        </w:rPr>
        <w:t>+</w:t>
      </w:r>
      <w:r w:rsidRPr="00E822C0">
        <w:rPr>
          <w:rFonts w:ascii="Arial" w:hAnsi="Arial"/>
          <w:rtl/>
          <w:lang w:bidi="ar-AE"/>
        </w:rPr>
        <w:t xml:space="preserve"> </w:t>
      </w:r>
      <w:r w:rsidRPr="00E822C0">
        <w:rPr>
          <w:rFonts w:ascii="Arial" w:hAnsi="Arial"/>
          <w:lang w:bidi="ar-AE"/>
        </w:rPr>
        <w:t xml:space="preserve">        H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3</w:t>
      </w:r>
      <w:r>
        <w:rPr>
          <w:rFonts w:ascii="Arial" w:hAnsi="Arial"/>
          <w:vertAlign w:val="subscript"/>
          <w:lang w:bidi="ar-AE"/>
        </w:rPr>
        <w:t xml:space="preserve">  </w:t>
      </w:r>
      <w:r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lang w:bidi="ar-AE"/>
        </w:rPr>
        <w:t xml:space="preserve">                      HCO</w:t>
      </w:r>
      <w:r w:rsidRPr="00E822C0">
        <w:rPr>
          <w:rFonts w:ascii="Arial" w:hAnsi="Arial"/>
          <w:vertAlign w:val="subscript"/>
          <w:lang w:bidi="ar-AE"/>
        </w:rPr>
        <w:t>3</w:t>
      </w:r>
      <w:r w:rsidRPr="00E822C0">
        <w:rPr>
          <w:rFonts w:ascii="Arial" w:hAnsi="Arial"/>
          <w:vertAlign w:val="superscript"/>
          <w:lang w:bidi="ar-AE"/>
        </w:rPr>
        <w:t>-</w:t>
      </w:r>
      <w:r w:rsidRPr="00E822C0">
        <w:rPr>
          <w:rFonts w:ascii="Arial" w:hAnsi="Arial"/>
          <w:lang w:bidi="ar-AE"/>
        </w:rPr>
        <w:t xml:space="preserve">  </w:t>
      </w:r>
    </w:p>
    <w:p w:rsidR="00B700FE" w:rsidRPr="00E822C0" w:rsidRDefault="00B700FE" w:rsidP="009C7088">
      <w:pPr>
        <w:ind w:firstLine="720"/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في الرئتين</w:t>
      </w:r>
      <w:r w:rsidRPr="00E822C0">
        <w:rPr>
          <w:rFonts w:ascii="Arial" w:hAnsi="Arial"/>
          <w:lang w:bidi="ar-AE"/>
        </w:rPr>
        <w:t xml:space="preserve">  </w:t>
      </w:r>
    </w:p>
    <w:p w:rsidR="00B700FE" w:rsidRPr="00E822C0" w:rsidRDefault="00B700FE" w:rsidP="003A2DFD">
      <w:pPr>
        <w:rPr>
          <w:rFonts w:ascii="Arial" w:hAnsi="Arial"/>
          <w:vertAlign w:val="subscript"/>
          <w:rtl/>
          <w:lang w:bidi="ar-AE"/>
        </w:rPr>
      </w:pPr>
      <w:r>
        <w:rPr>
          <w:noProof/>
        </w:rPr>
        <w:pict>
          <v:shape id="_x0000_s1086" type="#_x0000_t32" style="position:absolute;left:0;text-align:left;margin-left:2in;margin-top:3.75pt;width:63pt;height:0;z-index:251678720" o:connectortype="straight">
            <v:stroke endarrow="block"/>
          </v:shape>
        </w:pict>
      </w:r>
      <w:r>
        <w:rPr>
          <w:noProof/>
        </w:rPr>
        <w:pict>
          <v:shape id="_x0000_s1087" type="#_x0000_t32" style="position:absolute;left:0;text-align:left;margin-left:279pt;margin-top:3.75pt;width:63pt;height:0;z-index:251679744" o:connectortype="straight">
            <v:stroke endarrow="block"/>
          </v:shape>
        </w:pict>
      </w:r>
      <w:r w:rsidRPr="00E822C0">
        <w:rPr>
          <w:rFonts w:ascii="Arial" w:hAnsi="Arial"/>
          <w:lang w:bidi="ar-AE"/>
        </w:rPr>
        <w:t xml:space="preserve">  HCO</w:t>
      </w:r>
      <w:r w:rsidRPr="00E822C0">
        <w:rPr>
          <w:rFonts w:ascii="Arial" w:hAnsi="Arial"/>
          <w:vertAlign w:val="subscript"/>
          <w:lang w:bidi="ar-AE"/>
        </w:rPr>
        <w:t>3</w:t>
      </w:r>
      <w:r w:rsidRPr="00E822C0">
        <w:rPr>
          <w:rFonts w:ascii="Arial" w:hAnsi="Arial"/>
          <w:vertAlign w:val="superscript"/>
          <w:lang w:bidi="ar-AE"/>
        </w:rPr>
        <w:t>-</w:t>
      </w:r>
      <w:r w:rsidRPr="00E822C0">
        <w:rPr>
          <w:rFonts w:ascii="Arial" w:hAnsi="Arial"/>
          <w:lang w:bidi="ar-AE"/>
        </w:rPr>
        <w:t xml:space="preserve">      +          H</w:t>
      </w:r>
      <w:r w:rsidRPr="00E822C0">
        <w:rPr>
          <w:rFonts w:ascii="Arial" w:hAnsi="Arial"/>
          <w:vertAlign w:val="superscript"/>
          <w:lang w:bidi="ar-AE"/>
        </w:rPr>
        <w:t>+</w:t>
      </w:r>
      <w:r w:rsidRPr="00E822C0">
        <w:rPr>
          <w:rFonts w:ascii="Arial" w:hAnsi="Arial"/>
          <w:lang w:bidi="ar-AE"/>
        </w:rPr>
        <w:t xml:space="preserve">                                  H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 xml:space="preserve">3     </w:t>
      </w:r>
      <w:r w:rsidRPr="00E822C0">
        <w:rPr>
          <w:rFonts w:ascii="Arial" w:hAnsi="Arial"/>
          <w:lang w:bidi="ar-AE"/>
        </w:rPr>
        <w:t xml:space="preserve">                         H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>O   + 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                       </w:t>
      </w:r>
    </w:p>
    <w:p w:rsidR="00B700FE" w:rsidRPr="00E822C0" w:rsidRDefault="00B700FE" w:rsidP="00CB1027">
      <w:pPr>
        <w:ind w:firstLine="72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ألية التنفس:</w:t>
      </w:r>
    </w:p>
    <w:p w:rsidR="00B700FE" w:rsidRPr="00E822C0" w:rsidRDefault="00B700FE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- </w:t>
      </w:r>
      <w:r w:rsidRPr="00E822C0">
        <w:rPr>
          <w:rFonts w:ascii="Arial" w:hAnsi="Arial"/>
          <w:b/>
          <w:bCs/>
          <w:rtl/>
          <w:lang w:bidi="ar-AE"/>
        </w:rPr>
        <w:t>الشهيق</w:t>
      </w:r>
      <w:r w:rsidRPr="00E822C0">
        <w:rPr>
          <w:rFonts w:ascii="Arial" w:hAnsi="Arial"/>
          <w:rtl/>
          <w:lang w:bidi="ar-AE"/>
        </w:rPr>
        <w:t xml:space="preserve"> هو إدخال الهواء إلى الرئتين ( عندما يصبح ضغط الهواء داخلهما أقل من خارج الجسم)</w:t>
      </w:r>
    </w:p>
    <w:p w:rsidR="00B700FE" w:rsidRPr="00E822C0" w:rsidRDefault="00B700FE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يتسع القفص الصدري – تنقبض عضلات الأضلاع – ينقبض الحجاب الحاجز ويتحرك لأسفل – زيادة حجم الرئتين.</w:t>
      </w:r>
    </w:p>
    <w:p w:rsidR="00B700FE" w:rsidRPr="00E822C0" w:rsidRDefault="00B700FE" w:rsidP="00FE67E2">
      <w:pPr>
        <w:numPr>
          <w:ilvl w:val="0"/>
          <w:numId w:val="6"/>
        </w:numPr>
        <w:rPr>
          <w:rFonts w:ascii="Arial" w:hAnsi="Arial"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الزفير</w:t>
      </w:r>
      <w:r w:rsidRPr="00E822C0">
        <w:rPr>
          <w:rFonts w:ascii="Arial" w:hAnsi="Arial"/>
          <w:rtl/>
          <w:lang w:bidi="ar-AE"/>
        </w:rPr>
        <w:t xml:space="preserve">: هو إخراج الهواء من الرئتين لخارج الجسم –( عندما يصبح ضغط الهواء داخلهما أكبر من خارج </w:t>
      </w:r>
      <w:r>
        <w:rPr>
          <w:rFonts w:ascii="Arial" w:hAnsi="Arial"/>
          <w:rtl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الجسم) </w:t>
      </w:r>
    </w:p>
    <w:p w:rsidR="00B700FE" w:rsidRPr="00E822C0" w:rsidRDefault="00B700FE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يضيق القفص الصدري – تنبسط عضلات الأضلاع – ينبسط الحجاب الحاجز ويتحرك لأعلى – تناقص حجم الرئتين.</w:t>
      </w:r>
    </w:p>
    <w:p w:rsidR="00B700FE" w:rsidRPr="00E822C0" w:rsidRDefault="00B700FE" w:rsidP="00CB1027">
      <w:pPr>
        <w:ind w:firstLine="72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ind w:firstLine="72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تنظيم عملية التنفس:</w:t>
      </w:r>
    </w:p>
    <w:p w:rsidR="00B700FE" w:rsidRPr="00E822C0" w:rsidRDefault="00B700FE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يتحكم الدماغ وجذع الدماغ في معدل التنفس من خلال مراقبة تركيز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rtl/>
          <w:lang w:bidi="ar-AE"/>
        </w:rPr>
        <w:t xml:space="preserve">  </w:t>
      </w:r>
    </w:p>
    <w:p w:rsidR="00B700FE" w:rsidRPr="00E822C0" w:rsidRDefault="00B700FE" w:rsidP="00CB1027">
      <w:pPr>
        <w:ind w:firstLine="72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ملاحظات هامه:</w:t>
      </w:r>
    </w:p>
    <w:p w:rsidR="00B700FE" w:rsidRPr="00E822C0" w:rsidRDefault="00B700FE" w:rsidP="00CB1027">
      <w:pPr>
        <w:pStyle w:val="ListParagraph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ارتفاع تركيز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rtl/>
          <w:lang w:bidi="ar-AE"/>
        </w:rPr>
        <w:t xml:space="preserve">   في الدم يزيد معدل حركة التنفس. </w:t>
      </w:r>
      <w:r w:rsidRPr="00E822C0">
        <w:rPr>
          <w:rFonts w:ascii="Arial" w:hAnsi="Arial"/>
          <w:b/>
          <w:bCs/>
          <w:rtl/>
          <w:lang w:bidi="ar-AE"/>
        </w:rPr>
        <w:t>(علل)</w:t>
      </w:r>
    </w:p>
    <w:p w:rsidR="00B700FE" w:rsidRPr="00E822C0" w:rsidRDefault="00B700FE" w:rsidP="00CB1027">
      <w:pPr>
        <w:pStyle w:val="ListParagraph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يقوم الدماغ بتنبيه جذع الدماغ  الذي بدور ينبه الحجاب الحاجز فيزيد من حركة التنفس ويزيد من دخول </w:t>
      </w:r>
      <w:r w:rsidRPr="00E822C0">
        <w:rPr>
          <w:rFonts w:ascii="Arial" w:hAnsi="Arial"/>
          <w:lang w:bidi="ar-AE"/>
        </w:rPr>
        <w:t>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ويخفض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في الدم </w:t>
      </w:r>
    </w:p>
    <w:p w:rsidR="00B700FE" w:rsidRPr="00E822C0" w:rsidRDefault="00B700FE" w:rsidP="00CB1027">
      <w:pPr>
        <w:pStyle w:val="ListParagraph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كلما زاد نشاط الخلايا زادت كمية الأكسجين التي تتطلبها الخلايا.</w:t>
      </w:r>
    </w:p>
    <w:p w:rsidR="00B700FE" w:rsidRPr="00E822C0" w:rsidRDefault="00B700FE" w:rsidP="00CB1027">
      <w:pPr>
        <w:pStyle w:val="ListParagraph"/>
        <w:numPr>
          <w:ilvl w:val="0"/>
          <w:numId w:val="17"/>
        </w:numPr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jc w:val="center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بعض الأسئلة الهامة: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1- ماذا يحدث عند وصول الأكسجين للخلايا؟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تفكيك الجلوكوز وبناء </w:t>
      </w:r>
      <w:r w:rsidRPr="00E822C0">
        <w:rPr>
          <w:rFonts w:ascii="Arial" w:hAnsi="Arial"/>
          <w:lang w:bidi="ar-AE"/>
        </w:rPr>
        <w:t>ATP</w:t>
      </w:r>
      <w:r w:rsidRPr="00E822C0">
        <w:rPr>
          <w:rFonts w:ascii="Arial" w:hAnsi="Arial"/>
          <w:rtl/>
          <w:lang w:bidi="ar-AE"/>
        </w:rPr>
        <w:t xml:space="preserve">  عبر عملية التنفس الهوائي.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2- </w:t>
      </w:r>
      <w:r w:rsidRPr="00E822C0">
        <w:rPr>
          <w:rFonts w:ascii="Arial" w:hAnsi="Arial"/>
          <w:b/>
          <w:bCs/>
          <w:rtl/>
          <w:lang w:bidi="ar-AE"/>
        </w:rPr>
        <w:t>ما هى وظيفة شعيرات الأنف</w:t>
      </w:r>
      <w:r w:rsidRPr="00E822C0">
        <w:rPr>
          <w:rFonts w:ascii="Arial" w:hAnsi="Arial"/>
          <w:rtl/>
          <w:lang w:bidi="ar-AE"/>
        </w:rPr>
        <w:t>؟ تنقية الهواء من الدقائق العالقة فيه.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3- </w:t>
      </w:r>
      <w:r w:rsidRPr="00E822C0">
        <w:rPr>
          <w:rFonts w:ascii="Arial" w:hAnsi="Arial"/>
          <w:b/>
          <w:bCs/>
          <w:rtl/>
          <w:lang w:bidi="ar-AE"/>
        </w:rPr>
        <w:t>ما هى وظيفة الأغشية المخاطية في تجويف الأنف</w:t>
      </w:r>
      <w:r w:rsidRPr="00E822C0">
        <w:rPr>
          <w:rFonts w:ascii="Arial" w:hAnsi="Arial"/>
          <w:rtl/>
          <w:lang w:bidi="ar-AE"/>
        </w:rPr>
        <w:t>؟   ترطيب الهواء وتدفئته.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pStyle w:val="ListParagraph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4- ما هى العوامل المؤثرة على اختلاف طبقة الصوت وقوته؟</w:t>
      </w:r>
    </w:p>
    <w:p w:rsidR="00B700FE" w:rsidRPr="00E822C0" w:rsidRDefault="00B700FE" w:rsidP="00CB1027">
      <w:pPr>
        <w:pStyle w:val="ListParagraph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مقدار الشد على الأوتار الصوتية       * مقدار الهواء الذي يخرج عبرها 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pStyle w:val="ListParagraph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5- مما يتكون جدران الشعب الهوائية؟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عضلات ملساء وغضروف      # مغلفة بالأهداب وبمادة مخاطية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pStyle w:val="ListParagraph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6- مما يتكون جدران الشعيبات الهوائية؟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$ عضلات ملساء وتفتقر لوجود الغضروف     $ مغلفة بالأهداب وبمادة مخاطية.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 xml:space="preserve"> 7- ما الفرق بين جدران الشعب الهوائية والشعيبات الهوائية من حيث التركيب؟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pStyle w:val="ListParagraph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8- ما أهمية الخلايا الهدبية المبطنة لجدران القصبة الهوائية؟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@ تنقية الهواء من الدقائق العالقة به       @ دفع الجزيئات والمادة المخاطية نحو البلعوم لابعادها عن الرئتين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pStyle w:val="ListParagraph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9- ما الذي يتحكم في حركة التجويف الصدري أثناء التنفس؟</w:t>
      </w:r>
    </w:p>
    <w:p w:rsidR="00B700FE" w:rsidRPr="00E822C0" w:rsidRDefault="00B700FE" w:rsidP="00CB1027">
      <w:pPr>
        <w:pStyle w:val="ListParagraph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عضلة الحجاب الحاجز           *  عضلات الأضلاع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pStyle w:val="ListParagraph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10- ماذا يحدث عند إصابة عضلة الحجاب الحاجز وعضلات الأضلاع بالشلل؟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يتوقف الشهيق والزفير ويموت الإنسان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pStyle w:val="ListParagraph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 xml:space="preserve"> 11- ماذا يحدث عندمايزداد نشاط الجسم؟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زيادة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 xml:space="preserve">2 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في الجسم فيقوم الدماغ بتنبيه جذع الدماغ ثم الحجاب الحاجز فيزداد معدل التنفس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</w:p>
    <w:p w:rsidR="00B700FE" w:rsidRPr="00E822C0" w:rsidRDefault="00B700FE" w:rsidP="00CB1027">
      <w:pPr>
        <w:pStyle w:val="ListParagraph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12- هل يمكن للإنسان التحكم في عملية التنفس؟</w:t>
      </w:r>
    </w:p>
    <w:p w:rsidR="00B700FE" w:rsidRPr="00E822C0" w:rsidRDefault="00B700FE" w:rsidP="00CB1027">
      <w:pPr>
        <w:pStyle w:val="ListParagraph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نعم بشكل مؤقت حتى أن يفقد الوعي ثم يعود الدماغ للسيطرة على معدل التنفس من خلال إرسال رسالة لعضلات التنفس كي تعود لمعدل تنفس أدنى. </w:t>
      </w:r>
    </w:p>
    <w:p w:rsidR="00B700FE" w:rsidRPr="00E822C0" w:rsidRDefault="00B700FE" w:rsidP="00CB1027">
      <w:pPr>
        <w:ind w:firstLine="720"/>
        <w:rPr>
          <w:rFonts w:ascii="Arial" w:hAnsi="Arial"/>
          <w:rtl/>
          <w:lang w:bidi="ar-AE"/>
        </w:rPr>
      </w:pPr>
    </w:p>
    <w:p w:rsidR="00B700FE" w:rsidRPr="00FE67E2" w:rsidRDefault="00B700FE" w:rsidP="00FE67E2">
      <w:pPr>
        <w:jc w:val="center"/>
        <w:rPr>
          <w:b/>
          <w:bCs/>
          <w:sz w:val="28"/>
          <w:szCs w:val="28"/>
          <w:rtl/>
          <w:lang w:bidi="ar-AE"/>
        </w:rPr>
      </w:pPr>
      <w:r w:rsidRPr="00FE67E2">
        <w:rPr>
          <w:rFonts w:hint="cs"/>
          <w:b/>
          <w:bCs/>
          <w:sz w:val="28"/>
          <w:szCs w:val="28"/>
          <w:rtl/>
          <w:lang w:bidi="ar-AE"/>
        </w:rPr>
        <w:t>الدفاعات</w:t>
      </w:r>
      <w:r w:rsidRPr="00FE67E2">
        <w:rPr>
          <w:b/>
          <w:bCs/>
          <w:sz w:val="28"/>
          <w:szCs w:val="28"/>
          <w:rtl/>
          <w:lang w:bidi="ar-AE"/>
        </w:rPr>
        <w:t xml:space="preserve"> </w:t>
      </w:r>
      <w:r w:rsidRPr="00FE67E2">
        <w:rPr>
          <w:rFonts w:hint="cs"/>
          <w:b/>
          <w:bCs/>
          <w:sz w:val="28"/>
          <w:szCs w:val="28"/>
          <w:rtl/>
          <w:lang w:bidi="ar-AE"/>
        </w:rPr>
        <w:t>العامة</w:t>
      </w:r>
    </w:p>
    <w:p w:rsidR="00B700FE" w:rsidRPr="00FE67E2" w:rsidRDefault="00B700FE" w:rsidP="00FE67E2">
      <w:pPr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b/>
          <w:bCs/>
          <w:rtl/>
          <w:lang w:bidi="ar-AE"/>
        </w:rPr>
        <w:t>متى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يمرض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جسم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الإنسان؟</w:t>
      </w:r>
      <w:r w:rsidRPr="00FE67E2">
        <w:rPr>
          <w:rtl/>
          <w:lang w:bidi="ar-AE"/>
        </w:rPr>
        <w:t xml:space="preserve">    </w:t>
      </w:r>
      <w:r w:rsidRPr="00FE67E2">
        <w:rPr>
          <w:rFonts w:hint="cs"/>
          <w:rtl/>
          <w:lang w:bidi="ar-AE"/>
        </w:rPr>
        <w:t>عند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دخول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الأمراض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مثل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الفيروسات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والبكتريا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b/>
          <w:bCs/>
          <w:rtl/>
          <w:lang w:bidi="ar-AE"/>
        </w:rPr>
        <w:t>ما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هى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مسببات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الأمراض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؟</w:t>
      </w:r>
      <w:r w:rsidRPr="00FE67E2">
        <w:rPr>
          <w:b/>
          <w:bCs/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الأمراض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للجسم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b/>
          <w:bCs/>
          <w:rtl/>
          <w:lang w:bidi="ar-AE"/>
        </w:rPr>
        <w:t>الأمراض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المعدية؟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الأمراض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تنتقل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شخص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لأخر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numPr>
          <w:ilvl w:val="0"/>
          <w:numId w:val="18"/>
        </w:numPr>
        <w:rPr>
          <w:b/>
          <w:bCs/>
          <w:lang w:bidi="ar-AE"/>
        </w:rPr>
      </w:pPr>
      <w:r w:rsidRPr="00FE67E2">
        <w:rPr>
          <w:rFonts w:hint="cs"/>
          <w:b/>
          <w:bCs/>
          <w:rtl/>
          <w:lang w:bidi="ar-AE"/>
        </w:rPr>
        <w:t>تحديد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مسببات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المرض</w:t>
      </w:r>
      <w:r w:rsidRPr="00FE67E2">
        <w:rPr>
          <w:b/>
          <w:bCs/>
          <w:rtl/>
          <w:lang w:bidi="ar-AE"/>
        </w:rPr>
        <w:t xml:space="preserve"> </w:t>
      </w:r>
    </w:p>
    <w:p w:rsidR="00B700FE" w:rsidRPr="00FE67E2" w:rsidRDefault="00B700FE" w:rsidP="00FE67E2">
      <w:pPr>
        <w:pStyle w:val="ListParagraph"/>
        <w:numPr>
          <w:ilvl w:val="0"/>
          <w:numId w:val="18"/>
        </w:numPr>
        <w:rPr>
          <w:lang w:bidi="ar-AE"/>
        </w:rPr>
      </w:pPr>
      <w:r w:rsidRPr="00FE67E2">
        <w:rPr>
          <w:rtl/>
          <w:lang w:bidi="ar-AE"/>
        </w:rPr>
        <w:t>(</w:t>
      </w:r>
      <w:r w:rsidRPr="00FE67E2">
        <w:rPr>
          <w:rFonts w:hint="cs"/>
          <w:rtl/>
          <w:lang w:bidi="ar-AE"/>
        </w:rPr>
        <w:t>روبرت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كوخ</w:t>
      </w:r>
      <w:r w:rsidRPr="00FE67E2">
        <w:rPr>
          <w:rtl/>
          <w:lang w:bidi="ar-AE"/>
        </w:rPr>
        <w:t xml:space="preserve"> 1843-1910</w:t>
      </w:r>
      <w:r w:rsidRPr="00FE67E2">
        <w:rPr>
          <w:rFonts w:hint="cs"/>
          <w:rtl/>
          <w:lang w:bidi="ar-AE"/>
        </w:rPr>
        <w:t>م</w:t>
      </w:r>
      <w:r w:rsidRPr="00FE67E2">
        <w:rPr>
          <w:rtl/>
          <w:lang w:bidi="ar-AE"/>
        </w:rPr>
        <w:t xml:space="preserve">) </w:t>
      </w:r>
      <w:r w:rsidRPr="00FE67E2">
        <w:rPr>
          <w:rFonts w:hint="cs"/>
          <w:rtl/>
          <w:lang w:bidi="ar-AE"/>
        </w:rPr>
        <w:t>أول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وضع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إجراء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عمليا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لتحديد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معين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numPr>
          <w:ilvl w:val="0"/>
          <w:numId w:val="18"/>
        </w:numPr>
        <w:rPr>
          <w:lang w:bidi="ar-AE"/>
        </w:rPr>
      </w:pPr>
      <w:r w:rsidRPr="00FE67E2">
        <w:rPr>
          <w:rFonts w:hint="cs"/>
          <w:b/>
          <w:bCs/>
          <w:rtl/>
          <w:lang w:bidi="ar-AE"/>
        </w:rPr>
        <w:t>مرض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الجمرة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الخبيثة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هو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يصيب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الماشية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وينتقل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للإنسان</w:t>
      </w:r>
    </w:p>
    <w:p w:rsidR="00B700FE" w:rsidRPr="00FE67E2" w:rsidRDefault="00B700FE" w:rsidP="00FE67E2">
      <w:pPr>
        <w:pStyle w:val="ListParagraph"/>
        <w:numPr>
          <w:ilvl w:val="0"/>
          <w:numId w:val="18"/>
        </w:numPr>
        <w:rPr>
          <w:lang w:bidi="ar-AE"/>
        </w:rPr>
      </w:pPr>
      <w:r w:rsidRPr="00FE67E2">
        <w:rPr>
          <w:rFonts w:hint="cs"/>
          <w:b/>
          <w:bCs/>
          <w:rtl/>
          <w:lang w:bidi="ar-AE"/>
        </w:rPr>
        <w:t>ما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هى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فرضية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كوخ؟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الموجودة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الماشية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الجمرة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الخبيثة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numPr>
          <w:ilvl w:val="0"/>
          <w:numId w:val="18"/>
        </w:numPr>
        <w:rPr>
          <w:b/>
          <w:bCs/>
          <w:lang w:bidi="ar-AE"/>
        </w:rPr>
      </w:pPr>
      <w:r w:rsidRPr="00FE67E2">
        <w:rPr>
          <w:rFonts w:hint="cs"/>
          <w:b/>
          <w:bCs/>
          <w:rtl/>
          <w:lang w:bidi="ar-AE"/>
        </w:rPr>
        <w:t>ماذا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فعل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لإختبار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فرضيته؟</w:t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rtl/>
          <w:lang w:bidi="ar-AE"/>
        </w:rPr>
        <w:t>عزل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العصوية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بقرة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بالجمرة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الخبيثة</w:t>
      </w:r>
      <w:r w:rsidRPr="00FE67E2">
        <w:rPr>
          <w:rtl/>
          <w:lang w:bidi="ar-AE"/>
        </w:rPr>
        <w:t xml:space="preserve">  --- </w:t>
      </w:r>
      <w:r w:rsidRPr="00FE67E2">
        <w:rPr>
          <w:rFonts w:hint="cs"/>
          <w:rtl/>
          <w:lang w:bidi="ar-AE"/>
        </w:rPr>
        <w:t>ثم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نمى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وزرع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المختبر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rtl/>
          <w:lang w:bidi="ar-AE"/>
        </w:rPr>
        <w:t>حقن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أبقار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سليمة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هذه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------ </w:t>
      </w:r>
      <w:r w:rsidRPr="00FE67E2">
        <w:rPr>
          <w:rFonts w:hint="cs"/>
          <w:rtl/>
          <w:lang w:bidi="ar-AE"/>
        </w:rPr>
        <w:t>فلاحظ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أصيبت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بالمرض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  <w:r w:rsidRPr="00FE67E2">
        <w:rPr>
          <w:rFonts w:hint="cs"/>
          <w:rtl/>
          <w:lang w:bidi="ar-AE"/>
        </w:rPr>
        <w:t>الإستنتاج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عزلها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الجمرة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الخبيثة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</w:p>
    <w:p w:rsidR="00B700FE" w:rsidRPr="00FE67E2" w:rsidRDefault="00B700FE" w:rsidP="00FE67E2">
      <w:pPr>
        <w:pStyle w:val="ListParagraph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كيف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يمكنك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تحديد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مسبب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المرض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طبقا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لخطوات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أو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مسلمات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كوخ؟؟؟</w:t>
      </w:r>
    </w:p>
    <w:p w:rsidR="00B700FE" w:rsidRPr="00FE67E2" w:rsidRDefault="00B700FE" w:rsidP="00FE67E2">
      <w:pPr>
        <w:pStyle w:val="ListParagraph"/>
        <w:tabs>
          <w:tab w:val="left" w:pos="4217"/>
        </w:tabs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اذكر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مسلمات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كوخ؟؟</w:t>
      </w:r>
      <w:r w:rsidRPr="00FE67E2">
        <w:rPr>
          <w:b/>
          <w:bCs/>
          <w:rtl/>
          <w:lang w:bidi="ar-AE"/>
        </w:rPr>
        <w:tab/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موجود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وغير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موجود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السليم</w:t>
      </w:r>
      <w:r w:rsidRPr="00FE67E2">
        <w:rPr>
          <w:rtl/>
          <w:lang w:bidi="ar-AE"/>
        </w:rPr>
        <w:t xml:space="preserve"> </w:t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rtl/>
          <w:lang w:bidi="ar-AE"/>
        </w:rPr>
        <w:t>عزل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عينة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وتنميته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المختبر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  <w:r w:rsidRPr="00FE67E2">
        <w:rPr>
          <w:rtl/>
          <w:lang w:bidi="ar-AE"/>
        </w:rPr>
        <w:t>3-</w:t>
      </w:r>
      <w:r w:rsidRPr="00FE67E2">
        <w:rPr>
          <w:rFonts w:hint="cs"/>
          <w:rtl/>
          <w:lang w:bidi="ar-AE"/>
        </w:rPr>
        <w:t>حقن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السليم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  <w:r w:rsidRPr="00FE67E2">
        <w:rPr>
          <w:rtl/>
          <w:lang w:bidi="ar-AE"/>
        </w:rPr>
        <w:t xml:space="preserve">4- </w:t>
      </w:r>
      <w:r w:rsidRPr="00FE67E2">
        <w:rPr>
          <w:rFonts w:hint="cs"/>
          <w:rtl/>
          <w:lang w:bidi="ar-AE"/>
        </w:rPr>
        <w:t>يجب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(</w:t>
      </w:r>
      <w:r w:rsidRPr="00FE67E2">
        <w:rPr>
          <w:rFonts w:hint="cs"/>
          <w:rtl/>
          <w:lang w:bidi="ar-AE"/>
        </w:rPr>
        <w:t>الحيوان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الثاني</w:t>
      </w:r>
      <w:r w:rsidRPr="00FE67E2">
        <w:rPr>
          <w:rtl/>
          <w:lang w:bidi="ar-AE"/>
        </w:rPr>
        <w:t xml:space="preserve">) </w:t>
      </w:r>
      <w:r w:rsidRPr="00FE67E2">
        <w:rPr>
          <w:rFonts w:hint="cs"/>
          <w:rtl/>
          <w:lang w:bidi="ar-AE"/>
        </w:rPr>
        <w:t>وتنميته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المختبر</w:t>
      </w:r>
      <w:r w:rsidRPr="00FE67E2">
        <w:rPr>
          <w:rtl/>
          <w:lang w:bidi="ar-AE"/>
        </w:rPr>
        <w:t xml:space="preserve">. </w:t>
      </w:r>
      <w:r w:rsidRPr="00FE67E2">
        <w:rPr>
          <w:rFonts w:hint="cs"/>
          <w:rtl/>
          <w:lang w:bidi="ar-AE"/>
        </w:rPr>
        <w:t>ويجب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يكون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نفس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الذي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عليه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الحيوان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الأول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</w:p>
    <w:p w:rsidR="00B700FE" w:rsidRDefault="00B700FE" w:rsidP="00FE67E2">
      <w:pPr>
        <w:pStyle w:val="ListParagraph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بعض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الأمراض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ومسبباتها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وطرق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انتقالها</w:t>
      </w:r>
      <w:r w:rsidRPr="00FE67E2">
        <w:rPr>
          <w:b/>
          <w:bCs/>
          <w:rtl/>
          <w:lang w:bidi="ar-AE"/>
        </w:rPr>
        <w:t>:</w:t>
      </w:r>
    </w:p>
    <w:p w:rsidR="00B700FE" w:rsidRPr="00FE67E2" w:rsidRDefault="00B700FE" w:rsidP="00FE67E2">
      <w:pPr>
        <w:pStyle w:val="ListParagraph"/>
        <w:rPr>
          <w:b/>
          <w:bCs/>
          <w:lang w:bidi="ar-AE"/>
        </w:rPr>
      </w:pPr>
    </w:p>
    <w:tbl>
      <w:tblPr>
        <w:bidiVisual/>
        <w:tblW w:w="0" w:type="auto"/>
        <w:jc w:val="center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08"/>
        <w:gridCol w:w="2596"/>
        <w:gridCol w:w="2598"/>
      </w:tblGrid>
      <w:tr w:rsidR="00B700FE" w:rsidRPr="00FE67E2" w:rsidTr="00FE67E2">
        <w:trPr>
          <w:jc w:val="center"/>
        </w:trPr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jc w:val="center"/>
              <w:rPr>
                <w:b/>
                <w:bCs/>
                <w:lang w:bidi="ar-AE"/>
              </w:rPr>
            </w:pPr>
            <w:r w:rsidRPr="00FE67E2">
              <w:rPr>
                <w:rFonts w:hint="cs"/>
                <w:b/>
                <w:bCs/>
                <w:rtl/>
                <w:lang w:bidi="ar-AE"/>
              </w:rPr>
              <w:t>المرض</w:t>
            </w:r>
          </w:p>
        </w:tc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jc w:val="center"/>
              <w:rPr>
                <w:b/>
                <w:bCs/>
                <w:lang w:bidi="ar-AE"/>
              </w:rPr>
            </w:pPr>
            <w:r w:rsidRPr="00FE67E2">
              <w:rPr>
                <w:rFonts w:hint="cs"/>
                <w:b/>
                <w:bCs/>
                <w:rtl/>
                <w:lang w:bidi="ar-AE"/>
              </w:rPr>
              <w:t>مسبب</w:t>
            </w:r>
            <w:r w:rsidRPr="00FE67E2">
              <w:rPr>
                <w:b/>
                <w:bCs/>
                <w:rtl/>
                <w:lang w:bidi="ar-AE"/>
              </w:rPr>
              <w:t xml:space="preserve"> </w:t>
            </w:r>
            <w:r w:rsidRPr="00FE67E2">
              <w:rPr>
                <w:rFonts w:hint="cs"/>
                <w:b/>
                <w:bCs/>
                <w:rtl/>
                <w:lang w:bidi="ar-AE"/>
              </w:rPr>
              <w:t>المرض</w:t>
            </w:r>
          </w:p>
        </w:tc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jc w:val="center"/>
              <w:rPr>
                <w:b/>
                <w:bCs/>
                <w:lang w:bidi="ar-AE"/>
              </w:rPr>
            </w:pPr>
            <w:r w:rsidRPr="00FE67E2">
              <w:rPr>
                <w:rFonts w:hint="cs"/>
                <w:b/>
                <w:bCs/>
                <w:rtl/>
                <w:lang w:bidi="ar-AE"/>
              </w:rPr>
              <w:t>طريقة</w:t>
            </w:r>
            <w:r w:rsidRPr="00FE67E2">
              <w:rPr>
                <w:b/>
                <w:bCs/>
                <w:rtl/>
                <w:lang w:bidi="ar-AE"/>
              </w:rPr>
              <w:t xml:space="preserve"> </w:t>
            </w:r>
            <w:r w:rsidRPr="00FE67E2">
              <w:rPr>
                <w:rFonts w:hint="cs"/>
                <w:b/>
                <w:bCs/>
                <w:rtl/>
                <w:lang w:bidi="ar-AE"/>
              </w:rPr>
              <w:t>الإنتقال</w:t>
            </w:r>
          </w:p>
        </w:tc>
      </w:tr>
      <w:tr w:rsidR="00B700FE" w:rsidRPr="00FE67E2" w:rsidTr="00FE67E2">
        <w:trPr>
          <w:jc w:val="center"/>
        </w:trPr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التسمم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الغذائي</w:t>
            </w:r>
          </w:p>
        </w:tc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بكتريا</w:t>
            </w:r>
          </w:p>
        </w:tc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الأطعمة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الفاسدة</w:t>
            </w:r>
          </w:p>
        </w:tc>
      </w:tr>
      <w:tr w:rsidR="00B700FE" w:rsidRPr="00FE67E2" w:rsidTr="00FE67E2">
        <w:trPr>
          <w:jc w:val="center"/>
        </w:trPr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الإيدز</w:t>
            </w:r>
          </w:p>
        </w:tc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tl/>
                <w:lang w:bidi="ar-AE"/>
              </w:rPr>
              <w:t>(</w:t>
            </w:r>
            <w:r w:rsidRPr="00FE67E2">
              <w:rPr>
                <w:rFonts w:hint="cs"/>
                <w:rtl/>
                <w:lang w:bidi="ar-AE"/>
              </w:rPr>
              <w:t>فيروس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فقدان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المناعة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عند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الإنسان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lang w:bidi="ar-AE"/>
              </w:rPr>
              <w:t xml:space="preserve"> HIV(</w:t>
            </w:r>
          </w:p>
        </w:tc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الاتصال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الجنسي،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إبر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ملوثة،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الأم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المصابة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إلى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الجنين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أو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الرضيع</w:t>
            </w:r>
            <w:r w:rsidRPr="00FE67E2">
              <w:rPr>
                <w:rtl/>
                <w:lang w:bidi="ar-AE"/>
              </w:rPr>
              <w:t xml:space="preserve"> </w:t>
            </w:r>
          </w:p>
        </w:tc>
      </w:tr>
      <w:tr w:rsidR="00B700FE" w:rsidRPr="00FE67E2" w:rsidTr="00FE67E2">
        <w:trPr>
          <w:jc w:val="center"/>
        </w:trPr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الزحار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الأميبي</w:t>
            </w:r>
          </w:p>
        </w:tc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كائن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حي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طلائعي</w:t>
            </w:r>
          </w:p>
        </w:tc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الطعام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والماء</w:t>
            </w:r>
          </w:p>
        </w:tc>
      </w:tr>
      <w:tr w:rsidR="00B700FE" w:rsidRPr="00FE67E2" w:rsidTr="00FE67E2">
        <w:trPr>
          <w:jc w:val="center"/>
        </w:trPr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قدم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الرياضي</w:t>
            </w:r>
          </w:p>
        </w:tc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فطر</w:t>
            </w:r>
          </w:p>
        </w:tc>
        <w:tc>
          <w:tcPr>
            <w:tcW w:w="3192" w:type="dxa"/>
          </w:tcPr>
          <w:p w:rsidR="00B700FE" w:rsidRPr="00FE67E2" w:rsidRDefault="00B700FE" w:rsidP="00FE67E2">
            <w:pPr>
              <w:pStyle w:val="ListParagraph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ملامسة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أسطح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ملوثة،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ملامسة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شخص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مصاب</w:t>
            </w:r>
          </w:p>
        </w:tc>
      </w:tr>
    </w:tbl>
    <w:p w:rsidR="00B700FE" w:rsidRPr="00FE67E2" w:rsidRDefault="00B700FE" w:rsidP="00FE67E2">
      <w:pPr>
        <w:pStyle w:val="ListParagraph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طرق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انتقال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للإنسان</w:t>
      </w:r>
      <w:r w:rsidRPr="00FE67E2">
        <w:rPr>
          <w:rtl/>
          <w:lang w:bidi="ar-AE"/>
        </w:rPr>
        <w:t xml:space="preserve">:  </w:t>
      </w:r>
      <w:r w:rsidRPr="00FE67E2">
        <w:rPr>
          <w:rFonts w:hint="cs"/>
          <w:rtl/>
          <w:lang w:bidi="ar-AE"/>
        </w:rPr>
        <w:t>عن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طريق</w:t>
      </w:r>
      <w:r w:rsidRPr="00FE67E2">
        <w:rPr>
          <w:rtl/>
          <w:lang w:bidi="ar-AE"/>
        </w:rPr>
        <w:t xml:space="preserve"> (</w:t>
      </w:r>
      <w:r w:rsidRPr="00FE67E2">
        <w:rPr>
          <w:rFonts w:hint="cs"/>
          <w:rtl/>
          <w:lang w:bidi="ar-AE"/>
        </w:rPr>
        <w:t>الهواء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الطعام</w:t>
      </w:r>
      <w:r w:rsidRPr="00FE67E2">
        <w:rPr>
          <w:rtl/>
          <w:lang w:bidi="ar-AE"/>
        </w:rPr>
        <w:t xml:space="preserve"> – </w:t>
      </w:r>
      <w:r w:rsidRPr="00FE67E2">
        <w:rPr>
          <w:rFonts w:hint="cs"/>
          <w:rtl/>
          <w:lang w:bidi="ar-AE"/>
        </w:rPr>
        <w:t>الماء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ملامسة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شخص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لأخر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عبر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الحيوانات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طريق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اللسع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العض</w:t>
      </w:r>
      <w:r w:rsidRPr="00FE67E2">
        <w:rPr>
          <w:rtl/>
          <w:lang w:bidi="ar-AE"/>
        </w:rPr>
        <w:t xml:space="preserve"> )</w:t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</w:p>
    <w:p w:rsidR="00B700FE" w:rsidRDefault="00B700FE" w:rsidP="00FE67E2">
      <w:pPr>
        <w:pStyle w:val="ListParagraph"/>
        <w:spacing w:line="360" w:lineRule="auto"/>
        <w:rPr>
          <w:b/>
          <w:bCs/>
          <w:rtl/>
          <w:lang w:bidi="ar-AE"/>
        </w:rPr>
      </w:pP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جهاز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المناعة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ينقسم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إلى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العام</w:t>
      </w:r>
      <w:r w:rsidRPr="00FE67E2">
        <w:rPr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وتشمل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>
        <w:rPr>
          <w:noProof/>
        </w:rPr>
        <w:pict>
          <v:rect id="_x0000_s1088" style="position:absolute;left:0;text-align:left;margin-left:-81pt;margin-top:14.9pt;width:171pt;height:225pt;rotation:180;z-index:-251633664" wrapcoords="-75 -55 -75 21545 21675 21545 21675 -55 -75 -55">
            <v:fill r:id="rId18" o:title="" recolor="t" rotate="t" type="frame"/>
            <w10:wrap type="tight" anchorx="page"/>
          </v:rect>
        </w:pict>
      </w:r>
      <w:r w:rsidRPr="00FE67E2">
        <w:rPr>
          <w:rtl/>
          <w:lang w:bidi="ar-AE"/>
        </w:rPr>
        <w:t xml:space="preserve">( </w:t>
      </w:r>
      <w:r w:rsidRPr="00FE67E2">
        <w:rPr>
          <w:rFonts w:hint="cs"/>
          <w:rtl/>
          <w:lang w:bidi="ar-AE"/>
        </w:rPr>
        <w:t>الجلد</w:t>
      </w:r>
      <w:r w:rsidRPr="00FE67E2">
        <w:rPr>
          <w:rtl/>
          <w:lang w:bidi="ar-AE"/>
        </w:rPr>
        <w:t xml:space="preserve"> – </w:t>
      </w:r>
      <w:r w:rsidRPr="00FE67E2">
        <w:rPr>
          <w:rFonts w:hint="cs"/>
          <w:rtl/>
          <w:lang w:bidi="ar-AE"/>
        </w:rPr>
        <w:t>الأغشية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المخاطية</w:t>
      </w:r>
      <w:r w:rsidRPr="00FE67E2">
        <w:rPr>
          <w:rtl/>
          <w:lang w:bidi="ar-AE"/>
        </w:rPr>
        <w:t xml:space="preserve"> – </w:t>
      </w:r>
      <w:r w:rsidRPr="00FE67E2">
        <w:rPr>
          <w:rFonts w:hint="cs"/>
          <w:rtl/>
          <w:lang w:bidi="ar-AE"/>
        </w:rPr>
        <w:t>الدموع</w:t>
      </w:r>
      <w:r w:rsidRPr="00FE67E2">
        <w:rPr>
          <w:rtl/>
          <w:lang w:bidi="ar-AE"/>
        </w:rPr>
        <w:t xml:space="preserve"> – </w:t>
      </w:r>
      <w:r w:rsidRPr="00FE67E2">
        <w:rPr>
          <w:rFonts w:hint="cs"/>
          <w:rtl/>
          <w:lang w:bidi="ar-AE"/>
        </w:rPr>
        <w:t>الإفرازات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الحمضية</w:t>
      </w:r>
      <w:r w:rsidRPr="00FE67E2">
        <w:rPr>
          <w:rtl/>
          <w:lang w:bidi="ar-AE"/>
        </w:rPr>
        <w:t xml:space="preserve"> – </w:t>
      </w:r>
      <w:r w:rsidRPr="00FE67E2">
        <w:rPr>
          <w:rFonts w:hint="cs"/>
          <w:rtl/>
          <w:lang w:bidi="ar-AE"/>
        </w:rPr>
        <w:t>الإستجابة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الإلتهابية</w:t>
      </w:r>
      <w:r w:rsidRPr="00FE67E2">
        <w:rPr>
          <w:rtl/>
          <w:lang w:bidi="ar-AE"/>
        </w:rPr>
        <w:t xml:space="preserve"> – </w:t>
      </w:r>
      <w:r w:rsidRPr="00FE67E2">
        <w:rPr>
          <w:rFonts w:hint="cs"/>
          <w:rtl/>
          <w:lang w:bidi="ar-AE"/>
        </w:rPr>
        <w:t>البروتينات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الوقائية</w:t>
      </w:r>
      <w:r w:rsidRPr="00FE67E2">
        <w:rPr>
          <w:rtl/>
          <w:lang w:bidi="ar-AE"/>
        </w:rPr>
        <w:t xml:space="preserve"> -)</w:t>
      </w:r>
    </w:p>
    <w:p w:rsidR="00B700FE" w:rsidRPr="00FE67E2" w:rsidRDefault="00B700FE" w:rsidP="00FE67E2">
      <w:pPr>
        <w:pStyle w:val="ListParagraph"/>
        <w:spacing w:line="360" w:lineRule="auto"/>
        <w:rPr>
          <w:b/>
          <w:bCs/>
          <w:noProof/>
          <w:rtl/>
        </w:rPr>
      </w:pPr>
      <w:r w:rsidRPr="00FE67E2">
        <w:rPr>
          <w:b/>
          <w:bCs/>
          <w:rtl/>
          <w:lang w:bidi="ar-AE"/>
        </w:rPr>
        <w:t xml:space="preserve">2- </w:t>
      </w: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الخاص</w:t>
      </w:r>
    </w:p>
    <w:p w:rsidR="00B700FE" w:rsidRDefault="00B700FE" w:rsidP="00FE67E2">
      <w:pPr>
        <w:pStyle w:val="ListParagraph"/>
        <w:spacing w:line="360" w:lineRule="auto"/>
        <w:rPr>
          <w:b/>
          <w:bCs/>
          <w:rtl/>
          <w:lang w:bidi="ar-AE"/>
        </w:rPr>
      </w:pPr>
    </w:p>
    <w:p w:rsidR="00B700FE" w:rsidRDefault="00B700FE" w:rsidP="00FE67E2">
      <w:pPr>
        <w:pStyle w:val="ListParagraph"/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العام</w:t>
      </w:r>
    </w:p>
    <w:p w:rsidR="00B700FE" w:rsidRPr="00FE67E2" w:rsidRDefault="00B700FE" w:rsidP="00FE67E2">
      <w:pPr>
        <w:pStyle w:val="ListParagraph"/>
        <w:rPr>
          <w:rtl/>
          <w:lang w:bidi="ar-AE"/>
        </w:rPr>
      </w:pPr>
      <w:r w:rsidRPr="00FE67E2">
        <w:rPr>
          <w:rFonts w:hint="cs"/>
          <w:rtl/>
          <w:lang w:bidi="ar-AE"/>
        </w:rPr>
        <w:t>علل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b/>
          <w:bCs/>
          <w:rtl/>
          <w:lang w:bidi="ar-AE"/>
        </w:rPr>
        <w:t>تسمية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العام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بهذا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الاسم؟</w:t>
      </w:r>
      <w:r w:rsidRPr="00FE67E2">
        <w:rPr>
          <w:rtl/>
          <w:lang w:bidi="ar-AE"/>
        </w:rPr>
        <w:t xml:space="preserve">   </w:t>
      </w:r>
      <w:r w:rsidRPr="00FE67E2">
        <w:rPr>
          <w:rFonts w:hint="cs"/>
          <w:rtl/>
          <w:lang w:bidi="ar-AE"/>
        </w:rPr>
        <w:t>لانه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يسهم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حماية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كانت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هويته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u w:val="single"/>
          <w:rtl/>
          <w:lang w:bidi="ar-AE"/>
        </w:rPr>
        <w:t>الجلد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حاجز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فيزيائي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يمنع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إلى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داخل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numPr>
          <w:ilvl w:val="0"/>
          <w:numId w:val="18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يفرز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الجلد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العرق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والمواد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الشمعية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والزيوت</w:t>
      </w:r>
      <w:r w:rsidRPr="00FE67E2">
        <w:rPr>
          <w:rtl/>
          <w:lang w:bidi="ar-AE"/>
        </w:rPr>
        <w:t xml:space="preserve"> . </w:t>
      </w:r>
      <w:r w:rsidRPr="00FE67E2">
        <w:rPr>
          <w:rFonts w:hint="cs"/>
          <w:rtl/>
          <w:lang w:bidi="ar-AE"/>
        </w:rPr>
        <w:t>فالعرق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يحتوي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أنزيم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الليسوزيم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الذي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يقتل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numPr>
          <w:ilvl w:val="0"/>
          <w:numId w:val="18"/>
        </w:numPr>
        <w:spacing w:line="360" w:lineRule="auto"/>
        <w:rPr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b/>
          <w:bCs/>
          <w:u w:val="single"/>
          <w:rtl/>
          <w:lang w:bidi="ar-AE"/>
        </w:rPr>
        <w:t>الأغشية</w:t>
      </w:r>
      <w:r w:rsidRPr="00FE67E2">
        <w:rPr>
          <w:b/>
          <w:bCs/>
          <w:u w:val="single"/>
          <w:rtl/>
          <w:lang w:bidi="ar-AE"/>
        </w:rPr>
        <w:t xml:space="preserve"> </w:t>
      </w:r>
      <w:r w:rsidRPr="00FE67E2">
        <w:rPr>
          <w:rFonts w:hint="cs"/>
          <w:b/>
          <w:bCs/>
          <w:u w:val="single"/>
          <w:rtl/>
          <w:lang w:bidi="ar-AE"/>
        </w:rPr>
        <w:t>المخاطية</w:t>
      </w:r>
      <w:r w:rsidRPr="00FE67E2">
        <w:rPr>
          <w:b/>
          <w:bCs/>
          <w:u w:val="single"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تبطن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القنوات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التنفسية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تحتوي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اهداب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متحركة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تدفع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المخاطية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وتدفع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معها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معها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لاعلى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باتجاه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البلعوم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numPr>
          <w:ilvl w:val="0"/>
          <w:numId w:val="18"/>
        </w:numPr>
        <w:spacing w:line="360" w:lineRule="auto"/>
        <w:rPr>
          <w:lang w:bidi="ar-AE"/>
        </w:rPr>
      </w:pPr>
      <w:r>
        <w:rPr>
          <w:noProof/>
        </w:rPr>
        <w:pict>
          <v:rect id="_x0000_s1089" style="position:absolute;left:0;text-align:left;margin-left:-180.6pt;margin-top:36.55pt;width:171pt;height:243pt;rotation:180;z-index:-251632640" wrapcoords="-75 -55 -75 21545 21675 21545 21675 -55 -75 -55">
            <v:fill r:id="rId19" o:title="" recolor="t" rotate="t" type="frame"/>
            <w10:wrap type="tight" anchorx="page"/>
          </v:rect>
        </w:pict>
      </w:r>
      <w:r w:rsidRPr="00FE67E2">
        <w:rPr>
          <w:rtl/>
          <w:lang w:bidi="ar-AE"/>
        </w:rPr>
        <w:t xml:space="preserve">3- </w:t>
      </w:r>
      <w:r w:rsidRPr="00FE67E2">
        <w:rPr>
          <w:rFonts w:hint="cs"/>
          <w:b/>
          <w:bCs/>
          <w:u w:val="single"/>
          <w:rtl/>
          <w:lang w:bidi="ar-AE"/>
        </w:rPr>
        <w:t>الإفرازات</w:t>
      </w:r>
      <w:r w:rsidRPr="00FE67E2">
        <w:rPr>
          <w:b/>
          <w:bCs/>
          <w:u w:val="single"/>
          <w:rtl/>
          <w:lang w:bidi="ar-AE"/>
        </w:rPr>
        <w:t xml:space="preserve"> </w:t>
      </w:r>
      <w:r w:rsidRPr="00FE67E2">
        <w:rPr>
          <w:rFonts w:hint="cs"/>
          <w:b/>
          <w:bCs/>
          <w:u w:val="single"/>
          <w:rtl/>
          <w:lang w:bidi="ar-AE"/>
        </w:rPr>
        <w:t>الحمضية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مثل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احماض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المعدة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تقتل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الأمراض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تصل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إلى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المعدة</w:t>
      </w:r>
    </w:p>
    <w:p w:rsidR="00B700FE" w:rsidRPr="00FE67E2" w:rsidRDefault="00B700FE" w:rsidP="00FE67E2">
      <w:pPr>
        <w:pStyle w:val="ListParagraph"/>
        <w:numPr>
          <w:ilvl w:val="0"/>
          <w:numId w:val="18"/>
        </w:numPr>
        <w:spacing w:line="360" w:lineRule="auto"/>
        <w:rPr>
          <w:lang w:bidi="ar-AE"/>
        </w:rPr>
      </w:pPr>
      <w:r w:rsidRPr="00FE67E2">
        <w:rPr>
          <w:rtl/>
          <w:lang w:bidi="ar-AE"/>
        </w:rPr>
        <w:t xml:space="preserve">4- </w:t>
      </w:r>
      <w:r w:rsidRPr="00FE67E2">
        <w:rPr>
          <w:rFonts w:hint="cs"/>
          <w:b/>
          <w:bCs/>
          <w:u w:val="single"/>
          <w:rtl/>
          <w:lang w:bidi="ar-AE"/>
        </w:rPr>
        <w:t>الإستجابة</w:t>
      </w:r>
      <w:r w:rsidRPr="00FE67E2">
        <w:rPr>
          <w:b/>
          <w:bCs/>
          <w:u w:val="single"/>
          <w:rtl/>
          <w:lang w:bidi="ar-AE"/>
        </w:rPr>
        <w:t xml:space="preserve"> </w:t>
      </w:r>
      <w:r w:rsidRPr="00FE67E2">
        <w:rPr>
          <w:rFonts w:hint="cs"/>
          <w:b/>
          <w:bCs/>
          <w:u w:val="single"/>
          <w:rtl/>
          <w:lang w:bidi="ar-AE"/>
        </w:rPr>
        <w:t>الإلتهابية</w:t>
      </w:r>
      <w:r w:rsidRPr="00FE67E2">
        <w:rPr>
          <w:b/>
          <w:bCs/>
          <w:rtl/>
          <w:lang w:bidi="ar-AE"/>
        </w:rPr>
        <w:t>:</w:t>
      </w:r>
    </w:p>
    <w:p w:rsidR="00B700FE" w:rsidRPr="00FE67E2" w:rsidRDefault="00B700FE" w:rsidP="00FE67E2">
      <w:pPr>
        <w:pStyle w:val="ListParagraph"/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سلسلة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الأحداث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تقضي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العدوى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وتسرع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عملية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الشفاء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أ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b/>
          <w:bCs/>
          <w:rtl/>
          <w:lang w:bidi="ar-AE"/>
        </w:rPr>
        <w:t>الهستامين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مادة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كيميائية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تحرره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اسباب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إفرازه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: </w:t>
      </w:r>
      <w:r w:rsidRPr="00FE67E2">
        <w:rPr>
          <w:rFonts w:hint="cs"/>
          <w:rtl/>
          <w:lang w:bidi="ar-AE"/>
        </w:rPr>
        <w:t>يفرز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نتيجة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لتمزق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الجلد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غزو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</w:p>
    <w:p w:rsidR="00B700FE" w:rsidRPr="00FE67E2" w:rsidRDefault="00B700FE" w:rsidP="00FE67E2">
      <w:pPr>
        <w:pStyle w:val="ListParagraph"/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ما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هى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الأحداث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التى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تحدث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نتيجة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افراز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الهستامين؟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زيادة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تدفق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نحو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مكان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جعل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الشعيرات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المحاذية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نفاذية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احمرار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وانتفاخ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وسخونة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وألم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منطقة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Fonts w:hint="cs"/>
          <w:rtl/>
          <w:lang w:bidi="ar-AE"/>
        </w:rPr>
        <w:t>ب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تبتلع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البلعمية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والمواد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الغريبة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ثم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تقوم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بتدميرها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ملحوظة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يقوم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الهستامين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بإجتذاب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البلعمية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البيضاء</w:t>
      </w:r>
      <w:r w:rsidRPr="00FE67E2">
        <w:rPr>
          <w:rtl/>
          <w:lang w:bidi="ar-AE"/>
        </w:rPr>
        <w:t>.</w:t>
      </w:r>
    </w:p>
    <w:p w:rsidR="00B700FE" w:rsidRDefault="00B700FE" w:rsidP="00FE67E2">
      <w:pPr>
        <w:pStyle w:val="ListParagraph"/>
        <w:tabs>
          <w:tab w:val="left" w:pos="3787"/>
          <w:tab w:val="center" w:pos="5040"/>
        </w:tabs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ab/>
      </w:r>
      <w:r w:rsidRPr="00FE67E2">
        <w:rPr>
          <w:rtl/>
          <w:lang w:bidi="ar-AE"/>
        </w:rPr>
        <w:tab/>
      </w:r>
    </w:p>
    <w:p w:rsidR="00B700FE" w:rsidRPr="00FE67E2" w:rsidRDefault="00B700FE" w:rsidP="00FE67E2">
      <w:pPr>
        <w:pStyle w:val="ListParagraph"/>
        <w:tabs>
          <w:tab w:val="left" w:pos="3787"/>
          <w:tab w:val="center" w:pos="5040"/>
        </w:tabs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أنواع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البلعمية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>
        <w:rPr>
          <w:noProof/>
        </w:rPr>
        <w:pict>
          <v:rect id="_x0000_s1090" style="position:absolute;left:0;text-align:left;margin-left:-180.6pt;margin-top:11.55pt;width:171pt;height:243pt;rotation:180;z-index:-251631616" wrapcoords="-75 -55 -75 21545 21675 21545 21675 -55 -75 -55">
            <v:fill r:id="rId20" o:title="" recolor="t" rotate="t" type="frame"/>
            <w10:wrap type="tight" anchorx="page"/>
          </v:rect>
        </w:pict>
      </w:r>
      <w:r w:rsidRPr="00FE67E2">
        <w:rPr>
          <w:rtl/>
          <w:lang w:bidi="ar-AE"/>
        </w:rPr>
        <w:t xml:space="preserve">1- </w:t>
      </w:r>
      <w:r w:rsidRPr="00FE67E2">
        <w:rPr>
          <w:rFonts w:hint="cs"/>
          <w:rtl/>
          <w:lang w:bidi="ar-AE"/>
        </w:rPr>
        <w:t>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البيضاء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المتعادلة</w:t>
      </w:r>
      <w:r w:rsidRPr="00FE67E2">
        <w:rPr>
          <w:rtl/>
          <w:lang w:bidi="ar-AE"/>
        </w:rPr>
        <w:t xml:space="preserve">    2-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البلعمية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الكبيرة</w:t>
      </w:r>
      <w:r w:rsidRPr="00FE67E2">
        <w:rPr>
          <w:rtl/>
          <w:lang w:bidi="ar-AE"/>
        </w:rPr>
        <w:t xml:space="preserve">   3-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القاتلة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الطبيعية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rtl/>
          <w:lang w:bidi="ar-AE"/>
        </w:rPr>
        <w:t>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البيضاء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المتعادلة</w:t>
      </w:r>
      <w:r w:rsidRPr="00FE67E2">
        <w:rPr>
          <w:b/>
          <w:bCs/>
          <w:rtl/>
          <w:lang w:bidi="ar-AE"/>
        </w:rPr>
        <w:t xml:space="preserve">   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النوع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وفرة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وتجول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الأوعية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الدموية</w:t>
      </w:r>
      <w:r w:rsidRPr="00FE67E2">
        <w:rPr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ويمكنها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اجتياز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الشعيرات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للوصول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لموقع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لإبتلاع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تصادفها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</w:p>
    <w:p w:rsidR="00B700FE" w:rsidRPr="00FE67E2" w:rsidRDefault="00B700FE" w:rsidP="00FE67E2">
      <w:pPr>
        <w:pStyle w:val="ListParagraph"/>
        <w:spacing w:line="360" w:lineRule="auto"/>
        <w:rPr>
          <w:b/>
          <w:bCs/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rtl/>
          <w:lang w:bidi="ar-AE"/>
        </w:rPr>
        <w:t>ا</w:t>
      </w:r>
      <w:r w:rsidRPr="00FE67E2">
        <w:rPr>
          <w:rFonts w:hint="cs"/>
          <w:b/>
          <w:bCs/>
          <w:rtl/>
          <w:lang w:bidi="ar-AE"/>
        </w:rPr>
        <w:t>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البلعمية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الكبيرة</w:t>
      </w:r>
      <w:r w:rsidRPr="00FE67E2">
        <w:rPr>
          <w:b/>
          <w:bCs/>
          <w:rtl/>
          <w:lang w:bidi="ar-AE"/>
        </w:rPr>
        <w:t>: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 * </w:t>
      </w:r>
      <w:r w:rsidRPr="00FE67E2">
        <w:rPr>
          <w:rFonts w:hint="cs"/>
          <w:rtl/>
          <w:lang w:bidi="ar-AE"/>
        </w:rPr>
        <w:t>تلتهم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         * </w:t>
      </w:r>
      <w:r w:rsidRPr="00FE67E2">
        <w:rPr>
          <w:rFonts w:hint="cs"/>
          <w:rtl/>
          <w:lang w:bidi="ar-AE"/>
        </w:rPr>
        <w:t>بعضها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يبقى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الأنسجة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انتظار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3- </w:t>
      </w:r>
      <w:r w:rsidRPr="00FE67E2">
        <w:rPr>
          <w:rFonts w:hint="cs"/>
          <w:b/>
          <w:bCs/>
          <w:rtl/>
          <w:lang w:bidi="ar-AE"/>
        </w:rPr>
        <w:t>الخلايا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القاتلة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الطبيعية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وهى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بيضاء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كبيرة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الحجم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تهاجم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أصيبت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. </w:t>
      </w:r>
      <w:r w:rsidRPr="00FE67E2">
        <w:rPr>
          <w:rFonts w:hint="cs"/>
          <w:rtl/>
          <w:lang w:bidi="ar-AE"/>
        </w:rPr>
        <w:t>وليس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نفسها</w:t>
      </w:r>
      <w:r w:rsidRPr="00FE67E2">
        <w:rPr>
          <w:rtl/>
          <w:lang w:bidi="ar-AE"/>
        </w:rPr>
        <w:t>.         *</w:t>
      </w:r>
      <w:r w:rsidRPr="00FE67E2">
        <w:rPr>
          <w:rFonts w:hint="cs"/>
          <w:rtl/>
          <w:lang w:bidi="ar-AE"/>
        </w:rPr>
        <w:t>تهاجم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السرطانية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بالفيروسات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</w:p>
    <w:p w:rsidR="00B700FE" w:rsidRPr="00FE67E2" w:rsidRDefault="00B700FE" w:rsidP="00FE67E2">
      <w:pPr>
        <w:pStyle w:val="ListParagraph"/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كيف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تقوم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القاتلة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الطبيعية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بإصابة</w:t>
      </w:r>
      <w:r w:rsidRPr="00FE67E2">
        <w:rPr>
          <w:b/>
          <w:bCs/>
          <w:rtl/>
          <w:lang w:bidi="ar-AE"/>
        </w:rPr>
        <w:t xml:space="preserve"> (</w:t>
      </w:r>
      <w:r w:rsidRPr="00FE67E2">
        <w:rPr>
          <w:rFonts w:hint="cs"/>
          <w:b/>
          <w:bCs/>
          <w:rtl/>
          <w:lang w:bidi="ar-AE"/>
        </w:rPr>
        <w:t>الخلية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المصابة</w:t>
      </w:r>
      <w:r w:rsidRPr="00FE67E2">
        <w:rPr>
          <w:b/>
          <w:bCs/>
          <w:rtl/>
          <w:lang w:bidi="ar-AE"/>
        </w:rPr>
        <w:t xml:space="preserve">) </w:t>
      </w:r>
      <w:r w:rsidRPr="00FE67E2">
        <w:rPr>
          <w:rFonts w:hint="cs"/>
          <w:b/>
          <w:bCs/>
          <w:rtl/>
          <w:lang w:bidi="ar-AE"/>
        </w:rPr>
        <w:t>الهدف؟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Fonts w:hint="cs"/>
          <w:rtl/>
          <w:lang w:bidi="ar-AE"/>
        </w:rPr>
        <w:t>عن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طرية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ثقب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الغشاء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الخلوي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للخلية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فيتدفق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لداخلها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ويجعلها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تنفجر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الحمى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ارتفاع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درجة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حرارة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نتيجة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مقاومته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لميببات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مثل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الاستجابة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الالتهابية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أحد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أعراض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تشير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لاستجابة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للمرض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b/>
          <w:bCs/>
          <w:rtl/>
          <w:lang w:bidi="ar-AE"/>
        </w:rPr>
        <w:t>انواع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الحمى</w:t>
      </w:r>
      <w:r w:rsidRPr="00FE67E2">
        <w:rPr>
          <w:rtl/>
          <w:lang w:bidi="ar-AE"/>
        </w:rPr>
        <w:t>:</w:t>
      </w:r>
    </w:p>
    <w:p w:rsidR="00B700FE" w:rsidRPr="00FE67E2" w:rsidRDefault="00B700FE" w:rsidP="00FE67E2">
      <w:pPr>
        <w:pStyle w:val="ListParagraph"/>
        <w:spacing w:line="360" w:lineRule="auto"/>
        <w:ind w:left="1080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rtl/>
          <w:lang w:bidi="ar-AE"/>
        </w:rPr>
        <w:t>حمى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معتدلة</w:t>
      </w:r>
      <w:r w:rsidRPr="00FE67E2">
        <w:rPr>
          <w:rtl/>
          <w:lang w:bidi="ar-AE"/>
        </w:rPr>
        <w:t>:  #</w:t>
      </w:r>
      <w:r w:rsidRPr="00FE67E2">
        <w:rPr>
          <w:rFonts w:hint="cs"/>
          <w:rtl/>
          <w:lang w:bidi="ar-AE"/>
        </w:rPr>
        <w:t>تحد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نموالبكتريا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والفيروسات</w:t>
      </w:r>
      <w:r w:rsidRPr="00FE67E2">
        <w:rPr>
          <w:rtl/>
          <w:lang w:bidi="ar-AE"/>
        </w:rPr>
        <w:t xml:space="preserve">   # </w:t>
      </w:r>
      <w:r w:rsidRPr="00FE67E2">
        <w:rPr>
          <w:rFonts w:hint="cs"/>
          <w:rtl/>
          <w:lang w:bidi="ar-AE"/>
        </w:rPr>
        <w:t>تحفز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نشاط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البيضاء</w:t>
      </w:r>
    </w:p>
    <w:p w:rsidR="00B700FE" w:rsidRPr="00FE67E2" w:rsidRDefault="00B700FE" w:rsidP="00FE67E2">
      <w:pPr>
        <w:pStyle w:val="ListParagraph"/>
        <w:spacing w:line="360" w:lineRule="auto"/>
        <w:ind w:left="1080"/>
        <w:rPr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b/>
          <w:bCs/>
          <w:rtl/>
          <w:lang w:bidi="ar-AE"/>
        </w:rPr>
        <w:t>حمى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حرارة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شديدة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الإرتفاع</w:t>
      </w:r>
      <w:r w:rsidRPr="00FE67E2">
        <w:rPr>
          <w:rtl/>
          <w:lang w:bidi="ar-AE"/>
        </w:rPr>
        <w:t xml:space="preserve">    # </w:t>
      </w:r>
      <w:r w:rsidRPr="00FE67E2">
        <w:rPr>
          <w:rFonts w:hint="cs"/>
          <w:rtl/>
          <w:lang w:bidi="ar-AE"/>
        </w:rPr>
        <w:t>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lang w:bidi="ar-AE"/>
        </w:rPr>
        <w:t xml:space="preserve">C </w:t>
      </w:r>
      <w:r w:rsidRPr="00FE67E2">
        <w:rPr>
          <w:rtl/>
          <w:lang w:bidi="ar-AE"/>
        </w:rPr>
        <w:t xml:space="preserve"> 39  </w:t>
      </w:r>
      <w:r w:rsidRPr="00FE67E2">
        <w:rPr>
          <w:rFonts w:hint="cs"/>
          <w:rtl/>
          <w:lang w:bidi="ar-AE"/>
        </w:rPr>
        <w:t>تدمر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البروتينات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المهمه</w:t>
      </w:r>
    </w:p>
    <w:p w:rsidR="00B700FE" w:rsidRPr="00FE67E2" w:rsidRDefault="00B700FE" w:rsidP="00FE67E2">
      <w:pPr>
        <w:pStyle w:val="ListParagraph"/>
        <w:spacing w:line="360" w:lineRule="auto"/>
        <w:ind w:left="1080"/>
        <w:rPr>
          <w:rtl/>
          <w:lang w:bidi="ar-AE"/>
        </w:rPr>
      </w:pPr>
      <w:r w:rsidRPr="00FE67E2">
        <w:rPr>
          <w:rtl/>
          <w:lang w:bidi="ar-AE"/>
        </w:rPr>
        <w:t xml:space="preserve">                                     # </w:t>
      </w:r>
      <w:r w:rsidRPr="00FE67E2">
        <w:rPr>
          <w:rFonts w:hint="cs"/>
          <w:rtl/>
          <w:lang w:bidi="ar-AE"/>
        </w:rPr>
        <w:t>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lang w:bidi="ar-AE"/>
        </w:rPr>
        <w:t>C</w:t>
      </w:r>
      <w:r w:rsidRPr="00FE67E2">
        <w:rPr>
          <w:rtl/>
          <w:lang w:bidi="ar-AE"/>
        </w:rPr>
        <w:t xml:space="preserve">41 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الوفاة</w:t>
      </w:r>
    </w:p>
    <w:p w:rsidR="00B700FE" w:rsidRPr="00FE67E2" w:rsidRDefault="00B700FE" w:rsidP="00FE67E2">
      <w:pPr>
        <w:pStyle w:val="ListParagraph"/>
        <w:spacing w:line="360" w:lineRule="auto"/>
        <w:ind w:left="1080"/>
        <w:rPr>
          <w:b/>
          <w:bCs/>
          <w:u w:val="single"/>
          <w:rtl/>
          <w:lang w:bidi="ar-AE"/>
        </w:rPr>
      </w:pPr>
      <w:r w:rsidRPr="00FE67E2">
        <w:rPr>
          <w:b/>
          <w:bCs/>
          <w:rtl/>
          <w:lang w:bidi="ar-AE"/>
        </w:rPr>
        <w:t>5</w:t>
      </w:r>
      <w:r w:rsidRPr="00FE67E2">
        <w:rPr>
          <w:b/>
          <w:bCs/>
          <w:u w:val="single"/>
          <w:rtl/>
          <w:lang w:bidi="ar-AE"/>
        </w:rPr>
        <w:t xml:space="preserve">- </w:t>
      </w:r>
      <w:r w:rsidRPr="00FE67E2">
        <w:rPr>
          <w:rFonts w:hint="cs"/>
          <w:b/>
          <w:bCs/>
          <w:u w:val="single"/>
          <w:rtl/>
          <w:lang w:bidi="ar-AE"/>
        </w:rPr>
        <w:t>البروتينات</w:t>
      </w:r>
      <w:r w:rsidRPr="00FE67E2">
        <w:rPr>
          <w:b/>
          <w:bCs/>
          <w:u w:val="single"/>
          <w:rtl/>
          <w:lang w:bidi="ar-AE"/>
        </w:rPr>
        <w:t>:</w:t>
      </w:r>
    </w:p>
    <w:p w:rsidR="00B700FE" w:rsidRPr="00FE67E2" w:rsidRDefault="00B700FE" w:rsidP="00FE67E2">
      <w:pPr>
        <w:pStyle w:val="ListParagraph"/>
        <w:spacing w:line="360" w:lineRule="auto"/>
        <w:ind w:left="1080"/>
        <w:rPr>
          <w:rtl/>
          <w:lang w:bidi="ar-AE"/>
        </w:rPr>
      </w:pP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الدفاعات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العامة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وتشكل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النظام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المتمم</w:t>
      </w:r>
    </w:p>
    <w:p w:rsidR="00B700FE" w:rsidRPr="00FE67E2" w:rsidRDefault="00B700FE" w:rsidP="00FE67E2">
      <w:pPr>
        <w:pStyle w:val="ListParagraph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تجول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البروتينات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المتممه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وتنشط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بعض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عند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مصادفتها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لها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تكون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تركيبا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يشبه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الحلقة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وهذه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تثقب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أغشية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فتموت</w:t>
      </w:r>
      <w:r w:rsidRPr="00FE67E2">
        <w:rPr>
          <w:rtl/>
          <w:lang w:bidi="ar-AE"/>
        </w:rPr>
        <w:t>.</w:t>
      </w:r>
    </w:p>
    <w:p w:rsidR="00B700FE" w:rsidRPr="00FE67E2" w:rsidRDefault="00B700FE" w:rsidP="00FE67E2">
      <w:pPr>
        <w:pStyle w:val="ListParagraph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الإنترفيرون</w:t>
      </w:r>
      <w:r w:rsidRPr="00FE67E2">
        <w:rPr>
          <w:rtl/>
          <w:lang w:bidi="ar-AE"/>
        </w:rPr>
        <w:t xml:space="preserve"> </w:t>
      </w:r>
    </w:p>
    <w:p w:rsidR="00B700FE" w:rsidRPr="00FE67E2" w:rsidRDefault="00B700FE" w:rsidP="00FE67E2">
      <w:pPr>
        <w:pStyle w:val="ListParagraph"/>
        <w:spacing w:line="360" w:lineRule="auto"/>
        <w:ind w:left="1080"/>
        <w:rPr>
          <w:rtl/>
          <w:lang w:bidi="ar-AE"/>
        </w:rPr>
      </w:pPr>
      <w:r w:rsidRPr="00FE67E2">
        <w:rPr>
          <w:rFonts w:hint="cs"/>
          <w:rtl/>
          <w:lang w:bidi="ar-AE"/>
        </w:rPr>
        <w:t>هو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بروتين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تفرزه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بالفيروسات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،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فيجعل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المجاورة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تفرز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بروتين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يساعدها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مقاومة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بالفيروسات</w:t>
      </w:r>
    </w:p>
    <w:p w:rsidR="00B700FE" w:rsidRPr="00FE67E2" w:rsidRDefault="00B700FE" w:rsidP="00FE67E2">
      <w:pPr>
        <w:pStyle w:val="ListParagraph"/>
        <w:spacing w:line="360" w:lineRule="auto"/>
        <w:ind w:left="1080"/>
        <w:rPr>
          <w:rtl/>
          <w:lang w:bidi="ar-AE"/>
        </w:rPr>
      </w:pPr>
      <w:r w:rsidRPr="00FE67E2">
        <w:rPr>
          <w:rFonts w:hint="cs"/>
          <w:rtl/>
          <w:lang w:bidi="ar-AE"/>
        </w:rPr>
        <w:t>وقد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أظهرت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بعض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التجارب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قدرة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الإنترفيرون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علاج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بعض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أنواع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السرطان</w:t>
      </w:r>
      <w:r w:rsidRPr="00FE67E2">
        <w:rPr>
          <w:rtl/>
          <w:lang w:bidi="ar-AE"/>
        </w:rPr>
        <w:t xml:space="preserve">. </w:t>
      </w:r>
    </w:p>
    <w:p w:rsidR="00B700FE" w:rsidRPr="00E822C0" w:rsidRDefault="00B700FE" w:rsidP="002D2C8A">
      <w:pPr>
        <w:rPr>
          <w:rFonts w:ascii="Arial" w:hAnsi="Arial"/>
          <w:noProof/>
          <w:rtl/>
          <w:lang w:bidi="ar-AE"/>
        </w:rPr>
      </w:pPr>
    </w:p>
    <w:sectPr w:rsidR="00B700FE" w:rsidRPr="00E822C0" w:rsidSect="00E756BC">
      <w:footerReference w:type="default" r:id="rId21"/>
      <w:pgSz w:w="11906" w:h="16838"/>
      <w:pgMar w:top="1260" w:right="1800" w:bottom="90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0FE" w:rsidRDefault="00B700FE" w:rsidP="00E103EC">
      <w:pPr>
        <w:spacing w:after="0" w:line="240" w:lineRule="auto"/>
      </w:pPr>
      <w:r>
        <w:separator/>
      </w:r>
    </w:p>
  </w:endnote>
  <w:endnote w:type="continuationSeparator" w:id="0">
    <w:p w:rsidR="00B700FE" w:rsidRDefault="00B700FE" w:rsidP="00E1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FE" w:rsidRDefault="00B700FE" w:rsidP="00561E92">
    <w:pPr>
      <w:pStyle w:val="Footer"/>
      <w:jc w:val="center"/>
      <w:rPr>
        <w:rtl/>
        <w:lang w:bidi="ar-AE"/>
      </w:rPr>
    </w:pPr>
    <w:r>
      <w:rPr>
        <w:rFonts w:hint="cs"/>
        <w:rtl/>
        <w:lang w:bidi="ar-AE"/>
      </w:rPr>
      <w:t>صفحة</w:t>
    </w:r>
    <w:r>
      <w:rPr>
        <w:lang w:bidi="ar-AE"/>
      </w:rPr>
      <w:t xml:space="preserve"> </w:t>
    </w:r>
    <w:r>
      <w:rPr>
        <w:lang w:bidi="ar-AE"/>
      </w:rPr>
      <w:fldChar w:fldCharType="begin"/>
    </w:r>
    <w:r>
      <w:rPr>
        <w:lang w:bidi="ar-AE"/>
      </w:rPr>
      <w:instrText xml:space="preserve"> PAGE </w:instrText>
    </w:r>
    <w:r>
      <w:rPr>
        <w:lang w:bidi="ar-AE"/>
      </w:rPr>
      <w:fldChar w:fldCharType="separate"/>
    </w:r>
    <w:r>
      <w:rPr>
        <w:noProof/>
        <w:rtl/>
        <w:lang w:bidi="ar-AE"/>
      </w:rPr>
      <w:t>18</w:t>
    </w:r>
    <w:r>
      <w:rPr>
        <w:lang w:bidi="ar-AE"/>
      </w:rPr>
      <w:fldChar w:fldCharType="end"/>
    </w:r>
    <w:r>
      <w:rPr>
        <w:lang w:bidi="ar-AE"/>
      </w:rPr>
      <w:t xml:space="preserve"> </w:t>
    </w:r>
    <w:r>
      <w:rPr>
        <w:rFonts w:hint="cs"/>
        <w:rtl/>
        <w:lang w:bidi="ar-AE"/>
      </w:rPr>
      <w:t>من</w:t>
    </w:r>
    <w:r>
      <w:rPr>
        <w:lang w:bidi="ar-AE"/>
      </w:rPr>
      <w:t xml:space="preserve"> </w:t>
    </w:r>
    <w:r>
      <w:rPr>
        <w:lang w:bidi="ar-AE"/>
      </w:rPr>
      <w:fldChar w:fldCharType="begin"/>
    </w:r>
    <w:r>
      <w:rPr>
        <w:lang w:bidi="ar-AE"/>
      </w:rPr>
      <w:instrText xml:space="preserve"> NUMPAGES </w:instrText>
    </w:r>
    <w:r>
      <w:rPr>
        <w:lang w:bidi="ar-AE"/>
      </w:rPr>
      <w:fldChar w:fldCharType="separate"/>
    </w:r>
    <w:r>
      <w:rPr>
        <w:noProof/>
        <w:lang w:bidi="ar-AE"/>
      </w:rPr>
      <w:t>18</w:t>
    </w:r>
    <w:r>
      <w:rPr>
        <w:lang w:bidi="ar-AE"/>
      </w:rPr>
      <w:fldChar w:fldCharType="end"/>
    </w:r>
  </w:p>
  <w:p w:rsidR="00B700FE" w:rsidRDefault="00B700FE" w:rsidP="00561E92">
    <w:pPr>
      <w:pStyle w:val="Footer"/>
      <w:jc w:val="center"/>
      <w:rPr>
        <w:lang w:bidi="ar-AE"/>
      </w:rPr>
    </w:pPr>
    <w:r>
      <w:rPr>
        <w:rFonts w:hint="cs"/>
        <w:rtl/>
        <w:lang w:bidi="ar-AE"/>
      </w:rPr>
      <w:t>إعداد</w:t>
    </w:r>
    <w:r>
      <w:rPr>
        <w:rtl/>
        <w:lang w:bidi="ar-AE"/>
      </w:rPr>
      <w:t xml:space="preserve"> </w:t>
    </w:r>
    <w:r>
      <w:rPr>
        <w:rFonts w:hint="cs"/>
        <w:rtl/>
        <w:lang w:bidi="ar-AE"/>
      </w:rPr>
      <w:t>الأستاذ</w:t>
    </w:r>
    <w:r>
      <w:rPr>
        <w:rtl/>
        <w:lang w:bidi="ar-AE"/>
      </w:rPr>
      <w:t xml:space="preserve"> </w:t>
    </w:r>
    <w:r>
      <w:rPr>
        <w:rFonts w:hint="cs"/>
        <w:rtl/>
        <w:lang w:bidi="ar-AE"/>
      </w:rPr>
      <w:t>محمد</w:t>
    </w:r>
    <w:r>
      <w:rPr>
        <w:rtl/>
        <w:lang w:bidi="ar-AE"/>
      </w:rPr>
      <w:t xml:space="preserve"> </w:t>
    </w:r>
    <w:r>
      <w:rPr>
        <w:rFonts w:hint="cs"/>
        <w:rtl/>
        <w:lang w:bidi="ar-AE"/>
      </w:rPr>
      <w:t>الشافعي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0FE" w:rsidRDefault="00B700FE" w:rsidP="00E103EC">
      <w:pPr>
        <w:spacing w:after="0" w:line="240" w:lineRule="auto"/>
      </w:pPr>
      <w:r>
        <w:separator/>
      </w:r>
    </w:p>
  </w:footnote>
  <w:footnote w:type="continuationSeparator" w:id="0">
    <w:p w:rsidR="00B700FE" w:rsidRDefault="00B700FE" w:rsidP="00E1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5035"/>
    <w:multiLevelType w:val="hybridMultilevel"/>
    <w:tmpl w:val="CD1A0DCE"/>
    <w:lvl w:ilvl="0" w:tplc="ADAC472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0A75A6"/>
    <w:multiLevelType w:val="hybridMultilevel"/>
    <w:tmpl w:val="EE3897F0"/>
    <w:lvl w:ilvl="0" w:tplc="B0F29F6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454194"/>
    <w:multiLevelType w:val="hybridMultilevel"/>
    <w:tmpl w:val="8B70DB58"/>
    <w:lvl w:ilvl="0" w:tplc="9EA0F06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7E0422"/>
    <w:multiLevelType w:val="hybridMultilevel"/>
    <w:tmpl w:val="7AC2F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FAC3EF2"/>
    <w:multiLevelType w:val="hybridMultilevel"/>
    <w:tmpl w:val="F586B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1B1DBC"/>
    <w:multiLevelType w:val="hybridMultilevel"/>
    <w:tmpl w:val="F92EF41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8E1500"/>
    <w:multiLevelType w:val="hybridMultilevel"/>
    <w:tmpl w:val="EA3A3EBA"/>
    <w:lvl w:ilvl="0" w:tplc="12746D4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851EE"/>
    <w:multiLevelType w:val="hybridMultilevel"/>
    <w:tmpl w:val="2DB255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693616"/>
    <w:multiLevelType w:val="hybridMultilevel"/>
    <w:tmpl w:val="3BC44EEC"/>
    <w:lvl w:ilvl="0" w:tplc="253485B0">
      <w:numFmt w:val="bullet"/>
      <w:lvlText w:val="-"/>
      <w:lvlJc w:val="left"/>
      <w:pPr>
        <w:ind w:left="5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93784B"/>
    <w:multiLevelType w:val="hybridMultilevel"/>
    <w:tmpl w:val="5E04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152772"/>
    <w:multiLevelType w:val="hybridMultilevel"/>
    <w:tmpl w:val="8C3433EA"/>
    <w:lvl w:ilvl="0" w:tplc="FAF29B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B33E89"/>
    <w:multiLevelType w:val="hybridMultilevel"/>
    <w:tmpl w:val="96EC6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6CD1929"/>
    <w:multiLevelType w:val="hybridMultilevel"/>
    <w:tmpl w:val="01E6384A"/>
    <w:lvl w:ilvl="0" w:tplc="71F41AB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1726A0"/>
    <w:multiLevelType w:val="hybridMultilevel"/>
    <w:tmpl w:val="A586B3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49D7127"/>
    <w:multiLevelType w:val="hybridMultilevel"/>
    <w:tmpl w:val="0CC8990A"/>
    <w:lvl w:ilvl="0" w:tplc="C6FE9A1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076EFA"/>
    <w:multiLevelType w:val="hybridMultilevel"/>
    <w:tmpl w:val="6D7A7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8E83B0C"/>
    <w:multiLevelType w:val="hybridMultilevel"/>
    <w:tmpl w:val="F75C1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C075C05"/>
    <w:multiLevelType w:val="hybridMultilevel"/>
    <w:tmpl w:val="CE369852"/>
    <w:lvl w:ilvl="0" w:tplc="127222F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E2C3718"/>
    <w:multiLevelType w:val="hybridMultilevel"/>
    <w:tmpl w:val="0DE67A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8"/>
  </w:num>
  <w:num w:numId="3">
    <w:abstractNumId w:val="1"/>
  </w:num>
  <w:num w:numId="4">
    <w:abstractNumId w:val="11"/>
  </w:num>
  <w:num w:numId="5">
    <w:abstractNumId w:val="16"/>
  </w:num>
  <w:num w:numId="6">
    <w:abstractNumId w:val="14"/>
  </w:num>
  <w:num w:numId="7">
    <w:abstractNumId w:val="9"/>
  </w:num>
  <w:num w:numId="8">
    <w:abstractNumId w:val="4"/>
  </w:num>
  <w:num w:numId="9">
    <w:abstractNumId w:val="2"/>
  </w:num>
  <w:num w:numId="10">
    <w:abstractNumId w:val="10"/>
  </w:num>
  <w:num w:numId="11">
    <w:abstractNumId w:val="1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5"/>
  </w:num>
  <w:num w:numId="16">
    <w:abstractNumId w:val="6"/>
  </w:num>
  <w:num w:numId="17">
    <w:abstractNumId w:val="17"/>
  </w:num>
  <w:num w:numId="18">
    <w:abstractNumId w:val="12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4A9C"/>
    <w:rsid w:val="00002F8A"/>
    <w:rsid w:val="00003C3A"/>
    <w:rsid w:val="000241FB"/>
    <w:rsid w:val="00043864"/>
    <w:rsid w:val="000843FA"/>
    <w:rsid w:val="0008563A"/>
    <w:rsid w:val="000A0C7A"/>
    <w:rsid w:val="00113EBA"/>
    <w:rsid w:val="001357B7"/>
    <w:rsid w:val="00157CCD"/>
    <w:rsid w:val="00166412"/>
    <w:rsid w:val="001731C0"/>
    <w:rsid w:val="001B046F"/>
    <w:rsid w:val="002069AC"/>
    <w:rsid w:val="00227AFD"/>
    <w:rsid w:val="002423CB"/>
    <w:rsid w:val="002A34F1"/>
    <w:rsid w:val="002B3E9D"/>
    <w:rsid w:val="002B5566"/>
    <w:rsid w:val="002D2C8A"/>
    <w:rsid w:val="00322FC9"/>
    <w:rsid w:val="003352ED"/>
    <w:rsid w:val="00342085"/>
    <w:rsid w:val="00342751"/>
    <w:rsid w:val="003A2DFD"/>
    <w:rsid w:val="003B1705"/>
    <w:rsid w:val="00402889"/>
    <w:rsid w:val="00413D08"/>
    <w:rsid w:val="00427395"/>
    <w:rsid w:val="00450027"/>
    <w:rsid w:val="0048016B"/>
    <w:rsid w:val="00491EA3"/>
    <w:rsid w:val="004B0884"/>
    <w:rsid w:val="004C75D1"/>
    <w:rsid w:val="004F70C8"/>
    <w:rsid w:val="00517592"/>
    <w:rsid w:val="00536E8F"/>
    <w:rsid w:val="005439FA"/>
    <w:rsid w:val="00561E92"/>
    <w:rsid w:val="00582972"/>
    <w:rsid w:val="00586CC0"/>
    <w:rsid w:val="005B40F6"/>
    <w:rsid w:val="005C7266"/>
    <w:rsid w:val="005E3B03"/>
    <w:rsid w:val="005F27A7"/>
    <w:rsid w:val="006354BE"/>
    <w:rsid w:val="00645019"/>
    <w:rsid w:val="006549F5"/>
    <w:rsid w:val="0067583E"/>
    <w:rsid w:val="00726B18"/>
    <w:rsid w:val="00733D7F"/>
    <w:rsid w:val="007614BB"/>
    <w:rsid w:val="007760FB"/>
    <w:rsid w:val="007918E2"/>
    <w:rsid w:val="007C624C"/>
    <w:rsid w:val="00812E37"/>
    <w:rsid w:val="0082043A"/>
    <w:rsid w:val="00822A50"/>
    <w:rsid w:val="008409E7"/>
    <w:rsid w:val="00857653"/>
    <w:rsid w:val="008B7820"/>
    <w:rsid w:val="008D6BBB"/>
    <w:rsid w:val="008D6DA0"/>
    <w:rsid w:val="008E0A69"/>
    <w:rsid w:val="008E62C0"/>
    <w:rsid w:val="00916FD5"/>
    <w:rsid w:val="009214BE"/>
    <w:rsid w:val="00932572"/>
    <w:rsid w:val="009563F4"/>
    <w:rsid w:val="009751F7"/>
    <w:rsid w:val="009A1D9C"/>
    <w:rsid w:val="009A628F"/>
    <w:rsid w:val="009C7088"/>
    <w:rsid w:val="009F7B3B"/>
    <w:rsid w:val="00A0133B"/>
    <w:rsid w:val="00A40D79"/>
    <w:rsid w:val="00A70651"/>
    <w:rsid w:val="00A76E69"/>
    <w:rsid w:val="00A92C40"/>
    <w:rsid w:val="00AB652A"/>
    <w:rsid w:val="00AC0753"/>
    <w:rsid w:val="00AE0E27"/>
    <w:rsid w:val="00AF21DD"/>
    <w:rsid w:val="00B36678"/>
    <w:rsid w:val="00B700FE"/>
    <w:rsid w:val="00B84A9C"/>
    <w:rsid w:val="00B92539"/>
    <w:rsid w:val="00BA35E9"/>
    <w:rsid w:val="00BB39D6"/>
    <w:rsid w:val="00BD468D"/>
    <w:rsid w:val="00C56073"/>
    <w:rsid w:val="00C87CB5"/>
    <w:rsid w:val="00CA3650"/>
    <w:rsid w:val="00CB1027"/>
    <w:rsid w:val="00CE3FC0"/>
    <w:rsid w:val="00CF7DA9"/>
    <w:rsid w:val="00D2301B"/>
    <w:rsid w:val="00D3675C"/>
    <w:rsid w:val="00D47861"/>
    <w:rsid w:val="00D60FBA"/>
    <w:rsid w:val="00D90756"/>
    <w:rsid w:val="00DB734F"/>
    <w:rsid w:val="00DD01BA"/>
    <w:rsid w:val="00DE46DD"/>
    <w:rsid w:val="00DF2856"/>
    <w:rsid w:val="00E0138A"/>
    <w:rsid w:val="00E02D89"/>
    <w:rsid w:val="00E103EC"/>
    <w:rsid w:val="00E221CB"/>
    <w:rsid w:val="00E23EA2"/>
    <w:rsid w:val="00E330C8"/>
    <w:rsid w:val="00E369D0"/>
    <w:rsid w:val="00E50651"/>
    <w:rsid w:val="00E70634"/>
    <w:rsid w:val="00E756BC"/>
    <w:rsid w:val="00E822C0"/>
    <w:rsid w:val="00E875C4"/>
    <w:rsid w:val="00E90498"/>
    <w:rsid w:val="00EA6298"/>
    <w:rsid w:val="00EC4DDC"/>
    <w:rsid w:val="00F00DEC"/>
    <w:rsid w:val="00F37E3D"/>
    <w:rsid w:val="00F438EF"/>
    <w:rsid w:val="00F51350"/>
    <w:rsid w:val="00F6467A"/>
    <w:rsid w:val="00F87D58"/>
    <w:rsid w:val="00FA74BE"/>
    <w:rsid w:val="00FD5B8D"/>
    <w:rsid w:val="00FE2015"/>
    <w:rsid w:val="00FE6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24C"/>
    <w:pPr>
      <w:bidi/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84A9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61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14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B40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E103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03E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103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103E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779</TotalTime>
  <Pages>18</Pages>
  <Words>3844</Words>
  <Characters>21916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المقارنة :</dc:title>
  <dc:subject/>
  <dc:creator>ahmed</dc:creator>
  <cp:keywords/>
  <dc:description/>
  <cp:lastModifiedBy>ahmed</cp:lastModifiedBy>
  <cp:revision>23</cp:revision>
  <dcterms:created xsi:type="dcterms:W3CDTF">2009-11-05T17:50:00Z</dcterms:created>
  <dcterms:modified xsi:type="dcterms:W3CDTF">2009-11-16T16:26:00Z</dcterms:modified>
</cp:coreProperties>
</file>