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9673E" w14:textId="77777777" w:rsidR="00F002AD" w:rsidRDefault="00444593" w:rsidP="00F002AD">
      <w:pPr>
        <w:keepNext/>
        <w:snapToGrid w:val="0"/>
        <w:spacing w:after="0" w:line="240" w:lineRule="auto"/>
        <w:jc w:val="center"/>
        <w:outlineLvl w:val="1"/>
        <w:rPr>
          <w:rFonts w:ascii="Andalus" w:eastAsia="Calibri" w:hAnsi="Andalus" w:cs="Andalus"/>
          <w:sz w:val="26"/>
          <w:szCs w:val="26"/>
          <w:rtl/>
        </w:rPr>
      </w:pPr>
      <w:r>
        <w:rPr>
          <w:rFonts w:asciiTheme="majorBidi" w:hAnsiTheme="majorBidi" w:cs="Times New Roman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14F8FBD1">
                <wp:simplePos x="0" y="0"/>
                <wp:positionH relativeFrom="column">
                  <wp:posOffset>4131310</wp:posOffset>
                </wp:positionH>
                <wp:positionV relativeFrom="paragraph">
                  <wp:posOffset>83185</wp:posOffset>
                </wp:positionV>
                <wp:extent cx="2495550" cy="1962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962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CCEE187" w14:textId="77777777" w:rsidR="00B95F9E" w:rsidRPr="0085468D" w:rsidRDefault="00B95F9E" w:rsidP="00F002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 w:rsidRPr="0085468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دولة الإمارات العربية المتحدة</w:t>
                            </w:r>
                          </w:p>
                          <w:p w14:paraId="57AEFBFE" w14:textId="77777777" w:rsidR="00B95F9E" w:rsidRDefault="00B95F9E" w:rsidP="00F002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وزارة التربيـة والتعليـم</w:t>
                            </w:r>
                          </w:p>
                          <w:p w14:paraId="6F06142A" w14:textId="77777777" w:rsidR="00B95F9E" w:rsidRDefault="00B95F9E" w:rsidP="00F002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منطقة أبوظبي التعليمية</w:t>
                            </w:r>
                          </w:p>
                          <w:p w14:paraId="574087BE" w14:textId="77777777" w:rsidR="00B95F9E" w:rsidRPr="00DE6219" w:rsidRDefault="00B95F9E" w:rsidP="00F002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DE6219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مدرسة  زايد الثاني</w:t>
                            </w:r>
                          </w:p>
                          <w:p w14:paraId="61A460DC" w14:textId="77777777" w:rsidR="00B95F9E" w:rsidRPr="0085468D" w:rsidRDefault="00B95F9E" w:rsidP="00F002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( مدارس الغد )</w:t>
                            </w:r>
                          </w:p>
                          <w:p w14:paraId="7A24B3C8" w14:textId="77777777" w:rsidR="00B95F9E" w:rsidRDefault="00B95F9E" w:rsidP="00F002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</w:p>
                          <w:p w14:paraId="6D11F404" w14:textId="77777777" w:rsidR="00B95F9E" w:rsidRDefault="00B95F9E" w:rsidP="00F002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</w:p>
                          <w:p w14:paraId="64CB411A" w14:textId="77777777" w:rsidR="00B95F9E" w:rsidRPr="0085468D" w:rsidRDefault="00B95F9E" w:rsidP="00F002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25.3pt;margin-top:6.55pt;width:196.5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" fillcolor="window" strokecolor="window" strokeweight=".5pt">
                <v:textbox>
                  <w:txbxContent>
                    <w:p w14:paraId="6CCEE187" w14:textId="77777777" w:rsidR="00B95F9E" w:rsidRPr="0085468D" w:rsidRDefault="00B95F9E" w:rsidP="00F002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</w:pPr>
                      <w:r w:rsidRPr="0085468D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دولة الإمارات العربية المتحدة</w:t>
                      </w:r>
                    </w:p>
                    <w:p w14:paraId="57AEFBFE" w14:textId="77777777" w:rsidR="00B95F9E" w:rsidRDefault="00B95F9E" w:rsidP="00F002AD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AE"/>
                        </w:rPr>
                        <w:t>وزارة التربيـة والتعليـم</w:t>
                      </w:r>
                    </w:p>
                    <w:p w14:paraId="6F06142A" w14:textId="77777777" w:rsidR="00B95F9E" w:rsidRDefault="00B95F9E" w:rsidP="00F002AD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AE"/>
                        </w:rPr>
                        <w:t>منطقة أبوظبي التعليمية</w:t>
                      </w:r>
                    </w:p>
                    <w:p w14:paraId="574087BE" w14:textId="77777777" w:rsidR="00B95F9E" w:rsidRPr="00DE6219" w:rsidRDefault="00B95F9E" w:rsidP="00F002AD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DE6219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AE"/>
                        </w:rPr>
                        <w:t>مدرسة  زايد الثاني</w:t>
                      </w:r>
                    </w:p>
                    <w:p w14:paraId="61A460DC" w14:textId="77777777" w:rsidR="00B95F9E" w:rsidRPr="0085468D" w:rsidRDefault="00B95F9E" w:rsidP="00F002AD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AE"/>
                        </w:rPr>
                        <w:t>( مدارس الغد )</w:t>
                      </w:r>
                    </w:p>
                    <w:p w14:paraId="7A24B3C8" w14:textId="77777777" w:rsidR="00B95F9E" w:rsidRDefault="00B95F9E" w:rsidP="00F002AD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AE"/>
                        </w:rPr>
                      </w:pPr>
                    </w:p>
                    <w:p w14:paraId="6D11F404" w14:textId="77777777" w:rsidR="00B95F9E" w:rsidRDefault="00B95F9E" w:rsidP="00F002AD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AE"/>
                        </w:rPr>
                      </w:pPr>
                    </w:p>
                    <w:p w14:paraId="64CB411A" w14:textId="77777777" w:rsidR="00B95F9E" w:rsidRPr="0085468D" w:rsidRDefault="00B95F9E" w:rsidP="00F002AD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2AD">
        <w:rPr>
          <w:rFonts w:asciiTheme="majorBidi" w:hAnsiTheme="majorBidi" w:cs="Times New Roman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2EE146AF">
                <wp:simplePos x="0" y="0"/>
                <wp:positionH relativeFrom="column">
                  <wp:posOffset>16510</wp:posOffset>
                </wp:positionH>
                <wp:positionV relativeFrom="paragraph">
                  <wp:posOffset>92710</wp:posOffset>
                </wp:positionV>
                <wp:extent cx="2524125" cy="1885950"/>
                <wp:effectExtent l="0" t="0" r="952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EEEE4A0" w14:textId="77777777" w:rsidR="00B95F9E" w:rsidRDefault="00B95F9E" w:rsidP="00F002A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مراجعة امتحان النهائي الفصل الدراسي الأول 2010/2009</w:t>
                            </w:r>
                          </w:p>
                          <w:p w14:paraId="4DC58319" w14:textId="77777777" w:rsidR="00B95F9E" w:rsidRPr="00444593" w:rsidRDefault="00B95F9E" w:rsidP="00F002AD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444593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الصف: الثامن</w:t>
                            </w:r>
                          </w:p>
                          <w:p w14:paraId="2D434008" w14:textId="77777777" w:rsidR="00B95F9E" w:rsidRPr="00444593" w:rsidRDefault="00B95F9E" w:rsidP="00F002AD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444593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المادة: التاريخ والتربية الوطنية</w:t>
                            </w:r>
                          </w:p>
                          <w:p w14:paraId="07FC469B" w14:textId="77777777" w:rsidR="00B95F9E" w:rsidRPr="00F002AD" w:rsidRDefault="00B95F9E" w:rsidP="00F002A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1.3pt;margin-top:7.3pt;width:198.7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" fillcolor="window" strokecolor="window" strokeweight=".5pt">
                <v:textbox>
                  <w:txbxContent>
                    <w:p w14:paraId="1EEEE4A0" w14:textId="77777777" w:rsidR="00B95F9E" w:rsidRDefault="00B95F9E" w:rsidP="00F002A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مراجعة امتحان النهائي الفصل الدراسي الأول 2010/2009</w:t>
                      </w:r>
                    </w:p>
                    <w:p w14:paraId="4DC58319" w14:textId="77777777" w:rsidR="00B95F9E" w:rsidRPr="00444593" w:rsidRDefault="00B95F9E" w:rsidP="00F002AD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444593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AE"/>
                        </w:rPr>
                        <w:t>الصف: الثامن</w:t>
                      </w:r>
                    </w:p>
                    <w:p w14:paraId="2D434008" w14:textId="77777777" w:rsidR="00B95F9E" w:rsidRPr="00444593" w:rsidRDefault="00B95F9E" w:rsidP="00F002AD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444593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AE"/>
                        </w:rPr>
                        <w:t>المادة: التاريخ والتربية الوطنية</w:t>
                      </w:r>
                    </w:p>
                    <w:p w14:paraId="07FC469B" w14:textId="77777777" w:rsidR="00B95F9E" w:rsidRPr="00F002AD" w:rsidRDefault="00B95F9E" w:rsidP="00F002A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2AD">
        <w:rPr>
          <w:rFonts w:asciiTheme="majorBidi" w:hAnsiTheme="majorBidi" w:cs="Times New Roman"/>
          <w:noProof/>
          <w:sz w:val="32"/>
          <w:szCs w:val="32"/>
          <w:rtl/>
        </w:rPr>
        <w:drawing>
          <wp:inline distT="0" distB="0" distL="0" distR="0" wp14:editId="1361858A">
            <wp:extent cx="981075" cy="990600"/>
            <wp:effectExtent l="0" t="0" r="0" b="0"/>
            <wp:docPr id="9" name="Picture 9" descr="C:\Users\User_1\Desktop\New_Coat_of_arms_of_United_Arab_Emir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1\Desktop\New_Coat_of_arms_of_United_Arab_Emirat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52" cy="99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D1A5F55" w14:textId="77777777" w:rsidR="00F002AD" w:rsidRDefault="00F002AD" w:rsidP="00F002AD">
      <w:pPr>
        <w:keepNext/>
        <w:snapToGrid w:val="0"/>
        <w:spacing w:after="0" w:line="240" w:lineRule="auto"/>
        <w:ind w:right="3515"/>
        <w:jc w:val="center"/>
        <w:outlineLvl w:val="1"/>
        <w:rPr>
          <w:rFonts w:ascii="Andalus" w:eastAsia="Calibri" w:hAnsi="Andalus" w:cs="Andalus"/>
          <w:sz w:val="26"/>
          <w:szCs w:val="26"/>
          <w:rtl/>
        </w:rPr>
      </w:pPr>
    </w:p>
    <w:p w14:paraId="57C8275B" w14:textId="77777777" w:rsidR="00F002AD" w:rsidRDefault="00444593" w:rsidP="00444593">
      <w:pPr>
        <w:keepNext/>
        <w:snapToGrid w:val="0"/>
        <w:spacing w:after="0" w:line="240" w:lineRule="auto"/>
        <w:jc w:val="center"/>
        <w:outlineLvl w:val="1"/>
        <w:rPr>
          <w:rFonts w:ascii="Andalus" w:eastAsia="Calibri" w:hAnsi="Andalus" w:cs="Andalus"/>
          <w:sz w:val="26"/>
          <w:szCs w:val="26"/>
          <w:rtl/>
        </w:rPr>
      </w:pPr>
      <w:r>
        <w:rPr>
          <w:rFonts w:ascii="Andalus" w:hAnsi="Andalus" w:cs="Andalus"/>
          <w:noProof/>
          <w:sz w:val="28"/>
          <w:szCs w:val="28"/>
          <w:rtl/>
        </w:rPr>
        <w:drawing>
          <wp:inline distT="0" distB="0" distL="0" distR="0" wp14:editId="1F4CAA12">
            <wp:extent cx="781050" cy="876918"/>
            <wp:effectExtent l="0" t="0" r="0" b="0"/>
            <wp:docPr id="14" name="Picture 14" descr="C:\Users\User_1\Desktop\shear_mdars_al-g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1\Desktop\shear_mdars_al-gh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20" cy="87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349AA1FB" w14:textId="77777777" w:rsidR="00444593" w:rsidRDefault="00444593" w:rsidP="00444593">
      <w:pPr>
        <w:rPr>
          <w:rFonts w:ascii="Andalus" w:hAnsi="Andalus" w:cs="Andalus"/>
          <w:sz w:val="28"/>
          <w:szCs w:val="28"/>
          <w:rtl/>
          <w:lang w:bidi="ar-AE"/>
        </w:rPr>
      </w:pPr>
      <w:r w:rsidRPr="009D114C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5B252B16">
                <wp:simplePos x="0" y="0"/>
                <wp:positionH relativeFrom="column">
                  <wp:posOffset>226060</wp:posOffset>
                </wp:positionH>
                <wp:positionV relativeFrom="paragraph">
                  <wp:posOffset>373380</wp:posOffset>
                </wp:positionV>
                <wp:extent cx="6362700" cy="0"/>
                <wp:effectExtent l="38100" t="19050" r="38100" b="762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xmlns:a14="http://schemas.microsoft.com/office/drawing/2010/main" val="000000" mc:Ignorable="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8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.8pt,29.4pt" to="518.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2B44DE72" w14:textId="77777777" w:rsidR="00444593" w:rsidRDefault="00444593" w:rsidP="00444593">
      <w:pPr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9D114C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BF2CDD3">
                <wp:simplePos x="0" y="0"/>
                <wp:positionH relativeFrom="column">
                  <wp:posOffset>226060</wp:posOffset>
                </wp:positionH>
                <wp:positionV relativeFrom="paragraph">
                  <wp:posOffset>258445</wp:posOffset>
                </wp:positionV>
                <wp:extent cx="6362700" cy="0"/>
                <wp:effectExtent l="38100" t="19050" r="38100" b="762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xmlns:a14="http://schemas.microsoft.com/office/drawing/2010/main" val="000000" mc:Ignorable="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0" o:spid="_x0000_s1026" style="position:absolute;left:0;text-align:lef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.8pt,20.35pt" to="518.8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الإسم:                                                  الشعبة:</w:t>
      </w:r>
    </w:p>
    <w:p w14:paraId="0C16811A" w14:textId="77777777" w:rsidR="00F002AD" w:rsidRPr="0041287B" w:rsidRDefault="00444593" w:rsidP="00444593">
      <w:pPr>
        <w:keepNext/>
        <w:snapToGrid w:val="0"/>
        <w:spacing w:after="0" w:line="240" w:lineRule="auto"/>
        <w:jc w:val="center"/>
        <w:outlineLvl w:val="1"/>
        <w:rPr>
          <w:rFonts w:asciiTheme="majorBidi" w:eastAsia="Calibri" w:hAnsiTheme="majorBidi" w:cstheme="majorBidi"/>
          <w:b/>
          <w:bCs/>
          <w:sz w:val="36"/>
          <w:szCs w:val="36"/>
          <w:u w:val="single"/>
          <w:rtl/>
        </w:rPr>
      </w:pPr>
      <w:r w:rsidRPr="0041287B">
        <w:rPr>
          <w:rFonts w:asciiTheme="majorBidi" w:eastAsia="Calibri" w:hAnsiTheme="majorBidi" w:cstheme="majorBidi" w:hint="cs"/>
          <w:b/>
          <w:bCs/>
          <w:sz w:val="36"/>
          <w:szCs w:val="36"/>
          <w:u w:val="single"/>
          <w:rtl/>
        </w:rPr>
        <w:t>التاريخ</w:t>
      </w:r>
    </w:p>
    <w:p w14:paraId="56637313" w14:textId="77777777" w:rsidR="00C722BB" w:rsidRPr="00102A23" w:rsidRDefault="00C722BB" w:rsidP="00444593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</w:p>
    <w:p w14:paraId="40427552" w14:textId="77777777" w:rsidR="00444593" w:rsidRPr="004464E8" w:rsidRDefault="00444593" w:rsidP="00444593">
      <w:pPr>
        <w:spacing w:before="12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4464E8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السؤال الأول :</w:t>
      </w:r>
    </w:p>
    <w:p w14:paraId="509BA753" w14:textId="77777777" w:rsidR="004464E8" w:rsidRPr="004464E8" w:rsidRDefault="00C722BB" w:rsidP="004464E8">
      <w:pPr>
        <w:spacing w:before="120" w:after="0" w:line="240" w:lineRule="auto"/>
        <w:ind w:left="289"/>
        <w:rPr>
          <w:rFonts w:asciiTheme="majorBidi" w:eastAsia="Times New Roman" w:hAnsiTheme="majorBidi" w:cstheme="majorBidi"/>
          <w:noProof/>
          <w:sz w:val="32"/>
          <w:szCs w:val="32"/>
          <w:u w:val="single"/>
          <w:rtl/>
        </w:rPr>
      </w:pPr>
      <w:r w:rsidRPr="004464E8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 ( أ ) املأ الفراغات في الع</w:t>
      </w:r>
      <w:r w:rsidR="00E14A00" w:rsidRPr="004464E8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بارات الآتية بما يناسبه :-</w:t>
      </w:r>
    </w:p>
    <w:p w14:paraId="7E6F0180" w14:textId="77777777" w:rsidR="00C722BB" w:rsidRPr="00E014C4" w:rsidRDefault="00C722BB" w:rsidP="00C722BB">
      <w:pPr>
        <w:numPr>
          <w:ilvl w:val="0"/>
          <w:numId w:val="1"/>
        </w:numPr>
        <w:spacing w:before="120" w:after="0" w:line="240" w:lineRule="auto"/>
        <w:ind w:left="361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بنى عقبة بن نافع قاعدة حربية عرفت باسم 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……………………………………………….…………………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>.</w:t>
      </w:r>
    </w:p>
    <w:p w14:paraId="0399905A" w14:textId="77777777" w:rsidR="00C722BB" w:rsidRPr="00E014C4" w:rsidRDefault="00C722BB" w:rsidP="00C722BB">
      <w:pPr>
        <w:numPr>
          <w:ilvl w:val="0"/>
          <w:numId w:val="1"/>
        </w:numPr>
        <w:spacing w:before="120" w:after="0" w:line="240" w:lineRule="auto"/>
        <w:ind w:left="361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الخليفة العباسي الذي كان يحج عاماً ويغزو عاماً كما حج ماشياً هو 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>.</w:t>
      </w:r>
    </w:p>
    <w:p w14:paraId="3543821F" w14:textId="77777777" w:rsidR="00C722BB" w:rsidRPr="00E014C4" w:rsidRDefault="00C722BB" w:rsidP="00C722BB">
      <w:pPr>
        <w:numPr>
          <w:ilvl w:val="0"/>
          <w:numId w:val="1"/>
        </w:numPr>
        <w:spacing w:before="120" w:after="0" w:line="240" w:lineRule="auto"/>
        <w:ind w:left="361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المعركة التي استشهد فيها عبد الرحمن الغافقي عرفت باسم 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………………………………………………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>.</w:t>
      </w:r>
    </w:p>
    <w:p w14:paraId="79E3A64A" w14:textId="77777777" w:rsidR="00C722BB" w:rsidRPr="00E014C4" w:rsidRDefault="00C722BB" w:rsidP="00C722BB">
      <w:pPr>
        <w:numPr>
          <w:ilvl w:val="0"/>
          <w:numId w:val="1"/>
        </w:numPr>
        <w:spacing w:before="120" w:after="0" w:line="240" w:lineRule="auto"/>
        <w:ind w:left="361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كان شعار دعوة العباسيين السرية وهي الدعوة للرضا من آل 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………………………..…………………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>.</w:t>
      </w:r>
    </w:p>
    <w:p w14:paraId="2D6F6C94" w14:textId="77777777" w:rsidR="00C722BB" w:rsidRPr="00E014C4" w:rsidRDefault="00C722BB" w:rsidP="00C722BB">
      <w:pPr>
        <w:numPr>
          <w:ilvl w:val="0"/>
          <w:numId w:val="1"/>
        </w:numPr>
        <w:spacing w:before="120" w:after="0" w:line="240" w:lineRule="auto"/>
        <w:ind w:left="361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المعركة التي أنهزم فيها الأمويون عام 132 هـ علي يد بنى العباس هي 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>.</w:t>
      </w:r>
    </w:p>
    <w:p w14:paraId="26A541CF" w14:textId="77777777" w:rsidR="00C722BB" w:rsidRPr="00E014C4" w:rsidRDefault="00C722BB" w:rsidP="00C722BB">
      <w:pPr>
        <w:numPr>
          <w:ilvl w:val="0"/>
          <w:numId w:val="1"/>
        </w:numPr>
        <w:spacing w:before="120" w:after="0" w:line="240" w:lineRule="auto"/>
        <w:ind w:left="361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الخليفة الذي أوقف أخذ الجزية ممن دخل الإسلام من أهل الذمة 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……………………….………………</w:t>
      </w:r>
      <w:r w:rsidRPr="00E014C4">
        <w:rPr>
          <w:rFonts w:asciiTheme="majorBidi" w:eastAsia="Times New Roman" w:hAnsiTheme="majorBidi" w:cstheme="majorBidi"/>
          <w:noProof/>
          <w:sz w:val="28"/>
          <w:szCs w:val="28"/>
          <w:rtl/>
        </w:rPr>
        <w:t>.</w:t>
      </w:r>
    </w:p>
    <w:p w14:paraId="2CDA6616" w14:textId="77777777" w:rsidR="00C722BB" w:rsidRPr="00E014C4" w:rsidRDefault="00C722BB" w:rsidP="00C722BB">
      <w:pPr>
        <w:spacing w:before="120" w:after="0" w:line="240" w:lineRule="auto"/>
        <w:ind w:left="289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</w:p>
    <w:p w14:paraId="518B2332" w14:textId="77777777" w:rsidR="004464E8" w:rsidRPr="004464E8" w:rsidRDefault="00C722BB" w:rsidP="004464E8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4464E8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ب </w:t>
      </w:r>
      <w:r w:rsidRPr="004464E8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  <w:t>–</w:t>
      </w:r>
      <w:r w:rsidRPr="004464E8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 أذكر ثلاثاً من العوامل التي أدت إلى قيام الدويلات الانفصالية في العصر العباسي الثاني ؟</w:t>
      </w:r>
    </w:p>
    <w:p w14:paraId="61D220C2" w14:textId="77777777" w:rsidR="00C722BB" w:rsidRPr="004464E8" w:rsidRDefault="004464E8" w:rsidP="004464E8">
      <w:pPr>
        <w:pStyle w:val="ListParagraph"/>
        <w:numPr>
          <w:ilvl w:val="0"/>
          <w:numId w:val="8"/>
        </w:numPr>
        <w:spacing w:before="120"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u w:val="single"/>
        </w:rPr>
      </w:pPr>
      <w:r w:rsidRP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553FAC62" w14:textId="77777777" w:rsidR="004464E8" w:rsidRPr="004464E8" w:rsidRDefault="004464E8" w:rsidP="004464E8">
      <w:pPr>
        <w:pStyle w:val="ListParagraph"/>
        <w:numPr>
          <w:ilvl w:val="0"/>
          <w:numId w:val="8"/>
        </w:numPr>
        <w:spacing w:before="120"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u w:val="single"/>
        </w:rPr>
      </w:pPr>
      <w:r w:rsidRP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06C519C0" w14:textId="77777777" w:rsidR="004464E8" w:rsidRPr="004464E8" w:rsidRDefault="004464E8" w:rsidP="004464E8">
      <w:pPr>
        <w:pStyle w:val="ListParagraph"/>
        <w:numPr>
          <w:ilvl w:val="0"/>
          <w:numId w:val="8"/>
        </w:numPr>
        <w:spacing w:before="120"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u w:val="single"/>
        </w:rPr>
      </w:pPr>
      <w:r w:rsidRP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52798EAD" w14:textId="77777777" w:rsidR="004464E8" w:rsidRPr="004464E8" w:rsidRDefault="004464E8" w:rsidP="004464E8">
      <w:pPr>
        <w:pStyle w:val="ListParagraph"/>
        <w:spacing w:before="120" w:after="0" w:line="240" w:lineRule="auto"/>
        <w:ind w:left="644"/>
        <w:rPr>
          <w:rFonts w:asciiTheme="majorBidi" w:eastAsia="Times New Roman" w:hAnsiTheme="majorBidi" w:cstheme="majorBidi"/>
          <w:b/>
          <w:bCs/>
          <w:noProof/>
          <w:sz w:val="32"/>
          <w:szCs w:val="32"/>
          <w:u w:val="single"/>
          <w:rtl/>
        </w:rPr>
      </w:pPr>
    </w:p>
    <w:p w14:paraId="1C6357F8" w14:textId="77777777" w:rsidR="00C722BB" w:rsidRPr="004464E8" w:rsidRDefault="00C722BB" w:rsidP="00C722BB">
      <w:pPr>
        <w:tabs>
          <w:tab w:val="num" w:pos="1084"/>
        </w:tabs>
        <w:spacing w:before="120"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u w:val="single"/>
          <w:rtl/>
        </w:rPr>
      </w:pPr>
      <w:r w:rsidRPr="004464E8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جـ </w:t>
      </w:r>
      <w:r w:rsidRPr="004464E8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  <w:t>–</w:t>
      </w:r>
      <w:r w:rsidRPr="004464E8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 اذكر ثلاثاً من أهم أعمال عبد الملك بن مروان  ؟</w:t>
      </w:r>
    </w:p>
    <w:p w14:paraId="2A3285C2" w14:textId="77777777" w:rsidR="004464E8" w:rsidRPr="004464E8" w:rsidRDefault="004464E8" w:rsidP="004464E8">
      <w:pPr>
        <w:pStyle w:val="ListParagraph"/>
        <w:numPr>
          <w:ilvl w:val="0"/>
          <w:numId w:val="9"/>
        </w:numPr>
        <w:tabs>
          <w:tab w:val="num" w:pos="1084"/>
        </w:tabs>
        <w:spacing w:before="120" w:after="0" w:line="240" w:lineRule="auto"/>
        <w:rPr>
          <w:rFonts w:asciiTheme="majorBidi" w:eastAsia="Times New Roman" w:hAnsiTheme="majorBidi" w:cstheme="majorBidi" w:hint="cs"/>
          <w:noProof/>
          <w:sz w:val="28"/>
          <w:szCs w:val="28"/>
        </w:rPr>
      </w:pPr>
      <w:r w:rsidRP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</w:t>
      </w:r>
    </w:p>
    <w:p w14:paraId="6F4233F2" w14:textId="77777777" w:rsidR="004464E8" w:rsidRPr="004464E8" w:rsidRDefault="004464E8" w:rsidP="004464E8">
      <w:pPr>
        <w:pStyle w:val="ListParagraph"/>
        <w:numPr>
          <w:ilvl w:val="0"/>
          <w:numId w:val="9"/>
        </w:numPr>
        <w:tabs>
          <w:tab w:val="num" w:pos="1084"/>
        </w:tabs>
        <w:spacing w:before="120" w:after="0" w:line="240" w:lineRule="auto"/>
        <w:rPr>
          <w:rFonts w:asciiTheme="majorBidi" w:eastAsia="Times New Roman" w:hAnsiTheme="majorBidi" w:cstheme="majorBidi" w:hint="cs"/>
          <w:noProof/>
          <w:sz w:val="28"/>
          <w:szCs w:val="28"/>
        </w:rPr>
      </w:pPr>
      <w:r w:rsidRP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</w:t>
      </w:r>
    </w:p>
    <w:p w14:paraId="59CFCE43" w14:textId="77777777" w:rsidR="004464E8" w:rsidRPr="004464E8" w:rsidRDefault="004464E8" w:rsidP="004464E8">
      <w:pPr>
        <w:pStyle w:val="ListParagraph"/>
        <w:numPr>
          <w:ilvl w:val="0"/>
          <w:numId w:val="9"/>
        </w:numPr>
        <w:tabs>
          <w:tab w:val="num" w:pos="1084"/>
        </w:tabs>
        <w:spacing w:before="12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</w:t>
      </w:r>
    </w:p>
    <w:p w14:paraId="1428CA37" w14:textId="77777777" w:rsidR="004464E8" w:rsidRDefault="004464E8" w:rsidP="004464E8">
      <w:pPr>
        <w:spacing w:after="0" w:line="60" w:lineRule="atLeast"/>
        <w:jc w:val="center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</w:rPr>
      </w:pPr>
    </w:p>
    <w:p w14:paraId="7BE26CB4" w14:textId="77777777" w:rsidR="00C722BB" w:rsidRPr="0082483B" w:rsidRDefault="004464E8" w:rsidP="004464E8">
      <w:pPr>
        <w:spacing w:after="0" w:line="60" w:lineRule="atLeast"/>
        <w:jc w:val="center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82483B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(1)</w:t>
      </w:r>
    </w:p>
    <w:p w14:paraId="38713598" w14:textId="77777777" w:rsidR="004464E8" w:rsidRDefault="004464E8" w:rsidP="00E14A00">
      <w:pPr>
        <w:spacing w:after="0" w:line="240" w:lineRule="auto"/>
        <w:rPr>
          <w:rFonts w:asciiTheme="majorBidi" w:eastAsia="Times New Roman" w:hAnsiTheme="majorBidi" w:cstheme="majorBidi" w:hint="cs"/>
          <w:noProof/>
          <w:sz w:val="32"/>
          <w:szCs w:val="32"/>
          <w:u w:val="single"/>
          <w:rtl/>
        </w:rPr>
      </w:pPr>
    </w:p>
    <w:p w14:paraId="6A21D9F7" w14:textId="77777777" w:rsidR="0005273A" w:rsidRPr="0041287B" w:rsidRDefault="0005273A" w:rsidP="00E14A00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41287B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السؤال الثاني:</w:t>
      </w:r>
      <w:r w:rsidR="00C37277" w:rsidRPr="0041287B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 </w:t>
      </w:r>
    </w:p>
    <w:p w14:paraId="2FB3B917" w14:textId="77777777" w:rsidR="00C722BB" w:rsidRPr="0041287B" w:rsidRDefault="00E14A00" w:rsidP="00E14A00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41287B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( أ ) صوب ما تحته خط من كل من العبارات الآتية ، ودون التصويب بين القوسين:-</w:t>
      </w:r>
    </w:p>
    <w:p w14:paraId="1CD07176" w14:textId="77777777" w:rsidR="0005273A" w:rsidRPr="00102A23" w:rsidRDefault="00C722BB" w:rsidP="004464E8">
      <w:pPr>
        <w:pStyle w:val="ListParagraph"/>
        <w:numPr>
          <w:ilvl w:val="0"/>
          <w:numId w:val="7"/>
        </w:numPr>
        <w:tabs>
          <w:tab w:val="left" w:pos="425"/>
        </w:tabs>
        <w:spacing w:after="0" w:line="240" w:lineRule="auto"/>
        <w:ind w:left="0" w:firstLine="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بدأت طلائع الفتح الإسلامي لبلاد ما وراء النهر منذ عهد </w:t>
      </w:r>
      <w:r w:rsidRPr="00102A23">
        <w:rPr>
          <w:rFonts w:asciiTheme="majorBidi" w:eastAsia="Times New Roman" w:hAnsiTheme="majorBidi" w:cstheme="majorBidi"/>
          <w:noProof/>
          <w:sz w:val="28"/>
          <w:szCs w:val="28"/>
          <w:u w:val="single"/>
          <w:rtl/>
        </w:rPr>
        <w:t>الوليد بن عبد الملك</w:t>
      </w:r>
      <w:r w:rsidR="0005273A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.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</w:t>
      </w:r>
      <w:r w:rsid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 xml:space="preserve">     </w:t>
      </w:r>
      <w:r w:rsidR="004464E8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(       </w:t>
      </w:r>
      <w:r w:rsid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 xml:space="preserve">       </w:t>
      </w:r>
      <w:r w:rsidR="004464E8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 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</w:t>
      </w:r>
      <w:r w:rsid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 xml:space="preserve">    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)</w:t>
      </w:r>
    </w:p>
    <w:p w14:paraId="039D8800" w14:textId="77777777" w:rsidR="00C722BB" w:rsidRPr="00102A23" w:rsidRDefault="00C722BB" w:rsidP="004464E8">
      <w:pPr>
        <w:pStyle w:val="ListParagraph"/>
        <w:numPr>
          <w:ilvl w:val="0"/>
          <w:numId w:val="7"/>
        </w:numPr>
        <w:tabs>
          <w:tab w:val="left" w:pos="425"/>
        </w:tabs>
        <w:spacing w:after="0" w:line="240" w:lineRule="auto"/>
        <w:ind w:left="0" w:firstLine="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عرفت الوزارة في العصر العباسي الثاني باسم </w:t>
      </w:r>
      <w:r w:rsidRPr="00102A23">
        <w:rPr>
          <w:rFonts w:asciiTheme="majorBidi" w:eastAsia="Times New Roman" w:hAnsiTheme="majorBidi" w:cstheme="majorBidi"/>
          <w:noProof/>
          <w:sz w:val="28"/>
          <w:szCs w:val="28"/>
          <w:u w:val="single"/>
          <w:rtl/>
        </w:rPr>
        <w:t>وزارة تنفيذ</w:t>
      </w:r>
      <w:r w:rsidR="0005273A" w:rsidRPr="00102A23">
        <w:rPr>
          <w:rFonts w:asciiTheme="majorBidi" w:eastAsia="Times New Roman" w:hAnsiTheme="majorBidi" w:cstheme="majorBidi"/>
          <w:noProof/>
          <w:sz w:val="28"/>
          <w:szCs w:val="28"/>
          <w:u w:val="single"/>
          <w:rtl/>
        </w:rPr>
        <w:t>.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                      </w:t>
      </w:r>
      <w:r w:rsid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 xml:space="preserve">  </w:t>
      </w:r>
      <w:r w:rsidR="004464E8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(         </w:t>
      </w:r>
      <w:r w:rsid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 xml:space="preserve">       </w:t>
      </w:r>
      <w:r w:rsidR="004464E8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 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  )                     </w:t>
      </w:r>
    </w:p>
    <w:p w14:paraId="4D770A18" w14:textId="77777777" w:rsidR="00C722BB" w:rsidRPr="00102A23" w:rsidRDefault="00C722BB" w:rsidP="004464E8">
      <w:pPr>
        <w:pStyle w:val="ListParagraph"/>
        <w:numPr>
          <w:ilvl w:val="0"/>
          <w:numId w:val="7"/>
        </w:numPr>
        <w:tabs>
          <w:tab w:val="left" w:pos="425"/>
        </w:tabs>
        <w:spacing w:after="0" w:line="240" w:lineRule="auto"/>
        <w:ind w:left="0" w:firstLine="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الخليفة الذي قضى على أسرة البرامكة هو </w:t>
      </w:r>
      <w:r w:rsidRPr="00102A23">
        <w:rPr>
          <w:rFonts w:asciiTheme="majorBidi" w:eastAsia="Times New Roman" w:hAnsiTheme="majorBidi" w:cstheme="majorBidi"/>
          <w:noProof/>
          <w:sz w:val="28"/>
          <w:szCs w:val="28"/>
          <w:u w:val="single"/>
          <w:rtl/>
        </w:rPr>
        <w:t>أبو جعفر المنصور</w:t>
      </w:r>
      <w:r w:rsidR="0005273A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.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                </w:t>
      </w:r>
      <w:r w:rsid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 xml:space="preserve">   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 (          </w:t>
      </w:r>
      <w:r w:rsid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 xml:space="preserve">      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     )</w:t>
      </w:r>
    </w:p>
    <w:p w14:paraId="6ACB06FE" w14:textId="77777777" w:rsidR="0005273A" w:rsidRPr="00102A23" w:rsidRDefault="00C722BB" w:rsidP="004464E8">
      <w:pPr>
        <w:pStyle w:val="ListParagraph"/>
        <w:numPr>
          <w:ilvl w:val="0"/>
          <w:numId w:val="7"/>
        </w:numPr>
        <w:tabs>
          <w:tab w:val="left" w:pos="425"/>
        </w:tabs>
        <w:spacing w:after="0" w:line="240" w:lineRule="auto"/>
        <w:ind w:left="0" w:firstLine="0"/>
        <w:rPr>
          <w:rFonts w:asciiTheme="majorBidi" w:eastAsia="Times New Roman" w:hAnsiTheme="majorBidi" w:cstheme="majorBidi"/>
          <w:noProof/>
          <w:sz w:val="28"/>
          <w:szCs w:val="28"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فتح </w:t>
      </w:r>
      <w:r w:rsidRPr="00102A23">
        <w:rPr>
          <w:rFonts w:asciiTheme="majorBidi" w:eastAsia="Times New Roman" w:hAnsiTheme="majorBidi" w:cstheme="majorBidi"/>
          <w:noProof/>
          <w:sz w:val="28"/>
          <w:szCs w:val="28"/>
          <w:u w:val="single"/>
          <w:rtl/>
        </w:rPr>
        <w:t>محمد بن القاسم</w:t>
      </w: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مدينة كاشغر عام 96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ه</w:t>
      </w:r>
      <w:r w:rsidR="0005273A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.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                                   </w:t>
      </w:r>
      <w:r w:rsid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 xml:space="preserve">          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(         </w:t>
      </w:r>
      <w:r w:rsidR="004464E8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 xml:space="preserve">      </w:t>
      </w:r>
      <w:r w:rsidR="00C37277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      )</w:t>
      </w:r>
    </w:p>
    <w:p w14:paraId="09D83B08" w14:textId="77777777" w:rsidR="00C722BB" w:rsidRPr="00102A23" w:rsidRDefault="00C722BB" w:rsidP="00E14A00">
      <w:pPr>
        <w:spacing w:after="0" w:line="240" w:lineRule="auto"/>
        <w:ind w:left="289" w:right="1009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05273A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05273A"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</w:p>
    <w:p w14:paraId="475D6604" w14:textId="77777777" w:rsidR="00C722BB" w:rsidRPr="00102A23" w:rsidRDefault="00C722BB" w:rsidP="00C722B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ب </w:t>
      </w: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  <w:t>–</w:t>
      </w: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 علل تاريخياً لما يأتي " يكتفي بذكر سبب واحد لكل حدث تاريخي "</w:t>
      </w:r>
    </w:p>
    <w:p w14:paraId="651F8590" w14:textId="77777777" w:rsidR="00C722BB" w:rsidRPr="00102A23" w:rsidRDefault="00C722BB" w:rsidP="00E14A00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3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تسمية عام 41هـ بعام الجماعة  0</w:t>
      </w:r>
    </w:p>
    <w:p w14:paraId="0553C48D" w14:textId="77777777" w:rsidR="00C722BB" w:rsidRPr="00102A23" w:rsidRDefault="00C722BB" w:rsidP="00C722BB">
      <w:pPr>
        <w:spacing w:after="0" w:line="240" w:lineRule="auto"/>
        <w:ind w:left="288"/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</w:t>
      </w:r>
      <w:r w:rsidR="00B95F9E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……………………………………………………</w:t>
      </w:r>
    </w:p>
    <w:p w14:paraId="79A80386" w14:textId="77777777" w:rsidR="00C722BB" w:rsidRPr="00102A23" w:rsidRDefault="00C722BB" w:rsidP="00C722BB">
      <w:pPr>
        <w:numPr>
          <w:ilvl w:val="0"/>
          <w:numId w:val="3"/>
        </w:numPr>
        <w:spacing w:after="0" w:line="240" w:lineRule="auto"/>
        <w:ind w:left="288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تسمية العباسيين بهذا الاسم  0</w:t>
      </w:r>
    </w:p>
    <w:p w14:paraId="3D9C35A0" w14:textId="77777777" w:rsidR="00C722BB" w:rsidRPr="00102A23" w:rsidRDefault="00C722BB" w:rsidP="00C722BB">
      <w:pPr>
        <w:spacing w:after="0" w:line="240" w:lineRule="auto"/>
        <w:ind w:left="288"/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</w:t>
      </w:r>
      <w:r w:rsidR="00B95F9E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……………………………………………………</w:t>
      </w:r>
    </w:p>
    <w:p w14:paraId="2CC1FE0A" w14:textId="77777777" w:rsidR="00C722BB" w:rsidRPr="00102A23" w:rsidRDefault="00C722BB" w:rsidP="00C722BB">
      <w:pPr>
        <w:numPr>
          <w:ilvl w:val="0"/>
          <w:numId w:val="3"/>
        </w:numPr>
        <w:spacing w:after="0" w:line="240" w:lineRule="auto"/>
        <w:ind w:left="288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اختيار خراسان مقراً للدعوة لآل البيت0</w:t>
      </w:r>
    </w:p>
    <w:p w14:paraId="293B80FA" w14:textId="77777777" w:rsidR="00C722BB" w:rsidRPr="00102A23" w:rsidRDefault="00C722BB" w:rsidP="00C722BB">
      <w:pPr>
        <w:spacing w:after="0" w:line="240" w:lineRule="auto"/>
        <w:ind w:left="288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</w:t>
      </w:r>
      <w:r w:rsidR="00B95F9E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……………………………………………………</w:t>
      </w:r>
    </w:p>
    <w:p w14:paraId="6ACFCB43" w14:textId="77777777" w:rsidR="00C722BB" w:rsidRPr="00102A23" w:rsidRDefault="00C722BB" w:rsidP="00C722BB">
      <w:pPr>
        <w:numPr>
          <w:ilvl w:val="0"/>
          <w:numId w:val="3"/>
        </w:numPr>
        <w:spacing w:after="0" w:line="240" w:lineRule="auto"/>
        <w:ind w:left="288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سقوط الخلافة  الأموية في الأندلس  0</w:t>
      </w:r>
    </w:p>
    <w:p w14:paraId="40B5BE61" w14:textId="77777777" w:rsidR="00C722BB" w:rsidRPr="00102A23" w:rsidRDefault="00C722BB" w:rsidP="00C722BB">
      <w:pPr>
        <w:spacing w:after="0" w:line="240" w:lineRule="auto"/>
        <w:ind w:left="288"/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</w:t>
      </w:r>
      <w:r w:rsidR="00B95F9E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……………………………………………………</w:t>
      </w:r>
    </w:p>
    <w:p w14:paraId="17555E71" w14:textId="77777777" w:rsidR="00C722BB" w:rsidRPr="00102A23" w:rsidRDefault="00C722BB" w:rsidP="00C722BB">
      <w:pPr>
        <w:numPr>
          <w:ilvl w:val="0"/>
          <w:numId w:val="3"/>
        </w:numPr>
        <w:spacing w:after="0" w:line="240" w:lineRule="auto"/>
        <w:ind w:left="288" w:right="36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  <w:rtl/>
        </w:rPr>
        <w:t>منح الرشيد إبراهيم بن الأغلب ولاية تونس    0</w:t>
      </w:r>
    </w:p>
    <w:p w14:paraId="4114C84D" w14:textId="77777777" w:rsidR="00C722BB" w:rsidRPr="00102A23" w:rsidRDefault="00C722BB" w:rsidP="00C722BB">
      <w:pPr>
        <w:spacing w:after="0" w:line="240" w:lineRule="auto"/>
        <w:ind w:left="288"/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</w:pPr>
      <w:r w:rsidRPr="00102A23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</w:t>
      </w:r>
      <w:r w:rsidR="00B95F9E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……………………………………………………</w:t>
      </w:r>
    </w:p>
    <w:p w14:paraId="5555151A" w14:textId="77777777" w:rsidR="00E14A00" w:rsidRPr="00102A23" w:rsidRDefault="00E14A00" w:rsidP="00C722BB">
      <w:pPr>
        <w:spacing w:after="0" w:line="240" w:lineRule="auto"/>
        <w:ind w:left="288"/>
        <w:rPr>
          <w:rFonts w:asciiTheme="majorBidi" w:eastAsia="Times New Roman" w:hAnsiTheme="majorBidi" w:cstheme="majorBidi"/>
          <w:noProof/>
          <w:sz w:val="28"/>
          <w:szCs w:val="28"/>
          <w:rtl/>
          <w:lang w:bidi="ar-AE"/>
        </w:rPr>
      </w:pPr>
    </w:p>
    <w:p w14:paraId="3C176C33" w14:textId="77777777" w:rsidR="00C722BB" w:rsidRPr="00102A23" w:rsidRDefault="00C722BB" w:rsidP="00C722B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جـ </w:t>
      </w: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  <w:t>–</w:t>
      </w: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 ما المقصود بكل من المفاهيم الآتية : -</w:t>
      </w:r>
    </w:p>
    <w:p w14:paraId="699EADA0" w14:textId="77777777" w:rsidR="00B95F9E" w:rsidRPr="00B95F9E" w:rsidRDefault="00B95F9E" w:rsidP="00B95F9E">
      <w:pPr>
        <w:spacing w:before="240" w:after="0" w:line="240" w:lineRule="auto"/>
        <w:rPr>
          <w:rFonts w:asciiTheme="majorBidi" w:eastAsia="Times New Roman" w:hAnsiTheme="majorBidi" w:cstheme="majorBidi" w:hint="cs"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  <w:t>1-</w:t>
      </w:r>
      <w:r w:rsidR="00C722BB"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الثغور : </w:t>
      </w: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14:paraId="0777CFCF" w14:textId="77777777" w:rsidR="00B95F9E" w:rsidRDefault="00B95F9E" w:rsidP="00B95F9E">
      <w:pPr>
        <w:spacing w:after="0" w:line="60" w:lineRule="atLeast"/>
        <w:rPr>
          <w:rFonts w:asciiTheme="majorBidi" w:eastAsia="Times New Roman" w:hAnsiTheme="majorBidi" w:cstheme="majorBidi" w:hint="cs"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/>
          <w:noProof/>
          <w:sz w:val="28"/>
          <w:szCs w:val="28"/>
          <w:rtl/>
        </w:rPr>
        <w:t>2</w:t>
      </w:r>
      <w:r>
        <w:rPr>
          <w:rFonts w:asciiTheme="majorBidi" w:eastAsia="Times New Roman" w:hAnsiTheme="majorBidi" w:cstheme="majorBidi"/>
          <w:noProof/>
          <w:sz w:val="28"/>
          <w:szCs w:val="28"/>
        </w:rPr>
        <w:t>-</w:t>
      </w:r>
      <w:r w:rsidR="00C722BB"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الصوائف والشواتي : </w:t>
      </w: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</w:t>
      </w:r>
    </w:p>
    <w:p w14:paraId="1A6BF545" w14:textId="77777777" w:rsidR="00C722BB" w:rsidRDefault="00B95F9E" w:rsidP="00B95F9E">
      <w:pPr>
        <w:spacing w:after="0" w:line="60" w:lineRule="atLeast"/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</w:pPr>
      <w:r w:rsidRPr="00B95F9E"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  <w:t>3-</w:t>
      </w:r>
      <w:r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  <w:t xml:space="preserve"> بيت الحكمة:..............................................................................................................................</w:t>
      </w:r>
    </w:p>
    <w:p w14:paraId="3AAD0CF7" w14:textId="77777777" w:rsidR="00C722BB" w:rsidRDefault="00B95F9E" w:rsidP="00B95F9E">
      <w:pPr>
        <w:spacing w:after="0" w:line="60" w:lineRule="atLeast"/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</w:pPr>
      <w:r w:rsidRPr="00B95F9E"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  <w:t>4-</w:t>
      </w:r>
      <w:r>
        <w:rPr>
          <w:rFonts w:asciiTheme="majorBidi" w:eastAsia="Times New Roman" w:hAnsiTheme="majorBidi" w:cstheme="majorBidi"/>
          <w:noProof/>
          <w:sz w:val="28"/>
          <w:szCs w:val="28"/>
          <w:rtl/>
          <w:lang w:bidi="ar-AE"/>
        </w:rPr>
        <w:t xml:space="preserve"> </w:t>
      </w:r>
      <w:r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  <w:t>العواصم:..................................................................................................................................</w:t>
      </w:r>
    </w:p>
    <w:p w14:paraId="1BD742B7" w14:textId="77777777" w:rsidR="00B95F9E" w:rsidRPr="00B95F9E" w:rsidRDefault="00B95F9E" w:rsidP="00B95F9E">
      <w:pPr>
        <w:spacing w:after="0" w:line="60" w:lineRule="atLeast"/>
        <w:rPr>
          <w:rFonts w:asciiTheme="majorBidi" w:eastAsia="Times New Roman" w:hAnsiTheme="majorBidi" w:cstheme="majorBidi"/>
          <w:noProof/>
          <w:sz w:val="28"/>
          <w:szCs w:val="28"/>
          <w:rtl/>
          <w:lang w:bidi="ar-AE"/>
        </w:rPr>
      </w:pPr>
      <w:r w:rsidRPr="00B95F9E"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  <w:t>5-</w:t>
      </w:r>
      <w:r>
        <w:rPr>
          <w:rFonts w:asciiTheme="majorBidi" w:eastAsia="Times New Roman" w:hAnsiTheme="majorBidi" w:cstheme="majorBidi"/>
          <w:noProof/>
          <w:sz w:val="28"/>
          <w:szCs w:val="28"/>
          <w:rtl/>
          <w:lang w:bidi="ar-AE"/>
        </w:rPr>
        <w:t xml:space="preserve"> </w:t>
      </w:r>
      <w:r>
        <w:rPr>
          <w:rFonts w:asciiTheme="majorBidi" w:eastAsia="Times New Roman" w:hAnsiTheme="majorBidi" w:cstheme="majorBidi" w:hint="cs"/>
          <w:noProof/>
          <w:sz w:val="28"/>
          <w:szCs w:val="28"/>
          <w:rtl/>
          <w:lang w:bidi="ar-AE"/>
        </w:rPr>
        <w:t>البرامكة: ..................................................................................................................................</w:t>
      </w:r>
    </w:p>
    <w:p w14:paraId="2C2717EF" w14:textId="77777777" w:rsidR="00C722BB" w:rsidRPr="00102A23" w:rsidRDefault="00C722BB" w:rsidP="00C722BB">
      <w:pPr>
        <w:tabs>
          <w:tab w:val="num" w:pos="1084"/>
        </w:tabs>
        <w:spacing w:before="120" w:after="0" w:line="240" w:lineRule="auto"/>
        <w:ind w:left="289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</w:p>
    <w:p w14:paraId="72CE012A" w14:textId="77777777" w:rsidR="00B95F9E" w:rsidRDefault="00B95F9E" w:rsidP="00C722BB">
      <w:pPr>
        <w:spacing w:before="240"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u w:val="single"/>
          <w:rtl/>
        </w:rPr>
      </w:pPr>
      <w:r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u w:val="single"/>
          <w:rtl/>
        </w:rPr>
        <w:t>السؤال الثالث:</w:t>
      </w:r>
    </w:p>
    <w:p w14:paraId="640FA430" w14:textId="77777777" w:rsidR="00C722BB" w:rsidRPr="00102A23" w:rsidRDefault="00C722BB" w:rsidP="00C722BB">
      <w:pPr>
        <w:spacing w:before="24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( أ ) ضع خطاً تحت الإجابة الصحيحة من بين القوسين </w:t>
      </w: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  <w:t>–</w:t>
      </w: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 في كل من العبارات الآتية :</w:t>
      </w:r>
    </w:p>
    <w:p w14:paraId="471AAFE9" w14:textId="77777777" w:rsidR="00C722BB" w:rsidRPr="00B95F9E" w:rsidRDefault="00C722BB" w:rsidP="00C722BB">
      <w:pPr>
        <w:numPr>
          <w:ilvl w:val="0"/>
          <w:numId w:val="4"/>
        </w:num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>تم إنشاء أول دار لسك العملة في شمال إفريقيا في عهد الخلية الأموي : -</w:t>
      </w:r>
    </w:p>
    <w:p w14:paraId="65DB5BC1" w14:textId="77777777" w:rsidR="00C722BB" w:rsidRPr="00B95F9E" w:rsidRDefault="00C722BB" w:rsidP="00C722BB">
      <w:pPr>
        <w:spacing w:before="240" w:after="0" w:line="240" w:lineRule="auto"/>
        <w:ind w:left="72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>(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عبد الملك بن مروان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 xml:space="preserve">معاوية بن أبي سفيان 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 xml:space="preserve">يزيد بن معاوية 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)</w:t>
      </w:r>
    </w:p>
    <w:p w14:paraId="2B5BDA59" w14:textId="77777777" w:rsidR="00C722BB" w:rsidRPr="00B95F9E" w:rsidRDefault="00C722BB" w:rsidP="00C722BB">
      <w:p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2 - 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تم فتح عمورية على يد الخليفة :</w:t>
      </w:r>
    </w:p>
    <w:p w14:paraId="7DD45CFF" w14:textId="77777777" w:rsidR="00C722BB" w:rsidRPr="00B95F9E" w:rsidRDefault="00C722BB" w:rsidP="00C722BB">
      <w:p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(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السفاح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المنصور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المعتصم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)</w:t>
      </w:r>
    </w:p>
    <w:p w14:paraId="5700AC94" w14:textId="77777777" w:rsidR="00C722BB" w:rsidRPr="00B95F9E" w:rsidRDefault="00C722BB" w:rsidP="00C722BB">
      <w:p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>3 -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أخر خلفاء بني أمية هو :</w:t>
      </w:r>
    </w:p>
    <w:p w14:paraId="4FE9930A" w14:textId="77777777" w:rsidR="00C722BB" w:rsidRPr="00B95F9E" w:rsidRDefault="00C722BB" w:rsidP="00C722BB">
      <w:p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(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مروان بن محمد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عمر بن عبد العزيز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هشام بن عبد الملك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)</w:t>
      </w:r>
    </w:p>
    <w:p w14:paraId="4EBAC857" w14:textId="77777777" w:rsidR="00C722BB" w:rsidRPr="00B95F9E" w:rsidRDefault="00C722BB" w:rsidP="00C722BB">
      <w:p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>4 -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الاسم الحالي لبلاد الغال  هو :</w:t>
      </w:r>
    </w:p>
    <w:p w14:paraId="6EA4860C" w14:textId="77777777" w:rsidR="00C722BB" w:rsidRPr="00B95F9E" w:rsidRDefault="00C722BB" w:rsidP="00C722BB">
      <w:p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(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ألمانيا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فرنسا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أسبانيا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)</w:t>
      </w:r>
    </w:p>
    <w:p w14:paraId="38B76F66" w14:textId="77777777" w:rsidR="00B95F9E" w:rsidRDefault="0082483B" w:rsidP="0082483B">
      <w:pPr>
        <w:spacing w:before="240" w:after="0" w:line="240" w:lineRule="auto"/>
        <w:jc w:val="center"/>
        <w:rPr>
          <w:rFonts w:asciiTheme="majorBidi" w:eastAsia="Times New Roman" w:hAnsiTheme="majorBidi" w:cstheme="majorBidi" w:hint="cs"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(2)</w:t>
      </w:r>
    </w:p>
    <w:p w14:paraId="70396B40" w14:textId="77777777" w:rsidR="00C722BB" w:rsidRPr="00B95F9E" w:rsidRDefault="00B95F9E" w:rsidP="00C722BB">
      <w:p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lastRenderedPageBreak/>
        <w:t>5</w:t>
      </w:r>
      <w:r w:rsidR="00C722BB"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>-</w:t>
      </w:r>
      <w:r w:rsidR="00C722BB"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الخليفة الذي رد على نقفور إمبراطور الروم بأن الجواب ما تراه لا ما تسمعه هو :</w:t>
      </w:r>
    </w:p>
    <w:p w14:paraId="65D4763A" w14:textId="77777777" w:rsidR="00C722BB" w:rsidRPr="00B95F9E" w:rsidRDefault="00C722BB" w:rsidP="00C722BB">
      <w:p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(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الرشيد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المأمون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الواثق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)</w:t>
      </w:r>
    </w:p>
    <w:p w14:paraId="22C87234" w14:textId="77777777" w:rsidR="00C722BB" w:rsidRPr="00B95F9E" w:rsidRDefault="00C722BB" w:rsidP="00C722BB">
      <w:pPr>
        <w:spacing w:before="24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>6 -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دام حكم المسلمين في الأندلس :</w:t>
      </w:r>
    </w:p>
    <w:p w14:paraId="7ED1F447" w14:textId="77777777" w:rsidR="00C722BB" w:rsidRPr="00B95F9E" w:rsidRDefault="00C722BB" w:rsidP="00B95F9E">
      <w:pPr>
        <w:spacing w:before="120" w:after="0" w:line="240" w:lineRule="auto"/>
        <w:ind w:left="72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>(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ستة قرون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ثمانية قرون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 xml:space="preserve">تسعة قرون   </w:t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Pr="00B95F9E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)</w:t>
      </w:r>
    </w:p>
    <w:p w14:paraId="57953B42" w14:textId="77777777" w:rsidR="00E14A00" w:rsidRPr="00102A23" w:rsidRDefault="00E14A00" w:rsidP="00C722BB">
      <w:pPr>
        <w:spacing w:before="120" w:after="0" w:line="240" w:lineRule="auto"/>
        <w:jc w:val="lowKashida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</w:p>
    <w:p w14:paraId="130F295F" w14:textId="77777777" w:rsidR="00C722BB" w:rsidRPr="00102A23" w:rsidRDefault="00C722BB" w:rsidP="00C722BB">
      <w:pPr>
        <w:spacing w:before="120" w:after="0" w:line="240" w:lineRule="auto"/>
        <w:jc w:val="lowKashida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ب </w:t>
      </w: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  <w:t>–</w:t>
      </w: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 املأ بيانات الجدول التالي بكلمات مناسبة : -</w:t>
      </w:r>
    </w:p>
    <w:p w14:paraId="47B2E58C" w14:textId="77777777" w:rsidR="00C722BB" w:rsidRPr="0041287B" w:rsidRDefault="00C722BB" w:rsidP="00C722BB">
      <w:pPr>
        <w:spacing w:after="0" w:line="240" w:lineRule="auto"/>
        <w:jc w:val="lowKashida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>" موسى بن نصير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قرطبة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صفين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غر ناطة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-طارق بن زياد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-اشبيلية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طريف بن مالك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الزاب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-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  <w:t>ذات الصواري " 0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272"/>
        <w:gridCol w:w="4402"/>
        <w:gridCol w:w="3356"/>
      </w:tblGrid>
      <w:tr w:rsidR="00C722BB" w:rsidRPr="00102A23" w14:paraId="1392B18E" w14:textId="77777777" w:rsidTr="00102A2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D0301" w14:textId="77777777" w:rsidR="00C722BB" w:rsidRPr="00102A23" w:rsidRDefault="00C722BB" w:rsidP="00C722BB">
            <w:pPr>
              <w:spacing w:before="24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  <w:r w:rsidRPr="00102A23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w:t>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8FA5B" w14:textId="77777777" w:rsidR="00C722BB" w:rsidRPr="00102A23" w:rsidRDefault="00C722BB" w:rsidP="00C722BB">
            <w:pPr>
              <w:spacing w:before="24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  <w:r w:rsidRPr="00102A23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w:t>المعـــــارك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9495B" w14:textId="77777777" w:rsidR="00C722BB" w:rsidRPr="00102A23" w:rsidRDefault="00C722BB" w:rsidP="00C722BB">
            <w:pPr>
              <w:spacing w:before="24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  <w:r w:rsidRPr="00102A23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w:t>قادة ساهموا في فتح الأندلس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FE8CC" w14:textId="77777777" w:rsidR="00C722BB" w:rsidRPr="00102A23" w:rsidRDefault="00C722BB" w:rsidP="00C722BB">
            <w:pPr>
              <w:spacing w:before="24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  <w:r w:rsidRPr="00102A23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w:t>مراكز ثقافية إسلامية</w:t>
            </w:r>
          </w:p>
        </w:tc>
      </w:tr>
      <w:tr w:rsidR="00C722BB" w:rsidRPr="00102A23" w14:paraId="1BFB0DDB" w14:textId="77777777" w:rsidTr="00102A2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24716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  <w:r w:rsidRPr="00102A23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E012B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90EF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7F127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</w:tr>
      <w:tr w:rsidR="00C722BB" w:rsidRPr="00102A23" w14:paraId="168B4F3C" w14:textId="77777777" w:rsidTr="00102A2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F563D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  <w:r w:rsidRPr="00102A23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C272B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781A0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4AB46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</w:tr>
      <w:tr w:rsidR="00C722BB" w:rsidRPr="00102A23" w14:paraId="371AF4A1" w14:textId="77777777" w:rsidTr="00102A2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B6A1D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  <w:r w:rsidRPr="00102A23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2D904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C394F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F50C9" w14:textId="77777777" w:rsidR="00C722BB" w:rsidRPr="00102A23" w:rsidRDefault="00C722BB" w:rsidP="00C722BB">
            <w:pPr>
              <w:spacing w:before="240"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</w:rPr>
            </w:pPr>
          </w:p>
        </w:tc>
      </w:tr>
    </w:tbl>
    <w:p w14:paraId="20279484" w14:textId="77777777" w:rsidR="0041287B" w:rsidRDefault="0041287B" w:rsidP="0041287B">
      <w:pPr>
        <w:spacing w:before="120" w:after="0" w:line="240" w:lineRule="auto"/>
        <w:jc w:val="center"/>
        <w:rPr>
          <w:rFonts w:asciiTheme="majorBidi" w:eastAsia="Times New Roman" w:hAnsiTheme="majorBidi" w:cstheme="majorBidi" w:hint="cs"/>
          <w:b/>
          <w:bCs/>
          <w:noProof/>
          <w:sz w:val="36"/>
          <w:szCs w:val="36"/>
          <w:u w:val="single"/>
          <w:rtl/>
        </w:rPr>
      </w:pPr>
    </w:p>
    <w:p w14:paraId="29793F21" w14:textId="77777777" w:rsidR="00C722BB" w:rsidRPr="0041287B" w:rsidRDefault="0041287B" w:rsidP="0041287B">
      <w:pPr>
        <w:spacing w:before="120"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6"/>
          <w:szCs w:val="36"/>
          <w:u w:val="single"/>
          <w:rtl/>
        </w:rPr>
      </w:pPr>
      <w:r>
        <w:rPr>
          <w:rFonts w:asciiTheme="majorBidi" w:eastAsia="Times New Roman" w:hAnsiTheme="majorBidi" w:cstheme="majorBidi" w:hint="cs"/>
          <w:b/>
          <w:bCs/>
          <w:noProof/>
          <w:sz w:val="36"/>
          <w:szCs w:val="36"/>
          <w:u w:val="single"/>
          <w:rtl/>
        </w:rPr>
        <w:t>التربية الوطنية</w:t>
      </w:r>
    </w:p>
    <w:p w14:paraId="2B77B127" w14:textId="77777777" w:rsidR="00C722BB" w:rsidRDefault="00C722BB" w:rsidP="0041287B">
      <w:pPr>
        <w:spacing w:before="120" w:after="120" w:line="240" w:lineRule="auto"/>
        <w:ind w:firstLine="720"/>
        <w:jc w:val="center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</w:rPr>
      </w:pPr>
    </w:p>
    <w:p w14:paraId="29D3E8AE" w14:textId="77777777" w:rsidR="0041287B" w:rsidRPr="00102A23" w:rsidRDefault="0041287B" w:rsidP="0041287B">
      <w:pPr>
        <w:spacing w:before="120" w:after="12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</w:rPr>
        <w:t>السؤال الأول:</w:t>
      </w:r>
    </w:p>
    <w:p w14:paraId="419227F0" w14:textId="77777777" w:rsidR="00C722BB" w:rsidRPr="00102A23" w:rsidRDefault="00C722BB" w:rsidP="0041287B">
      <w:pPr>
        <w:spacing w:before="120" w:after="120" w:line="240" w:lineRule="auto"/>
        <w:ind w:left="142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أكمل العبارات آلاتية بما يناسبها :-</w:t>
      </w:r>
    </w:p>
    <w:p w14:paraId="1F12FC07" w14:textId="77777777" w:rsidR="00C722BB" w:rsidRPr="0041287B" w:rsidRDefault="00C722BB" w:rsidP="00C722BB">
      <w:pPr>
        <w:spacing w:before="120" w:after="12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1 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</w:rPr>
        <w:t>–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يحتل الوطن العربي موقعاً وسطاً بين قارات العالم القديم الثلاث هي آسيا وأوربا و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</w:t>
      </w:r>
    </w:p>
    <w:p w14:paraId="365B6A37" w14:textId="77777777" w:rsidR="00C722BB" w:rsidRPr="0041287B" w:rsidRDefault="00C722BB" w:rsidP="00C722BB">
      <w:pPr>
        <w:spacing w:before="120" w:after="12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2 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</w:rPr>
        <w:t>–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قام اتحاد دولة الإمارات العربية المتحدة في الثاني من ديسمبر عام 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……………………………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 </w:t>
      </w:r>
    </w:p>
    <w:p w14:paraId="6C06995E" w14:textId="77777777" w:rsidR="00C722BB" w:rsidRPr="0041287B" w:rsidRDefault="00C722BB" w:rsidP="00C722BB">
      <w:pPr>
        <w:spacing w:before="120" w:after="12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3 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</w:rPr>
        <w:t>–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نائب رئيس دولة الإمارات العربية المتحدة هو صاحب السمو الشيخ 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</w:rPr>
        <w:t>…………………………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حفظة الله</w:t>
      </w:r>
    </w:p>
    <w:p w14:paraId="54369FBC" w14:textId="77777777" w:rsidR="00C722BB" w:rsidRPr="0041287B" w:rsidRDefault="00C722BB" w:rsidP="00C722BB">
      <w:pPr>
        <w:spacing w:before="120" w:after="12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4 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</w:rPr>
        <w:t>–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 xml:space="preserve"> تعرضت الأمة العربية في تاريخها الحديث لأخطار متلاحقة منها احتلال الصهاينة لأرض</w:t>
      </w:r>
      <w:r w:rsidRPr="0041287B">
        <w:rPr>
          <w:rFonts w:asciiTheme="majorBidi" w:eastAsia="Times New Roman" w:hAnsiTheme="majorBidi" w:cstheme="majorBidi"/>
          <w:noProof/>
          <w:sz w:val="28"/>
          <w:szCs w:val="28"/>
        </w:rPr>
        <w:t>…………………</w:t>
      </w:r>
    </w:p>
    <w:p w14:paraId="4E9AE169" w14:textId="77777777" w:rsidR="00C722BB" w:rsidRDefault="00C722BB" w:rsidP="00C722BB">
      <w:pPr>
        <w:spacing w:before="120" w:after="12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</w:rPr>
      </w:pPr>
    </w:p>
    <w:p w14:paraId="26C66B7D" w14:textId="77777777" w:rsidR="0041287B" w:rsidRPr="00102A23" w:rsidRDefault="0041287B" w:rsidP="00C722BB">
      <w:pPr>
        <w:spacing w:before="120" w:after="12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</w:rPr>
        <w:t>السؤال الثاني:</w:t>
      </w:r>
    </w:p>
    <w:p w14:paraId="251654EE" w14:textId="77777777" w:rsidR="00C722BB" w:rsidRPr="00102A23" w:rsidRDefault="00C722BB" w:rsidP="00C722BB">
      <w:pPr>
        <w:spacing w:before="12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( أ ) من أعمال سكان مجتمع الإمارات قبل الاتحاد  0</w:t>
      </w:r>
    </w:p>
    <w:p w14:paraId="64C502FA" w14:textId="77777777" w:rsidR="00C722BB" w:rsidRPr="00102A23" w:rsidRDefault="0041287B" w:rsidP="0041287B">
      <w:pPr>
        <w:spacing w:before="12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</w:t>
      </w:r>
      <w:r w:rsidR="00C722BB"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</w:p>
    <w:p w14:paraId="75102CD3" w14:textId="77777777" w:rsidR="00C722BB" w:rsidRPr="00102A23" w:rsidRDefault="00C722BB" w:rsidP="00C722BB">
      <w:pPr>
        <w:spacing w:before="12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( ب ) من الأساليب التي تستخدمها الدولة لتطوير القطاعات الاقتصادية  0</w:t>
      </w:r>
    </w:p>
    <w:p w14:paraId="08948C19" w14:textId="77777777" w:rsidR="00E14A00" w:rsidRPr="00102A23" w:rsidRDefault="0041287B" w:rsidP="0041287B">
      <w:pPr>
        <w:spacing w:before="120"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bidi="ar-AE"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22BB"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</w:p>
    <w:p w14:paraId="45CF4EB5" w14:textId="77777777" w:rsidR="00C722BB" w:rsidRPr="00102A23" w:rsidRDefault="00C722BB" w:rsidP="00C722BB">
      <w:pPr>
        <w:spacing w:before="120" w:after="0" w:line="240" w:lineRule="auto"/>
        <w:jc w:val="lowKashida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( جـ ) أذكر ثلاثاً من أخطار العمالة الأجنبية   0</w:t>
      </w:r>
    </w:p>
    <w:p w14:paraId="3D0B555D" w14:textId="77777777" w:rsidR="0041287B" w:rsidRPr="0041287B" w:rsidRDefault="0041287B" w:rsidP="0041287B">
      <w:pPr>
        <w:pStyle w:val="ListParagraph"/>
        <w:numPr>
          <w:ilvl w:val="0"/>
          <w:numId w:val="11"/>
        </w:numPr>
        <w:spacing w:before="120"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</w:t>
      </w:r>
    </w:p>
    <w:p w14:paraId="76D6A1EE" w14:textId="77777777" w:rsidR="0041287B" w:rsidRPr="0041287B" w:rsidRDefault="0041287B" w:rsidP="0041287B">
      <w:pPr>
        <w:pStyle w:val="ListParagraph"/>
        <w:numPr>
          <w:ilvl w:val="0"/>
          <w:numId w:val="11"/>
        </w:numPr>
        <w:spacing w:before="120"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</w:t>
      </w:r>
    </w:p>
    <w:p w14:paraId="230F1CCD" w14:textId="77777777" w:rsidR="0041287B" w:rsidRPr="0041287B" w:rsidRDefault="0041287B" w:rsidP="0041287B">
      <w:pPr>
        <w:pStyle w:val="ListParagraph"/>
        <w:numPr>
          <w:ilvl w:val="0"/>
          <w:numId w:val="11"/>
        </w:numPr>
        <w:spacing w:before="12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</w:t>
      </w:r>
      <w:r w:rsidR="00C722BB" w:rsidRPr="0041287B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</w:p>
    <w:p w14:paraId="15D0A92F" w14:textId="77777777" w:rsidR="0082483B" w:rsidRPr="0082483B" w:rsidRDefault="0082483B" w:rsidP="0082483B">
      <w:pPr>
        <w:tabs>
          <w:tab w:val="num" w:pos="1084"/>
        </w:tabs>
        <w:spacing w:before="120" w:after="0" w:line="240" w:lineRule="auto"/>
        <w:jc w:val="center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(3)</w:t>
      </w:r>
    </w:p>
    <w:p w14:paraId="00F73935" w14:textId="77777777" w:rsidR="00C722BB" w:rsidRPr="00102A23" w:rsidRDefault="00C722BB" w:rsidP="00C722BB">
      <w:pPr>
        <w:spacing w:before="12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lastRenderedPageBreak/>
        <w:t xml:space="preserve"> ( د ) من الموارد الطبيعية التي استغلتها الدولة   0</w:t>
      </w:r>
    </w:p>
    <w:p w14:paraId="275A6485" w14:textId="77777777" w:rsidR="00C722BB" w:rsidRPr="0041287B" w:rsidRDefault="0041287B" w:rsidP="0041287B">
      <w:pPr>
        <w:spacing w:before="12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CF19FC" w14:textId="77777777" w:rsidR="00C722BB" w:rsidRPr="00102A23" w:rsidRDefault="00C722BB" w:rsidP="00C722BB">
      <w:pPr>
        <w:tabs>
          <w:tab w:val="num" w:pos="1084"/>
        </w:tabs>
        <w:spacing w:before="120" w:after="0" w:line="240" w:lineRule="auto"/>
        <w:ind w:left="289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</w:p>
    <w:p w14:paraId="1124AB75" w14:textId="77777777" w:rsidR="00C722BB" w:rsidRPr="00102A23" w:rsidRDefault="0041287B" w:rsidP="00C722BB">
      <w:pPr>
        <w:spacing w:before="12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</w:rPr>
        <w:t>السؤال الثالث:</w:t>
      </w:r>
    </w:p>
    <w:p w14:paraId="46D26DA3" w14:textId="77777777" w:rsidR="00C722BB" w:rsidRPr="00102A23" w:rsidRDefault="00C722BB" w:rsidP="00C722BB">
      <w:pPr>
        <w:spacing w:before="12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( أ ) يشغل وطننا العربي موقعاً جغرافياً متميزاً ويتحكم في مضايق وممرات مائية أذكرها 0</w:t>
      </w:r>
    </w:p>
    <w:p w14:paraId="11C4E0A8" w14:textId="77777777" w:rsidR="00C722BB" w:rsidRPr="0041287B" w:rsidRDefault="0041287B" w:rsidP="0041287B">
      <w:pPr>
        <w:spacing w:before="12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41287B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22BB" w:rsidRPr="0041287B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</w:p>
    <w:p w14:paraId="48EB49B9" w14:textId="77777777" w:rsidR="00C722BB" w:rsidRPr="00102A23" w:rsidRDefault="00C722BB" w:rsidP="00C722BB">
      <w:pPr>
        <w:spacing w:before="120"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( ب ) اذكر أسباب الزيادة السكانية في مجتمع الإمارات 0</w:t>
      </w:r>
    </w:p>
    <w:p w14:paraId="05781CFF" w14:textId="77777777" w:rsidR="00C722BB" w:rsidRPr="0041287B" w:rsidRDefault="0041287B" w:rsidP="0041287B">
      <w:pPr>
        <w:spacing w:before="120"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 w:rsidRPr="0041287B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FD0D7E" w14:textId="77777777" w:rsidR="00C722BB" w:rsidRDefault="00C722BB" w:rsidP="0041287B">
      <w:pPr>
        <w:spacing w:before="120" w:after="0" w:line="240" w:lineRule="auto"/>
        <w:jc w:val="center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u w:val="single"/>
          <w:rtl/>
        </w:rPr>
      </w:pPr>
      <w:r w:rsidRPr="00102A23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 xml:space="preserve">(انتهت الأسئلة </w:t>
      </w:r>
      <w:r w:rsidR="0082483B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u w:val="single"/>
          <w:rtl/>
        </w:rPr>
        <w:t>)</w:t>
      </w:r>
    </w:p>
    <w:p w14:paraId="65FB9714" w14:textId="77777777" w:rsidR="0082483B" w:rsidRPr="0082483B" w:rsidRDefault="0082483B" w:rsidP="0041287B">
      <w:pPr>
        <w:spacing w:before="120" w:after="0" w:line="240" w:lineRule="auto"/>
        <w:jc w:val="center"/>
        <w:rPr>
          <w:rFonts w:asciiTheme="majorBidi" w:eastAsia="Times New Roman" w:hAnsiTheme="majorBidi" w:cstheme="majorBidi" w:hint="cs"/>
          <w:noProof/>
          <w:sz w:val="28"/>
          <w:szCs w:val="28"/>
          <w:u w:val="single"/>
          <w:rtl/>
        </w:rPr>
      </w:pPr>
      <w:r w:rsidRPr="0082483B">
        <w:rPr>
          <w:rFonts w:asciiTheme="majorBidi" w:eastAsia="Times New Roman" w:hAnsiTheme="majorBidi" w:cstheme="majorBidi" w:hint="cs"/>
          <w:noProof/>
          <w:sz w:val="28"/>
          <w:szCs w:val="28"/>
          <w:u w:val="single"/>
          <w:rtl/>
        </w:rPr>
        <w:t>مع تحيات عبدالله ناصر</w:t>
      </w:r>
    </w:p>
    <w:p w14:paraId="7FDFC14A" w14:textId="77777777" w:rsidR="0082483B" w:rsidRPr="0082483B" w:rsidRDefault="0082483B" w:rsidP="0041287B">
      <w:pPr>
        <w:spacing w:before="120" w:after="0" w:line="240" w:lineRule="auto"/>
        <w:jc w:val="center"/>
        <w:rPr>
          <w:rFonts w:asciiTheme="majorBidi" w:eastAsia="Times New Roman" w:hAnsiTheme="majorBidi" w:cstheme="majorBidi"/>
          <w:noProof/>
          <w:sz w:val="28"/>
          <w:szCs w:val="28"/>
          <w:u w:val="single"/>
          <w:rtl/>
        </w:rPr>
      </w:pPr>
      <w:r w:rsidRPr="0082483B">
        <w:rPr>
          <w:rFonts w:asciiTheme="majorBidi" w:eastAsia="Times New Roman" w:hAnsiTheme="majorBidi" w:cstheme="majorBidi" w:hint="cs"/>
          <w:noProof/>
          <w:sz w:val="28"/>
          <w:szCs w:val="28"/>
          <w:u w:val="single"/>
          <w:rtl/>
        </w:rPr>
        <w:t>الصف: ثامن/4</w:t>
      </w:r>
    </w:p>
    <w:p w14:paraId="46072AB8" w14:textId="77777777" w:rsidR="00C722BB" w:rsidRPr="00102A23" w:rsidRDefault="00C722BB" w:rsidP="00C722BB">
      <w:pPr>
        <w:spacing w:after="0" w:line="240" w:lineRule="auto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bookmarkStart w:id="0" w:name="_GoBack"/>
      <w:bookmarkEnd w:id="0"/>
    </w:p>
    <w:p w14:paraId="1BFEB1D5" w14:textId="77777777" w:rsidR="00CC1E43" w:rsidRPr="00102A23" w:rsidRDefault="00CC1E43">
      <w:pPr>
        <w:rPr>
          <w:rFonts w:asciiTheme="majorBidi" w:hAnsiTheme="majorBidi" w:cstheme="majorBidi"/>
          <w:sz w:val="28"/>
          <w:szCs w:val="28"/>
        </w:rPr>
      </w:pPr>
    </w:p>
    <w:sectPr w:rsidR="00CC1E43" w:rsidRPr="00102A23" w:rsidSect="0082483B">
      <w:pgSz w:w="11906" w:h="16838" w:code="9"/>
      <w:pgMar w:top="709" w:right="707" w:bottom="568" w:left="709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90E11"/>
    <w:multiLevelType w:val="hybridMultilevel"/>
    <w:tmpl w:val="8A30DB1C"/>
    <w:lvl w:ilvl="0" w:tplc="78B428B8">
      <w:start w:val="1"/>
      <w:numFmt w:val="decimal"/>
      <w:lvlText w:val="%1-"/>
      <w:lvlJc w:val="left"/>
      <w:pPr>
        <w:ind w:left="9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2F994C8A"/>
    <w:multiLevelType w:val="hybridMultilevel"/>
    <w:tmpl w:val="1F1A77C0"/>
    <w:lvl w:ilvl="0" w:tplc="DC88E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72532"/>
    <w:multiLevelType w:val="hybridMultilevel"/>
    <w:tmpl w:val="DF1E387E"/>
    <w:lvl w:ilvl="0" w:tplc="E1529C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337F5"/>
    <w:multiLevelType w:val="hybridMultilevel"/>
    <w:tmpl w:val="D330938E"/>
    <w:lvl w:ilvl="0" w:tplc="D3F0285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7504A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5">
    <w:nsid w:val="633E0C2A"/>
    <w:multiLevelType w:val="singleLevel"/>
    <w:tmpl w:val="C41AB3F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sz w:val="32"/>
      </w:rPr>
    </w:lvl>
  </w:abstractNum>
  <w:abstractNum w:abstractNumId="6">
    <w:nsid w:val="702E5E65"/>
    <w:multiLevelType w:val="hybridMultilevel"/>
    <w:tmpl w:val="9146BC70"/>
    <w:lvl w:ilvl="0" w:tplc="7474E24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617F7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8">
    <w:nsid w:val="784842A5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720"/>
        </w:tabs>
        <w:ind w:left="72" w:hanging="72"/>
      </w:pPr>
    </w:lvl>
  </w:abstractNum>
  <w:abstractNum w:abstractNumId="9">
    <w:nsid w:val="7B720608"/>
    <w:multiLevelType w:val="hybridMultilevel"/>
    <w:tmpl w:val="E9A87FD6"/>
    <w:lvl w:ilvl="0" w:tplc="AFDADCF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D48D9"/>
    <w:multiLevelType w:val="hybridMultilevel"/>
    <w:tmpl w:val="051A2282"/>
    <w:lvl w:ilvl="0" w:tplc="815C433E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B"/>
    <w:rsid w:val="0005273A"/>
    <w:rsid w:val="00102A23"/>
    <w:rsid w:val="0041287B"/>
    <w:rsid w:val="00444593"/>
    <w:rsid w:val="004464E8"/>
    <w:rsid w:val="004D55E8"/>
    <w:rsid w:val="0082483B"/>
    <w:rsid w:val="00B95F9E"/>
    <w:rsid w:val="00C37277"/>
    <w:rsid w:val="00C722BB"/>
    <w:rsid w:val="00CC1E43"/>
    <w:rsid w:val="00E014C4"/>
    <w:rsid w:val="00E14A00"/>
    <w:rsid w:val="00F0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DB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722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2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2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2BB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2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2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22B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37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722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2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2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2BB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2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2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22B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37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AADF9-9320-4786-BAB5-5AE6CEB21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User_1</cp:lastModifiedBy>
  <cp:revision>4</cp:revision>
  <dcterms:created xsi:type="dcterms:W3CDTF">2009-12-23T17:42:00Z</dcterms:created>
  <dcterms:modified xsi:type="dcterms:W3CDTF">2009-12-25T11:23:00Z</dcterms:modified>
</cp:coreProperties>
</file>