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57" w:rsidRPr="00A33870" w:rsidRDefault="00F25B57" w:rsidP="00B17053">
      <w:pPr>
        <w:tabs>
          <w:tab w:val="left" w:pos="5529"/>
          <w:tab w:val="left" w:pos="6379"/>
          <w:tab w:val="left" w:pos="10915"/>
        </w:tabs>
        <w:rPr>
          <w:rFonts w:ascii="SassoonPrimaryInfant" w:hAnsi="SassoonPrimaryInfant" w:cs="Arial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338"/>
        <w:gridCol w:w="709"/>
        <w:gridCol w:w="4295"/>
      </w:tblGrid>
      <w:tr w:rsidR="00F25B57" w:rsidRPr="00A33870" w:rsidTr="00047A29">
        <w:trPr>
          <w:trHeight w:val="71"/>
        </w:trPr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spacing w:after="0"/>
              <w:jc w:val="right"/>
              <w:rPr>
                <w:rFonts w:ascii="SassoonPrimaryInfant" w:hAnsi="SassoonPrimaryInfant"/>
                <w:bCs/>
              </w:rPr>
            </w:pPr>
            <w:r w:rsidRPr="00A33870">
              <w:rPr>
                <w:rFonts w:ascii="SassoonPrimaryInfant" w:hAnsi="SassoonPrimaryInfant" w:hint="cs"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spacing w:after="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1</w:t>
            </w:r>
          </w:p>
        </w:tc>
      </w:tr>
      <w:tr w:rsidR="00F25B57" w:rsidRPr="00A33870" w:rsidTr="00740786">
        <w:trPr>
          <w:trHeight w:val="600"/>
        </w:trPr>
        <w:tc>
          <w:tcPr>
            <w:tcW w:w="4338" w:type="dxa"/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بسّط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4295" w:type="dxa"/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Simplify     </w:t>
            </w:r>
            <w:r w:rsidRPr="00A33870">
              <w:rPr>
                <w:rFonts w:ascii="SassoonPrimaryInfant" w:hAnsi="SassoonPrimaryInfant"/>
              </w:rPr>
              <w:fldChar w:fldCharType="begin"/>
            </w:r>
            <w:r w:rsidRPr="00A33870">
              <w:rPr>
                <w:rFonts w:ascii="SassoonPrimaryInfant" w:hAnsi="SassoonPrimaryInfant"/>
              </w:rPr>
              <w:instrText xml:space="preserve"> QUOTE </w:instrText>
            </w:r>
            <w:r w:rsidRPr="00E75B29">
              <w:rPr>
                <w:rFonts w:ascii="SassoonPrimaryInfant" w:hAnsi="SassoonPrimaryInfant"/>
              </w:rPr>
              <w:fldChar w:fldCharType="begin"/>
            </w:r>
            <w:r w:rsidRPr="00E75B29">
              <w:rPr>
                <w:rFonts w:ascii="SassoonPrimaryInfant" w:hAnsi="SassoonPrimaryInfant"/>
              </w:rPr>
              <w:instrText xml:space="preserve"> QUOTE </w:instrText>
            </w:r>
            <w:r w:rsidRPr="00E75B2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6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6D1C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A56D1C&quot;&gt;&lt;m:oMathPara&gt;&lt;m:oMath&gt;&lt;m:r&gt;&lt;m:rPr&gt;&lt;m:sty m:val=&quot;bi&quot;/&gt;&lt;/m:rPr&gt;&lt;w:rPr&gt;&lt;w:rFonts w:ascii=&quot;Cambria Math&quot; w:fareast=&quot;Calibri&quot; w:h-ansi=&quot;SassoonPrimaryInfant&quot; w:cs=&quot;Arial&quot;/&gt;&lt;wx:font wx:val=&quot;Cambria Math&quot;/&gt;&lt;w:b/&gt;&lt;w:i/&gt;&lt;/w:rPr&gt;&lt;m:t&gt; 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7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y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9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y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7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instrText xml:space="preserve"> </w:instrText>
            </w:r>
            <w:r w:rsidRPr="00E75B29">
              <w:rPr>
                <w:rFonts w:ascii="SassoonPrimaryInfant" w:hAnsi="SassoonPrimaryInfant"/>
              </w:rPr>
              <w:fldChar w:fldCharType="separate"/>
            </w:r>
            <w:r w:rsidRPr="00E75B29">
              <w:pict>
                <v:shape id="_x0000_i1026" type="#_x0000_t75" style="width:34.5pt;height:6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6D1C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A56D1C&quot;&gt;&lt;m:oMathPara&gt;&lt;m:oMath&gt;&lt;m:r&gt;&lt;m:rPr&gt;&lt;m:sty m:val=&quot;bi&quot;/&gt;&lt;/m:rPr&gt;&lt;w:rPr&gt;&lt;w:rFonts w:ascii=&quot;Cambria Math&quot; w:fareast=&quot;Calibri&quot; w:h-ansi=&quot;SassoonPrimaryInfant&quot; w:cs=&quot;Arial&quot;/&gt;&lt;wx:font wx:val=&quot;Cambria Math&quot;/&gt;&lt;w:b/&gt;&lt;w:i/&gt;&lt;/w:rPr&gt;&lt;m:t&gt; 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7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y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9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y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7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fldChar w:fldCharType="end"/>
            </w:r>
            <w:r w:rsidRPr="00A33870">
              <w:rPr>
                <w:rFonts w:ascii="SassoonPrimaryInfant" w:hAnsi="SassoonPrimaryInfant"/>
              </w:rPr>
              <w:instrText xml:space="preserve"> </w:instrText>
            </w:r>
            <w:r w:rsidRPr="00A33870">
              <w:rPr>
                <w:rFonts w:ascii="SassoonPrimaryInfant" w:hAnsi="SassoonPrimaryInfant"/>
              </w:rPr>
              <w:fldChar w:fldCharType="end"/>
            </w:r>
          </w:p>
        </w:tc>
      </w:tr>
      <w:tr w:rsidR="00F25B57" w:rsidRPr="00A33870" w:rsidTr="00187831">
        <w:trPr>
          <w:trHeight w:val="600"/>
        </w:trPr>
        <w:tc>
          <w:tcPr>
            <w:tcW w:w="9342" w:type="dxa"/>
            <w:gridSpan w:val="3"/>
          </w:tcPr>
          <w:p w:rsidR="00F25B57" w:rsidRPr="00A33870" w:rsidRDefault="00F25B57" w:rsidP="00047A29">
            <w:pPr>
              <w:jc w:val="center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7x – 4y + 3 – 2x + 9y</w:t>
            </w:r>
          </w:p>
        </w:tc>
      </w:tr>
      <w:tr w:rsidR="00F25B57" w:rsidRPr="00A33870" w:rsidTr="00740786">
        <w:trPr>
          <w:trHeight w:val="600"/>
        </w:trPr>
        <w:tc>
          <w:tcPr>
            <w:tcW w:w="4338" w:type="dxa"/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</w:t>
            </w:r>
          </w:p>
        </w:tc>
        <w:tc>
          <w:tcPr>
            <w:tcW w:w="4295" w:type="dxa"/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5x + 5y + 3</w:t>
            </w:r>
          </w:p>
        </w:tc>
      </w:tr>
      <w:tr w:rsidR="00F25B57" w:rsidRPr="00A33870" w:rsidTr="00740786">
        <w:trPr>
          <w:trHeight w:val="610"/>
        </w:trPr>
        <w:tc>
          <w:tcPr>
            <w:tcW w:w="4338" w:type="dxa"/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B</w:t>
            </w:r>
          </w:p>
        </w:tc>
        <w:tc>
          <w:tcPr>
            <w:tcW w:w="4295" w:type="dxa"/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13xy</w:t>
            </w:r>
          </w:p>
        </w:tc>
      </w:tr>
      <w:tr w:rsidR="00F25B57" w:rsidRPr="00A33870" w:rsidTr="00740786">
        <w:trPr>
          <w:trHeight w:val="610"/>
        </w:trPr>
        <w:tc>
          <w:tcPr>
            <w:tcW w:w="4338" w:type="dxa"/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C</w:t>
            </w:r>
          </w:p>
        </w:tc>
        <w:tc>
          <w:tcPr>
            <w:tcW w:w="4295" w:type="dxa"/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5x – 5y + 3</w:t>
            </w:r>
          </w:p>
        </w:tc>
      </w:tr>
      <w:tr w:rsidR="00F25B57" w:rsidRPr="00A33870" w:rsidTr="00740786">
        <w:trPr>
          <w:trHeight w:val="610"/>
        </w:trPr>
        <w:tc>
          <w:tcPr>
            <w:tcW w:w="4338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D</w:t>
            </w:r>
          </w:p>
        </w:tc>
        <w:tc>
          <w:tcPr>
            <w:tcW w:w="4295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9x + 13y + 3</w:t>
            </w:r>
          </w:p>
        </w:tc>
      </w:tr>
      <w:tr w:rsidR="00F25B57" w:rsidRPr="00A33870" w:rsidTr="00187831">
        <w:trPr>
          <w:trHeight w:val="237"/>
        </w:trPr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spacing w:before="120" w:after="120"/>
              <w:jc w:val="right"/>
              <w:rPr>
                <w:rFonts w:ascii="SassoonPrimaryInfant" w:hAnsi="SassoonPrimaryInfant"/>
                <w:bCs/>
              </w:rPr>
            </w:pPr>
            <w:r w:rsidRPr="00A33870">
              <w:rPr>
                <w:rFonts w:ascii="SassoonPrimaryInfant" w:hAnsi="SassoonPrimaryInfant" w:hint="cs"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2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C97716">
            <w:pPr>
              <w:jc w:val="right"/>
              <w:rPr>
                <w:rFonts w:ascii="SassoonPrimaryInfant" w:hAnsi="SassoonPrimaryInfant"/>
              </w:rPr>
            </w:pPr>
            <w:r w:rsidRPr="00E75B29">
              <w:rPr>
                <w:rFonts w:ascii="SassoonPrimaryInfant" w:hAnsi="SassoonPrimaryInfant"/>
                <w:rtl/>
              </w:rPr>
              <w:fldChar w:fldCharType="begin"/>
            </w:r>
            <w:r w:rsidRPr="00E75B29">
              <w:rPr>
                <w:rFonts w:ascii="SassoonPrimaryInfant" w:hAnsi="SassoonPrimaryInfant"/>
                <w:rtl/>
              </w:rPr>
              <w:instrText xml:space="preserve"> QUOTE </w:instrText>
            </w:r>
            <w:r w:rsidRPr="00E75B29">
              <w:pict>
                <v:shape id="_x0000_i1027" type="#_x0000_t75" style="width:69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2C83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DA2C83&quot;&gt;&lt;m:oMathPara&gt;&lt;m:oMath&gt;&lt;m:d&gt;&lt;m:dPr&gt;&lt;m:ctrlPr&gt;&lt;w:rPr&gt;&lt;w:rFonts w:ascii=&quot;Cambria Math&quot; w:fareast=&quot;Calibri&quot; w:h-ansi=&quot;SassoonPrimaryInfant&quot; w:cs=&quot;Arial&quot;/&gt;&lt;wx:font wx:val=&quot;Cambria Math&quot;/&gt;&lt;w:b/&gt;&lt;w:b-cs/&gt;&lt;w:i/&gt;&lt;/w:rPr&gt;&lt;/m:ctrlPr&gt;&lt;/m:dPr&gt;&lt;m:e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ctrlPr&gt;&lt;w:rPr&gt;&lt;w:rFonts w:ascii=&quot;Cambria Math&quot; w:h-ansi=&quot;SassoonPrimaryInfant&quot;/&gt;&lt;wx:font wx:val=&quot;Cambria Math&quot;/&gt;&lt;w:b/&gt;&lt;w:b-cs/&gt;&lt;w:i/&gt;&lt;/w:rPr&gt;&lt;/m:ctrlPr&gt;&lt;/m:e&gt;&lt;/m:d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E75B29">
              <w:rPr>
                <w:rFonts w:ascii="SassoonPrimaryInfant" w:hAnsi="SassoonPrimaryInfant"/>
                <w:rtl/>
              </w:rPr>
              <w:instrText xml:space="preserve"> </w:instrText>
            </w:r>
            <w:r w:rsidRPr="00E75B29">
              <w:rPr>
                <w:rFonts w:ascii="SassoonPrimaryInfant" w:hAnsi="SassoonPrimaryInfant"/>
                <w:rtl/>
              </w:rPr>
              <w:fldChar w:fldCharType="separate"/>
            </w:r>
            <w:r w:rsidRPr="00E75B29">
              <w:pict>
                <v:shape id="_x0000_i1028" type="#_x0000_t75" style="width:69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2C83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DA2C83&quot;&gt;&lt;m:oMathPara&gt;&lt;m:oMath&gt;&lt;m:d&gt;&lt;m:dPr&gt;&lt;m:ctrlPr&gt;&lt;w:rPr&gt;&lt;w:rFonts w:ascii=&quot;Cambria Math&quot; w:fareast=&quot;Calibri&quot; w:h-ansi=&quot;SassoonPrimaryInfant&quot; w:cs=&quot;Arial&quot;/&gt;&lt;wx:font wx:val=&quot;Cambria Math&quot;/&gt;&lt;w:b/&gt;&lt;w:b-cs/&gt;&lt;w:i/&gt;&lt;/w:rPr&gt;&lt;/m:ctrlPr&gt;&lt;/m:dPr&gt;&lt;m:e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ctrlPr&gt;&lt;w:rPr&gt;&lt;w:rFonts w:ascii=&quot;Cambria Math&quot; w:h-ansi=&quot;SassoonPrimaryInfant&quot;/&gt;&lt;wx:font wx:val=&quot;Cambria Math&quot;/&gt;&lt;w:b/&gt;&lt;w:b-cs/&gt;&lt;w:i/&gt;&lt;/w:rPr&gt;&lt;/m:ctrlPr&gt;&lt;/m:e&gt;&lt;/m:d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E75B29">
              <w:rPr>
                <w:rFonts w:ascii="SassoonPrimaryInfant" w:hAnsi="SassoonPrimaryInfant"/>
                <w:rtl/>
              </w:rPr>
              <w:fldChar w:fldCharType="end"/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أوجد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الناتج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خلال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فك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الاقواس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Expand     </w:t>
            </w:r>
            <w:r w:rsidRPr="00A33870">
              <w:rPr>
                <w:rFonts w:ascii="SassoonPrimaryInfant" w:hAnsi="SassoonPrimaryInfant"/>
              </w:rPr>
              <w:fldChar w:fldCharType="begin"/>
            </w:r>
            <w:r w:rsidRPr="00A33870">
              <w:rPr>
                <w:rFonts w:ascii="SassoonPrimaryInfant" w:hAnsi="SassoonPrimaryInfant"/>
              </w:rPr>
              <w:instrText xml:space="preserve"> QUOTE </w:instrText>
            </w:r>
            <w:r w:rsidRPr="00E75B29">
              <w:rPr>
                <w:rFonts w:ascii="SassoonPrimaryInfant" w:hAnsi="SassoonPrimaryInfant"/>
              </w:rPr>
              <w:fldChar w:fldCharType="begin"/>
            </w:r>
            <w:r w:rsidRPr="00E75B29">
              <w:rPr>
                <w:rFonts w:ascii="SassoonPrimaryInfant" w:hAnsi="SassoonPrimaryInfant"/>
              </w:rPr>
              <w:instrText xml:space="preserve"> QUOTE </w:instrText>
            </w:r>
            <w:r w:rsidRPr="00E75B29">
              <w:pict>
                <v:shape id="_x0000_i1029" type="#_x0000_t75" style="width:69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3D68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BB3D68&quot;&gt;&lt;m:oMathPara&gt;&lt;m:oMath&gt;&lt;m:d&gt;&lt;m:dPr&gt;&lt;m:ctrlPr&gt;&lt;w:rPr&gt;&lt;w:rFonts w:ascii=&quot;Cambria Math&quot; w:fareast=&quot;Calibri&quot; w:h-ansi=&quot;SassoonPrimaryInfant&quot; w:cs=&quot;Arial&quot;/&gt;&lt;wx:font wx:val=&quot;Cambria Math&quot;/&gt;&lt;w:b/&gt;&lt;w:b-cs/&gt;&lt;w:i/&gt;&lt;/w:rPr&gt;&lt;/m:ctrlPr&gt;&lt;/m:dPr&gt;&lt;m:e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ctrlPr&gt;&lt;w:rPr&gt;&lt;w:rFonts w:ascii=&quot;Cambria Math&quot; w:h-ansi=&quot;SassoonPrimaryInfant&quot;/&gt;&lt;wx:font wx:val=&quot;Cambria Math&quot;/&gt;&lt;w:b/&gt;&lt;w:b-cs/&gt;&lt;w:i/&gt;&lt;/w:rPr&gt;&lt;/m:ctrlPr&gt;&lt;/m:e&gt;&lt;/m:d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instrText xml:space="preserve"> </w:instrText>
            </w:r>
            <w:r w:rsidRPr="00E75B29">
              <w:rPr>
                <w:rFonts w:ascii="SassoonPrimaryInfant" w:hAnsi="SassoonPrimaryInfant"/>
              </w:rPr>
              <w:fldChar w:fldCharType="separate"/>
            </w:r>
            <w:r w:rsidRPr="00E75B29">
              <w:pict>
                <v:shape id="_x0000_i1030" type="#_x0000_t75" style="width:69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3D68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BB3D68&quot;&gt;&lt;m:oMathPara&gt;&lt;m:oMath&gt;&lt;m:d&gt;&lt;m:dPr&gt;&lt;m:ctrlPr&gt;&lt;w:rPr&gt;&lt;w:rFonts w:ascii=&quot;Cambria Math&quot; w:fareast=&quot;Calibri&quot; w:h-ansi=&quot;SassoonPrimaryInfant&quot; w:cs=&quot;Arial&quot;/&gt;&lt;wx:font wx:val=&quot;Cambria Math&quot;/&gt;&lt;w:b/&gt;&lt;w:b-cs/&gt;&lt;w:i/&gt;&lt;/w:rPr&gt;&lt;/m:ctrlPr&gt;&lt;/m:dPr&gt;&lt;m:e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ctrlPr&gt;&lt;w:rPr&gt;&lt;w:rFonts w:ascii=&quot;Cambria Math&quot; w:h-ansi=&quot;SassoonPrimaryInfant&quot;/&gt;&lt;wx:font wx:val=&quot;Cambria Math&quot;/&gt;&lt;w:b/&gt;&lt;w:b-cs/&gt;&lt;w:i/&gt;&lt;/w:rPr&gt;&lt;/m:ctrlPr&gt;&lt;/m:e&gt;&lt;/m:d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fldChar w:fldCharType="end"/>
            </w:r>
            <w:r w:rsidRPr="00A33870">
              <w:rPr>
                <w:rFonts w:ascii="SassoonPrimaryInfant" w:hAnsi="SassoonPrimaryInfant"/>
              </w:rPr>
              <w:instrText xml:space="preserve"> </w:instrText>
            </w:r>
            <w:r w:rsidRPr="00A33870">
              <w:rPr>
                <w:rFonts w:ascii="SassoonPrimaryInfant" w:hAnsi="SassoonPrimaryInfant"/>
              </w:rPr>
              <w:fldChar w:fldCharType="end"/>
            </w:r>
            <w:r w:rsidRPr="00A33870">
              <w:rPr>
                <w:rFonts w:ascii="SassoonPrimaryInfant" w:hAnsi="SassoonPrimaryInfant"/>
              </w:rPr>
              <w:t>(x – 4)(x + 3)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E75B29">
              <w:pict>
                <v:shape id="_x0000_i1031" type="#_x0000_t75" style="width:38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210A6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6210A6&quot;&gt;&lt;m:oMathPara&gt;&lt;m:oMath&gt;&lt;m:sSup&gt;&lt;m:sSupPr&gt;&lt;m:ctrlPr&gt;&lt;w:rPr&gt;&lt;w:rFonts w:ascii=&quot;Cambria Math&quot; w:fareast=&quot;Calibri&quot; w:h-ansi=&quot;SassoonPrimaryInfant&quot; w:cs=&quot;Arial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m:ctrlPr&gt;&lt;w:rPr&gt;&lt;w:rFonts w:ascii=&quot;Cambria Math&quot; w:h-ansi=&quot;SassoonPrimaryInfant&quot;/&gt;&lt;wx:font wx:val=&quot;Cambria Math&quot;/&gt;&lt;w:i/&gt;&lt;/w:rPr&gt;&lt;/m:ctrlPr&gt;&lt;/m:e&gt;&lt;m:sup&gt;&lt;m:r&gt;&lt;w:rPr&gt;&lt;w:rFonts w:ascii=&quot;Cambria Math&quot; w:h-ansi=&quot;SassoonPrimaryInfant&quot;/&gt;&lt;wx:font wx:val=&quot;Cambria Math&quot;/&gt;&lt;w:i/&gt;&lt;/w:rPr&gt;&lt;m:t&gt;2&lt;/m:t&gt;&lt;/m:r&gt;&lt;m:ctrlPr&gt;&lt;w:rPr&gt;&lt;w:rFonts w:ascii=&quot;Cambria Math&quot; w:h-ansi=&quot;SassoonPrimaryInfant&quot;/&gt;&lt;wx:font wx:val=&quot;Cambria Math&quot;/&gt;&lt;w:i/&gt;&lt;/w:rPr&gt;&lt;/m:ctrlPr&gt;&lt;/m:sup&gt;&lt;/m:sSup&gt;&lt;m:r&gt;&lt;w:rPr&gt;&lt;w:rFonts w:ascii=&quot;SassoonPrimaryInfant&quot; w:h-ansi=&quot;SassoonPrimaryInfant&quot;/&gt;&lt;wx:font wx:val=&quot;SassoonPrimaryInfant&quot;/&gt;&lt;w:i/&gt;&lt;/w:rPr&gt;&lt;m:t&gt;-&lt;/m:t&gt;&lt;/m:r&gt;&lt;m:r&gt;&lt;w:rPr&gt;&lt;w:rFonts w:ascii=&quot;Cambria Math&quot; w:h-ansi=&quot;SassoonPrimaryInfant&quot;/&gt;&lt;wx:font wx:val=&quot;Cambria Math&quot;/&gt;&lt;w:i/&gt;&lt;/w:rPr&gt;&lt;m:t&gt; 12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9" o:title="" chromakey="white"/>
                </v:shape>
              </w:pic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B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E75B29">
              <w:pict>
                <v:shape id="_x0000_i1032" type="#_x0000_t75" style="width:40.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65D74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A65D74&quot;&gt;&lt;m:oMathPara&gt;&lt;m:oMath&gt;&lt;m:sSup&gt;&lt;m:sSupPr&gt;&lt;m:ctrlPr&gt;&lt;w:rPr&gt;&lt;w:rFonts w:ascii=&quot;Cambria Math&quot; w:fareast=&quot;Calibri&quot; w:h-ansi=&quot;SassoonPrimaryInfant&quot; w:cs=&quot;Arial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m:ctrlPr&gt;&lt;w:rPr&gt;&lt;w:rFonts w:ascii=&quot;Cambria Math&quot; w:h-ansi=&quot;SassoonPrimaryInfant&quot;/&gt;&lt;wx:font wx:val=&quot;Cambria Math&quot;/&gt;&lt;w:i/&gt;&lt;/w:rPr&gt;&lt;/m:ctrlPr&gt;&lt;/m:e&gt;&lt;m:sup&gt;&lt;m:r&gt;&lt;w:rPr&gt;&lt;w:rFonts w:ascii=&quot;Cambria Math&quot; w:h-ansi=&quot;SassoonPrimaryInfant&quot;/&gt;&lt;wx:font wx:val=&quot;Cambria Math&quot;/&gt;&lt;w:i/&gt;&lt;/w:rPr&gt;&lt;m:t&gt;2&lt;/m:t&gt;&lt;/m:r&gt;&lt;m:ctrlPr&gt;&lt;w:rPr&gt;&lt;w:rFonts w:ascii=&quot;Cambria Math&quot; w:h-ansi=&quot;SassoonPrimaryInfant&quot;/&gt;&lt;wx:font wx:val=&quot;Cambria Math&quot;/&gt;&lt;w:i/&gt;&lt;/w:rPr&gt;&lt;/m:ctrlPr&gt;&lt;/m:sup&gt;&lt;/m:sSup&gt;&lt;m:r&gt;&lt;w:rPr&gt;&lt;w:rFonts w:ascii=&quot;Cambria Math&quot; w:h-ansi=&quot;SassoonPrimaryInfant&quot;/&gt;&lt;wx:font wx:val=&quot;Cambria Math&quot;/&gt;&lt;w:i/&gt;&lt;/w:rPr&gt;&lt;m:t&gt;+ 12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0" o:title="" chromakey="white"/>
                </v:shape>
              </w:pic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C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E75B29">
              <w:pict>
                <v:shape id="_x0000_i1033" type="#_x0000_t75" style="width:65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C7165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8C7165&quot;&gt;&lt;m:oMathPara&gt;&lt;m:oMath&gt;&lt;m:sSup&gt;&lt;m:sSupPr&gt;&lt;m:ctrlPr&gt;&lt;w:rPr&gt;&lt;w:rFonts w:ascii=&quot;Cambria Math&quot; w:fareast=&quot;Calibri&quot; w:h-ansi=&quot;SassoonPrimaryInfant&quot; w:cs=&quot;Arial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m:ctrlPr&gt;&lt;w:rPr&gt;&lt;w:rFonts w:ascii=&quot;Cambria Math&quot; w:h-ansi=&quot;SassoonPrimaryInfant&quot;/&gt;&lt;wx:font wx:val=&quot;Cambria Math&quot;/&gt;&lt;w:i/&gt;&lt;/w:rPr&gt;&lt;/m:ctrlPr&gt;&lt;/m:e&gt;&lt;m:sup&gt;&lt;m:r&gt;&lt;w:rPr&gt;&lt;w:rFonts w:ascii=&quot;Cambria Math&quot; w:h-ansi=&quot;SassoonPrimaryInfant&quot;/&gt;&lt;wx:font wx:val=&quot;Cambria Math&quot;/&gt;&lt;w:i/&gt;&lt;/w:rPr&gt;&lt;m:t&gt;2&lt;/m:t&gt;&lt;/m:r&gt;&lt;m:ctrlPr&gt;&lt;w:rPr&gt;&lt;w:rFonts w:ascii=&quot;Cambria Math&quot; w:h-ansi=&quot;SassoonPrimaryInfant&quot;/&gt;&lt;wx:font wx:val=&quot;Cambria Math&quot;/&gt;&lt;w:i/&gt;&lt;/w:rPr&gt;&lt;/m:ctrlPr&gt;&lt;/m:sup&gt;&lt;/m:sSup&gt;&lt;m:r&gt;&lt;w:rPr&gt;&lt;w:rFonts w:ascii=&quot;Cambria Math&quot; w:h-ansi=&quot;SassoonPrimaryInfant&quot;/&gt;&lt;wx:font wx:val=&quot;Cambria Math&quot;/&gt;&lt;w:i/&gt;&lt;/w:rPr&gt;&lt;m:t&gt;+ 7&lt;/m:t&gt;&lt;/m:r&gt;&lt;m:r&gt;&lt;w:rPr&gt;&lt;w:rFonts w:ascii=&quot;Cambria Math&quot; w:h-ansi=&quot;Cambria Math&quot;/&gt;&lt;wx:font wx:val=&quot;Cambria Math&quot;/&gt;&lt;w:i/&gt;&lt;/w:rPr&gt;&lt;m:t&gt;x&lt;/m:t&gt;&lt;/m:r&gt;&lt;m:r&gt;&lt;w:rPr&gt;&lt;w:rFonts w:ascii=&quot;Cambria Math&quot; w:h-ansi=&quot;SassoonPrimaryInfant&quot;/&gt;&lt;wx:font wx:val=&quot;Cambria Math&quot;/&gt;&lt;w:i/&gt;&lt;/w:rPr&gt;&lt;m:t&gt;+12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1" o:title="" chromakey="white"/>
                </v:shape>
              </w:pict>
            </w:r>
          </w:p>
        </w:tc>
      </w:tr>
      <w:tr w:rsidR="00F25B57" w:rsidRPr="00A33870" w:rsidTr="00187831">
        <w:trPr>
          <w:trHeight w:val="73"/>
        </w:trPr>
        <w:tc>
          <w:tcPr>
            <w:tcW w:w="4338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D</w:t>
            </w:r>
          </w:p>
        </w:tc>
        <w:tc>
          <w:tcPr>
            <w:tcW w:w="4295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E75B29">
              <w:pict>
                <v:shape id="_x0000_i1034" type="#_x0000_t75" style="width:54.7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1880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D61880&quot;&gt;&lt;m:oMathPara&gt;&lt;m:oMath&gt;&lt;m:sSup&gt;&lt;m:sSupPr&gt;&lt;m:ctrlPr&gt;&lt;w:rPr&gt;&lt;w:rFonts w:ascii=&quot;Cambria Math&quot; w:fareast=&quot;Calibri&quot; w:h-ansi=&quot;SassoonPrimaryInfant&quot; w:cs=&quot;Arial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m:ctrlPr&gt;&lt;w:rPr&gt;&lt;w:rFonts w:ascii=&quot;Cambria Math&quot; w:h-ansi=&quot;SassoonPrimaryInfant&quot;/&gt;&lt;wx:font wx:val=&quot;Cambria Math&quot;/&gt;&lt;w:i/&gt;&lt;/w:rPr&gt;&lt;/m:ctrlPr&gt;&lt;/m:e&gt;&lt;m:sup&gt;&lt;m:r&gt;&lt;w:rPr&gt;&lt;w:rFonts w:ascii=&quot;Cambria Math&quot; w:h-ansi=&quot;SassoonPrimaryInfant&quot;/&gt;&lt;wx:font wx:val=&quot;Cambria Math&quot;/&gt;&lt;w:i/&gt;&lt;/w:rPr&gt;&lt;m:t&gt;2&lt;/m:t&gt;&lt;/m:r&gt;&lt;m:ctrlPr&gt;&lt;w:rPr&gt;&lt;w:rFonts w:ascii=&quot;Cambria Math&quot; w:h-ansi=&quot;SassoonPrimaryInfant&quot;/&gt;&lt;wx:font wx:val=&quot;Cambria Math&quot;/&gt;&lt;w:i/&gt;&lt;/w:rPr&gt;&lt;/m:ctrlPr&gt;&lt;/m:sup&gt;&lt;/m:sSup&gt;&lt;m:r&gt;&lt;w:rPr&gt;&lt;w:rFonts w:ascii=&quot;SassoonPrimaryInfant&quot; w:h-ansi=&quot;SassoonPrimaryInfant&quot;/&gt;&lt;wx:font wx:val=&quot;SassoonPrimaryInfant&quot;/&gt;&lt;w:i/&gt;&lt;/w:rPr&gt;&lt;m:t&gt;-&lt;/m:t&gt;&lt;/m:r&gt;&lt;m:r&gt;&lt;w:rPr&gt;&lt;w:rFonts w:ascii=&quot;Cambria Math&quot; w:h-ansi=&quot;Cambria Math&quot;/&gt;&lt;wx:font wx:val=&quot;Cambria Math&quot;/&gt;&lt;w:i/&gt;&lt;/w:rPr&gt;&lt;m:t&gt;x&lt;/m:t&gt;&lt;/m:r&gt;&lt;m:r&gt;&lt;w:rPr&gt;&lt;w:rFonts w:ascii=&quot;SassoonPrimaryInfant&quot; w:h-ansi=&quot;SassoonPrimaryInfant&quot;/&gt;&lt;wx:font wx:val=&quot;SassoonPrimaryInfant&quot;/&gt;&lt;w:i/&gt;&lt;/w:rPr&gt;&lt;m:t&gt;-&lt;/m:t&gt;&lt;/m:r&gt;&lt;m:r&gt;&lt;w:rPr&gt;&lt;w:rFonts w:ascii=&quot;Cambria Math&quot; w:h-ansi=&quot;SassoonPrimaryInfant&quot;/&gt;&lt;wx:font wx:val=&quot;Cambria Math&quot;/&gt;&lt;w:i/&gt;&lt;/w:rPr&gt;&lt;m:t&gt;12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2" o:title="" chromakey="white"/>
                </v:shape>
              </w:pict>
            </w:r>
          </w:p>
        </w:tc>
      </w:tr>
      <w:tr w:rsidR="00F25B57" w:rsidRPr="00A33870" w:rsidTr="00187831">
        <w:trPr>
          <w:trHeight w:val="237"/>
        </w:trPr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67EB7">
            <w:pPr>
              <w:spacing w:before="120" w:after="120"/>
              <w:jc w:val="right"/>
              <w:rPr>
                <w:rFonts w:ascii="SassoonPrimaryInfant" w:hAnsi="SassoonPrimaryInfant"/>
                <w:bCs/>
              </w:rPr>
            </w:pPr>
            <w:r w:rsidRPr="00A33870">
              <w:rPr>
                <w:rFonts w:ascii="SassoonPrimaryInfant" w:hAnsi="SassoonPrimaryInfant"/>
                <w:bCs/>
              </w:rPr>
              <w:br w:type="page"/>
            </w:r>
            <w:r w:rsidRPr="00A33870">
              <w:rPr>
                <w:rFonts w:ascii="SassoonPrimaryInfant" w:hAnsi="SassoonPrimaryInfant" w:hint="cs"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67EB7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67EB7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3</w:t>
            </w:r>
          </w:p>
        </w:tc>
      </w:tr>
      <w:tr w:rsidR="00F25B57" w:rsidRPr="00A33870" w:rsidTr="00187831">
        <w:trPr>
          <w:trHeight w:val="721"/>
        </w:trPr>
        <w:tc>
          <w:tcPr>
            <w:tcW w:w="4338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بسّط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Simplify     </w:t>
            </w:r>
            <w:r w:rsidRPr="00A33870">
              <w:rPr>
                <w:rFonts w:ascii="SassoonPrimaryInfant" w:hAnsi="SassoonPrimaryInfant"/>
              </w:rPr>
              <w:fldChar w:fldCharType="begin"/>
            </w:r>
            <w:r w:rsidRPr="00A33870">
              <w:rPr>
                <w:rFonts w:ascii="SassoonPrimaryInfant" w:hAnsi="SassoonPrimaryInfant"/>
              </w:rPr>
              <w:instrText xml:space="preserve"> QUOTE </w:instrText>
            </w:r>
            <w:r w:rsidRPr="00E75B29">
              <w:rPr>
                <w:rFonts w:ascii="SassoonPrimaryInfant" w:hAnsi="SassoonPrimaryInfant"/>
              </w:rPr>
              <w:fldChar w:fldCharType="begin"/>
            </w:r>
            <w:r w:rsidRPr="00E75B29">
              <w:rPr>
                <w:rFonts w:ascii="SassoonPrimaryInfant" w:hAnsi="SassoonPrimaryInfant"/>
              </w:rPr>
              <w:instrText xml:space="preserve"> QUOTE </w:instrText>
            </w:r>
            <w:r w:rsidRPr="00E75B29">
              <w:pict>
                <v:shape id="_x0000_i1035" type="#_x0000_t75" style="width:34.5pt;height:6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2097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B02097&quot;&gt;&lt;m:oMathPara&gt;&lt;m:oMath&gt;&lt;m:r&gt;&lt;m:rPr&gt;&lt;m:sty m:val=&quot;bi&quot;/&gt;&lt;/m:rPr&gt;&lt;w:rPr&gt;&lt;w:rFonts w:ascii=&quot;Cambria Math&quot; w:fareast=&quot;Calibri&quot; w:h-ansi=&quot;SassoonPrimaryInfant&quot; w:cs=&quot;Arial&quot;/&gt;&lt;wx:font wx:val=&quot;Cambria Math&quot;/&gt;&lt;w:b/&gt;&lt;w:i/&gt;&lt;/w:rPr&gt;&lt;m:t&gt; 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7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y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9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y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7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instrText xml:space="preserve"> </w:instrText>
            </w:r>
            <w:r w:rsidRPr="00E75B29">
              <w:rPr>
                <w:rFonts w:ascii="SassoonPrimaryInfant" w:hAnsi="SassoonPrimaryInfant"/>
              </w:rPr>
              <w:fldChar w:fldCharType="separate"/>
            </w:r>
            <w:r w:rsidRPr="00E75B29">
              <w:pict>
                <v:shape id="_x0000_i1036" type="#_x0000_t75" style="width:34.5pt;height:6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2097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B02097&quot;&gt;&lt;m:oMathPara&gt;&lt;m:oMath&gt;&lt;m:r&gt;&lt;m:rPr&gt;&lt;m:sty m:val=&quot;bi&quot;/&gt;&lt;/m:rPr&gt;&lt;w:rPr&gt;&lt;w:rFonts w:ascii=&quot;Cambria Math&quot; w:fareast=&quot;Calibri&quot; w:h-ansi=&quot;SassoonPrimaryInfant&quot; w:cs=&quot;Arial&quot;/&gt;&lt;wx:font wx:val=&quot;Cambria Math&quot;/&gt;&lt;w:b/&gt;&lt;w:i/&gt;&lt;/w:rPr&gt;&lt;m:t&gt; 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7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y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9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y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7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fldChar w:fldCharType="end"/>
            </w:r>
            <w:r w:rsidRPr="00A33870">
              <w:rPr>
                <w:rFonts w:ascii="SassoonPrimaryInfant" w:hAnsi="SassoonPrimaryInfant"/>
              </w:rPr>
              <w:instrText xml:space="preserve"> </w:instrText>
            </w:r>
            <w:r w:rsidRPr="00A33870">
              <w:rPr>
                <w:rFonts w:ascii="SassoonPrimaryInfant" w:hAnsi="SassoonPrimaryInfant"/>
              </w:rPr>
              <w:fldChar w:fldCharType="end"/>
            </w:r>
          </w:p>
        </w:tc>
      </w:tr>
      <w:tr w:rsidR="00F25B57" w:rsidRPr="00A33870" w:rsidTr="00187831">
        <w:trPr>
          <w:trHeight w:val="83"/>
        </w:trPr>
        <w:tc>
          <w:tcPr>
            <w:tcW w:w="9342" w:type="dxa"/>
            <w:gridSpan w:val="3"/>
            <w:tcBorders>
              <w:top w:val="nil"/>
              <w:bottom w:val="nil"/>
            </w:tcBorders>
          </w:tcPr>
          <w:p w:rsidR="00F25B57" w:rsidRPr="00A33870" w:rsidRDefault="00F25B57" w:rsidP="00367EB7">
            <w:pPr>
              <w:jc w:val="center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(3x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+ 13x + 10) + (9x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- 19x + 5)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6x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– 6x + 15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12x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+ 32x + 15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12x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– 6x + 15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295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12x</w:t>
            </w:r>
            <w:r w:rsidRPr="00A33870">
              <w:rPr>
                <w:rFonts w:ascii="SassoonPrimaryInfant" w:hAnsi="SassoonPrimaryInfant"/>
                <w:vertAlign w:val="superscript"/>
              </w:rPr>
              <w:t>4</w:t>
            </w:r>
            <w:r w:rsidRPr="00A33870">
              <w:rPr>
                <w:rFonts w:ascii="SassoonPrimaryInfant" w:hAnsi="SassoonPrimaryInfant"/>
              </w:rPr>
              <w:t xml:space="preserve"> + 6x2 + 15</w:t>
            </w:r>
          </w:p>
        </w:tc>
      </w:tr>
      <w:tr w:rsidR="00F25B57" w:rsidRPr="00A33870" w:rsidTr="00187831">
        <w:trPr>
          <w:trHeight w:val="100"/>
        </w:trPr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67EB7">
            <w:pPr>
              <w:spacing w:before="120" w:after="120"/>
              <w:jc w:val="right"/>
              <w:rPr>
                <w:rFonts w:ascii="SassoonPrimaryInfant" w:hAnsi="SassoonPrimaryInfant"/>
                <w:bCs/>
              </w:rPr>
            </w:pPr>
            <w:r w:rsidRPr="00A33870">
              <w:rPr>
                <w:rFonts w:ascii="SassoonPrimaryInfant" w:hAnsi="SassoonPrimaryInfant"/>
                <w:bCs/>
              </w:rPr>
              <w:br w:type="page"/>
            </w:r>
            <w:r w:rsidRPr="00A33870">
              <w:rPr>
                <w:rFonts w:ascii="SassoonPrimaryInfant" w:hAnsi="SassoonPrimaryInfant" w:hint="cs"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67EB7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67EB7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4</w:t>
            </w:r>
          </w:p>
        </w:tc>
      </w:tr>
      <w:tr w:rsidR="00F25B57" w:rsidRPr="00A33870" w:rsidTr="00367EB7">
        <w:trPr>
          <w:trHeight w:val="496"/>
        </w:trPr>
        <w:tc>
          <w:tcPr>
            <w:tcW w:w="4338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أوجد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الناتج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خلال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فك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الاقواس</w:t>
            </w:r>
            <w:r w:rsidRPr="00A33870">
              <w:rPr>
                <w:rFonts w:ascii="SassoonPrimaryInfant" w:hAnsi="SassoonPrimaryInfant"/>
                <w:rtl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Expand     </w:t>
            </w:r>
            <w:r w:rsidRPr="00A33870">
              <w:rPr>
                <w:rFonts w:ascii="SassoonPrimaryInfant" w:hAnsi="SassoonPrimaryInfant"/>
              </w:rPr>
              <w:fldChar w:fldCharType="begin"/>
            </w:r>
            <w:r w:rsidRPr="00A33870">
              <w:rPr>
                <w:rFonts w:ascii="SassoonPrimaryInfant" w:hAnsi="SassoonPrimaryInfant"/>
              </w:rPr>
              <w:instrText xml:space="preserve"> QUOTE </w:instrText>
            </w:r>
            <w:r w:rsidRPr="00E75B29">
              <w:rPr>
                <w:rFonts w:ascii="SassoonPrimaryInfant" w:hAnsi="SassoonPrimaryInfant"/>
              </w:rPr>
              <w:fldChar w:fldCharType="begin"/>
            </w:r>
            <w:r w:rsidRPr="00E75B29">
              <w:rPr>
                <w:rFonts w:ascii="SassoonPrimaryInfant" w:hAnsi="SassoonPrimaryInfant"/>
              </w:rPr>
              <w:instrText xml:space="preserve"> QUOTE </w:instrText>
            </w:r>
            <w:r w:rsidRPr="00E75B29">
              <w:pict>
                <v:shape id="_x0000_i1037" type="#_x0000_t75" style="width:69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E58BE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0E58BE&quot;&gt;&lt;m:oMathPara&gt;&lt;m:oMath&gt;&lt;m:d&gt;&lt;m:dPr&gt;&lt;m:ctrlPr&gt;&lt;w:rPr&gt;&lt;w:rFonts w:ascii=&quot;Cambria Math&quot; w:fareast=&quot;Calibri&quot; w:h-ansi=&quot;SassoonPrimaryInfant&quot; w:cs=&quot;Arial&quot;/&gt;&lt;wx:font wx:val=&quot;Cambria Math&quot;/&gt;&lt;w:b/&gt;&lt;w:b-cs/&gt;&lt;w:i/&gt;&lt;/w:rPr&gt;&lt;/m:ctrlPr&gt;&lt;/m:dPr&gt;&lt;m:e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ctrlPr&gt;&lt;w:rPr&gt;&lt;w:rFonts w:ascii=&quot;Cambria Math&quot; w:h-ansi=&quot;SassoonPrimaryInfant&quot;/&gt;&lt;wx:font wx:val=&quot;Cambria Math&quot;/&gt;&lt;w:b/&gt;&lt;w:b-cs/&gt;&lt;w:i/&gt;&lt;/w:rPr&gt;&lt;/m:ctrlPr&gt;&lt;/m:e&gt;&lt;/m:d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instrText xml:space="preserve"> </w:instrText>
            </w:r>
            <w:r w:rsidRPr="00E75B29">
              <w:rPr>
                <w:rFonts w:ascii="SassoonPrimaryInfant" w:hAnsi="SassoonPrimaryInfant"/>
              </w:rPr>
              <w:fldChar w:fldCharType="separate"/>
            </w:r>
            <w:r w:rsidRPr="00E75B29">
              <w:pict>
                <v:shape id="_x0000_i1038" type="#_x0000_t75" style="width:69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E58BE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0E58BE&quot;&gt;&lt;m:oMathPara&gt;&lt;m:oMath&gt;&lt;m:d&gt;&lt;m:dPr&gt;&lt;m:ctrlPr&gt;&lt;w:rPr&gt;&lt;w:rFonts w:ascii=&quot;Cambria Math&quot; w:fareast=&quot;Calibri&quot; w:h-ansi=&quot;SassoonPrimaryInfant&quot; w:cs=&quot;Arial&quot;/&gt;&lt;wx:font wx:val=&quot;Cambria Math&quot;/&gt;&lt;w:b/&gt;&lt;w:b-cs/&gt;&lt;w:i/&gt;&lt;/w:rPr&gt;&lt;/m:ctrlPr&gt;&lt;/m:dPr&gt;&lt;m:e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ctrlPr&gt;&lt;w:rPr&gt;&lt;w:rFonts w:ascii=&quot;Cambria Math&quot; w:h-ansi=&quot;SassoonPrimaryInfant&quot;/&gt;&lt;wx:font wx:val=&quot;Cambria Math&quot;/&gt;&lt;w:b/&gt;&lt;w:b-cs/&gt;&lt;w:i/&gt;&lt;/w:rPr&gt;&lt;/m:ctrlPr&gt;&lt;/m:e&gt;&lt;/m:d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3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fldChar w:fldCharType="end"/>
            </w:r>
            <w:r w:rsidRPr="00A33870">
              <w:rPr>
                <w:rFonts w:ascii="SassoonPrimaryInfant" w:hAnsi="SassoonPrimaryInfant"/>
              </w:rPr>
              <w:instrText xml:space="preserve"> </w:instrText>
            </w:r>
            <w:r w:rsidRPr="00A33870">
              <w:rPr>
                <w:rFonts w:ascii="SassoonPrimaryInfant" w:hAnsi="SassoonPrimaryInfant"/>
              </w:rPr>
              <w:fldChar w:fldCharType="end"/>
            </w:r>
            <w:r w:rsidRPr="00A33870">
              <w:rPr>
                <w:rFonts w:ascii="SassoonPrimaryInfant" w:hAnsi="SassoonPrimaryInfant"/>
              </w:rPr>
              <w:t>(x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+ 3x + 5)(x – 2) 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x</w:t>
            </w:r>
            <w:r w:rsidRPr="00A33870">
              <w:rPr>
                <w:rFonts w:ascii="SassoonPrimaryInfant" w:hAnsi="SassoonPrimaryInfant"/>
                <w:vertAlign w:val="super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+ 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– x - 10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2x</w:t>
            </w:r>
            <w:r w:rsidRPr="00A33870">
              <w:rPr>
                <w:rFonts w:ascii="SassoonPrimaryInfant" w:hAnsi="SassoonPrimaryInfant"/>
                <w:vertAlign w:val="super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+ x2 – 10 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– x - 10</w:t>
            </w:r>
          </w:p>
        </w:tc>
      </w:tr>
      <w:tr w:rsidR="00F25B57" w:rsidRPr="00A33870" w:rsidTr="00187831">
        <w:trPr>
          <w:trHeight w:val="610"/>
        </w:trPr>
        <w:tc>
          <w:tcPr>
            <w:tcW w:w="4338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295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x</w:t>
            </w:r>
            <w:r w:rsidRPr="00A33870">
              <w:rPr>
                <w:rFonts w:ascii="SassoonPrimaryInfant" w:hAnsi="SassoonPrimaryInfant"/>
                <w:vertAlign w:val="super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+ 5x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– x – 7 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338"/>
        <w:gridCol w:w="709"/>
        <w:gridCol w:w="4295"/>
      </w:tblGrid>
      <w:tr w:rsidR="00F25B57" w:rsidRPr="00A33870" w:rsidTr="0048581D">
        <w:trPr>
          <w:trHeight w:val="71"/>
        </w:trPr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5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5</w:t>
            </w:r>
          </w:p>
        </w:tc>
      </w:tr>
      <w:tr w:rsidR="00F25B57" w:rsidRPr="00A33870" w:rsidTr="0048581D">
        <w:trPr>
          <w:trHeight w:val="600"/>
        </w:trPr>
        <w:tc>
          <w:tcPr>
            <w:tcW w:w="4338" w:type="dxa"/>
            <w:vAlign w:val="center"/>
          </w:tcPr>
          <w:p w:rsidR="00F25B57" w:rsidRPr="00A33870" w:rsidRDefault="00F25B57" w:rsidP="006E0423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ماهي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قيمة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الدالة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التالية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</w:p>
          <w:p w:rsidR="00F25B57" w:rsidRPr="00A33870" w:rsidRDefault="00F25B57" w:rsidP="005473F7">
            <w:pPr>
              <w:jc w:val="right"/>
              <w:rPr>
                <w:rFonts w:ascii="SassoonPrimaryInfant" w:hAnsi="SassoonPrimaryInfant"/>
                <w:lang w:val="en-US"/>
              </w:rPr>
            </w:pPr>
            <w:r w:rsidRPr="00A33870">
              <w:rPr>
                <w:rFonts w:ascii="SassoonPrimaryInfant" w:hAnsi="SassoonPrimaryInfant"/>
                <w:rtl/>
              </w:rPr>
              <w:t xml:space="preserve">     </w:t>
            </w:r>
            <w:r w:rsidRPr="00A33870">
              <w:rPr>
                <w:rFonts w:ascii="SassoonPrimaryInfant" w:hAnsi="SassoonPrimaryInfant"/>
                <w:lang w:val="en-US"/>
              </w:rPr>
              <w:t xml:space="preserve">x = 2     </w:t>
            </w:r>
            <w:r w:rsidRPr="00A33870">
              <w:rPr>
                <w:rFonts w:ascii="SassoonPrimaryInfant" w:hAnsi="SassoonPrimaryInfant"/>
                <w:rtl/>
                <w:lang w:val="en-US"/>
              </w:rPr>
              <w:t xml:space="preserve">    </w:t>
            </w:r>
            <w:r w:rsidRPr="00A33870">
              <w:rPr>
                <w:rFonts w:ascii="SassoonPrimaryInfant" w:hAnsi="SassoonPrimaryInfant" w:hint="cs"/>
                <w:rtl/>
                <w:lang w:val="en-US"/>
              </w:rPr>
              <w:t>عندما</w:t>
            </w:r>
            <w:r w:rsidRPr="00A33870">
              <w:rPr>
                <w:rFonts w:ascii="SassoonPrimaryInfant" w:hAnsi="SassoonPrimaryInfant"/>
              </w:rPr>
              <w:t>f(x) = x</w:t>
            </w:r>
            <w:r w:rsidRPr="00A33870">
              <w:rPr>
                <w:rFonts w:ascii="SassoonPrimaryInfant" w:hAnsi="SassoonPrimaryInfant"/>
                <w:vertAlign w:val="super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+ 7x - 4  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4295" w:type="dxa"/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What is the value of the function when </w:t>
            </w:r>
          </w:p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x = 2? </w:t>
            </w:r>
          </w:p>
        </w:tc>
      </w:tr>
      <w:tr w:rsidR="00F25B57" w:rsidRPr="00A33870" w:rsidTr="00FE2BD2">
        <w:trPr>
          <w:trHeight w:val="600"/>
        </w:trPr>
        <w:tc>
          <w:tcPr>
            <w:tcW w:w="9342" w:type="dxa"/>
            <w:gridSpan w:val="3"/>
            <w:vAlign w:val="center"/>
          </w:tcPr>
          <w:p w:rsidR="00F25B57" w:rsidRPr="00A33870" w:rsidRDefault="00F25B57" w:rsidP="000635EA">
            <w:pPr>
              <w:spacing w:before="120" w:after="360"/>
              <w:jc w:val="center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                                      f(x) = x</w:t>
            </w:r>
            <w:r w:rsidRPr="00A33870">
              <w:rPr>
                <w:rFonts w:ascii="SassoonPrimaryInfant" w:hAnsi="SassoonPrimaryInfant"/>
                <w:vertAlign w:val="super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+ 7x - 4</w:t>
            </w:r>
          </w:p>
        </w:tc>
      </w:tr>
      <w:tr w:rsidR="00F25B57" w:rsidRPr="00A33870" w:rsidTr="00842A79">
        <w:trPr>
          <w:trHeight w:val="83"/>
        </w:trPr>
        <w:tc>
          <w:tcPr>
            <w:tcW w:w="4338" w:type="dxa"/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bottom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295" w:type="dxa"/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</w:t>
            </w:r>
          </w:p>
        </w:tc>
      </w:tr>
      <w:tr w:rsidR="00F25B57" w:rsidRPr="00A33870" w:rsidTr="00842A79">
        <w:trPr>
          <w:trHeight w:val="610"/>
        </w:trPr>
        <w:tc>
          <w:tcPr>
            <w:tcW w:w="4338" w:type="dxa"/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bottom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295" w:type="dxa"/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26</w:t>
            </w:r>
          </w:p>
        </w:tc>
      </w:tr>
      <w:tr w:rsidR="00F25B57" w:rsidRPr="00A33870" w:rsidTr="00842A79">
        <w:trPr>
          <w:trHeight w:val="610"/>
        </w:trPr>
        <w:tc>
          <w:tcPr>
            <w:tcW w:w="4338" w:type="dxa"/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bottom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295" w:type="dxa"/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14</w:t>
            </w:r>
          </w:p>
        </w:tc>
      </w:tr>
      <w:tr w:rsidR="00F25B57" w:rsidRPr="00A33870" w:rsidTr="00842A79">
        <w:trPr>
          <w:trHeight w:val="610"/>
        </w:trPr>
        <w:tc>
          <w:tcPr>
            <w:tcW w:w="4338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295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18</w:t>
            </w:r>
          </w:p>
        </w:tc>
      </w:tr>
      <w:tr w:rsidR="00F25B57" w:rsidRPr="00A33870" w:rsidTr="00FE2BD2">
        <w:trPr>
          <w:trHeight w:val="237"/>
        </w:trPr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6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6</w:t>
            </w:r>
          </w:p>
        </w:tc>
      </w:tr>
      <w:tr w:rsidR="00F25B57" w:rsidRPr="00A33870" w:rsidTr="00B838B8">
        <w:trPr>
          <w:trHeight w:val="245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6E0423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  <w:r w:rsidRPr="00E75B29">
              <w:rPr>
                <w:rFonts w:ascii="SassoonPrimaryInfant" w:hAnsi="SassoonPrimaryInfant"/>
                <w:rtl/>
              </w:rPr>
              <w:fldChar w:fldCharType="begin"/>
            </w:r>
            <w:r w:rsidRPr="00E75B29">
              <w:rPr>
                <w:rFonts w:ascii="SassoonPrimaryInfant" w:hAnsi="SassoonPrimaryInfant"/>
                <w:rtl/>
              </w:rPr>
              <w:instrText xml:space="preserve"> QUOTE </w:instrText>
            </w:r>
            <w:r w:rsidRPr="00E75B29">
              <w:pict>
                <v:shape id="_x0000_i1039" type="#_x0000_t75" style="width:84pt;height:6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05421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705421&quot;&gt;&lt;m:oMathPara&gt;&lt;m:oMath&gt;&lt;m:r&gt;&lt;m:rPr&gt;&lt;m:sty m:val=&quot;bi&quot;/&gt;&lt;/m:rPr&gt;&lt;w:rPr&gt;&lt;w:rFonts w:ascii=&quot;Cambria Math&quot; w:fareast=&quot;Calibri&quot; w:h-ansi=&quot;SassoonPrimaryInfant&quot; w:cs=&quot;Arial&quot;/&gt;&lt;wx:font wx:val=&quot;Cambria Math&quot;/&gt;&lt;w:b/&gt;&lt;w:i/&gt;&lt;/w:rPr&gt;&lt;m:t&gt; 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5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3" o:title="" chromakey="white"/>
                </v:shape>
              </w:pict>
            </w:r>
            <w:r w:rsidRPr="00E75B29">
              <w:rPr>
                <w:rFonts w:ascii="SassoonPrimaryInfant" w:hAnsi="SassoonPrimaryInfant"/>
                <w:rtl/>
              </w:rPr>
              <w:instrText xml:space="preserve"> </w:instrText>
            </w:r>
            <w:r w:rsidRPr="00E75B29">
              <w:rPr>
                <w:rFonts w:ascii="SassoonPrimaryInfant" w:hAnsi="SassoonPrimaryInfant"/>
                <w:rtl/>
              </w:rPr>
              <w:fldChar w:fldCharType="separate"/>
            </w:r>
            <w:r w:rsidRPr="00E75B29">
              <w:pict>
                <v:shape id="_x0000_i1040" type="#_x0000_t75" style="width:84pt;height:6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05421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705421&quot;&gt;&lt;m:oMathPara&gt;&lt;m:oMath&gt;&lt;m:r&gt;&lt;m:rPr&gt;&lt;m:sty m:val=&quot;bi&quot;/&gt;&lt;/m:rPr&gt;&lt;w:rPr&gt;&lt;w:rFonts w:ascii=&quot;Cambria Math&quot; w:fareast=&quot;Calibri&quot; w:h-ansi=&quot;SassoonPrimaryInfant&quot; w:cs=&quot;Arial&quot;/&gt;&lt;wx:font wx:val=&quot;Cambria Math&quot;/&gt;&lt;w:b/&gt;&lt;w:i/&gt;&lt;/w:rPr&gt;&lt;m:t&gt; 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5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3" o:title="" chromakey="white"/>
                </v:shape>
              </w:pict>
            </w:r>
            <w:r w:rsidRPr="00E75B29">
              <w:rPr>
                <w:rFonts w:ascii="SassoonPrimaryInfant" w:hAnsi="SassoonPrimaryInfant"/>
                <w:rtl/>
              </w:rPr>
              <w:fldChar w:fldCharType="end"/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أوجد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الناتج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خلال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فك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الاقواس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</w:rPr>
            </w:pP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Expand      </w:t>
            </w:r>
            <w:r w:rsidRPr="00E75B29">
              <w:rPr>
                <w:rFonts w:ascii="SassoonPrimaryInfant" w:hAnsi="SassoonPrimaryInfant"/>
              </w:rPr>
              <w:fldChar w:fldCharType="begin"/>
            </w:r>
            <w:r w:rsidRPr="00E75B29">
              <w:rPr>
                <w:rFonts w:ascii="SassoonPrimaryInfant" w:hAnsi="SassoonPrimaryInfant"/>
              </w:rPr>
              <w:instrText xml:space="preserve"> QUOTE </w:instrText>
            </w:r>
            <w:r w:rsidRPr="00E75B29">
              <w:pict>
                <v:shape id="_x0000_i1041" type="#_x0000_t75" style="width:84pt;height:6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907A0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0907A0&quot;&gt;&lt;m:oMathPara&gt;&lt;m:oMath&gt;&lt;m:r&gt;&lt;m:rPr&gt;&lt;m:sty m:val=&quot;bi&quot;/&gt;&lt;/m:rPr&gt;&lt;w:rPr&gt;&lt;w:rFonts w:ascii=&quot;Cambria Math&quot; w:fareast=&quot;Calibri&quot; w:h-ansi=&quot;SassoonPrimaryInfant&quot; w:cs=&quot;Arial&quot;/&gt;&lt;wx:font wx:val=&quot;Cambria Math&quot;/&gt;&lt;w:b/&gt;&lt;w:i/&gt;&lt;/w:rPr&gt;&lt;m:t&gt; 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5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3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instrText xml:space="preserve"> </w:instrText>
            </w:r>
            <w:r w:rsidRPr="00E75B29">
              <w:rPr>
                <w:rFonts w:ascii="SassoonPrimaryInfant" w:hAnsi="SassoonPrimaryInfant"/>
              </w:rPr>
              <w:fldChar w:fldCharType="separate"/>
            </w:r>
            <w:r w:rsidRPr="00E75B29">
              <w:pict>
                <v:shape id="_x0000_i1042" type="#_x0000_t75" style="width:84pt;height:6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907A0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0907A0&quot;&gt;&lt;m:oMathPara&gt;&lt;m:oMath&gt;&lt;m:r&gt;&lt;m:rPr&gt;&lt;m:sty m:val=&quot;bi&quot;/&gt;&lt;/m:rPr&gt;&lt;w:rPr&gt;&lt;w:rFonts w:ascii=&quot;Cambria Math&quot; w:fareast=&quot;Calibri&quot; w:h-ansi=&quot;SassoonPrimaryInfant&quot; w:cs=&quot;Arial&quot;/&gt;&lt;wx:font wx:val=&quot;Cambria Math&quot;/&gt;&lt;w:b/&gt;&lt;w:i/&gt;&lt;/w:rPr&gt;&lt;m:t&gt; 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5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+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3" o:title="" chromakey="white"/>
                </v:shape>
              </w:pict>
            </w:r>
            <w:r w:rsidRPr="00E75B29">
              <w:rPr>
                <w:rFonts w:ascii="SassoonPrimaryInfant" w:hAnsi="SassoonPrimaryInfant"/>
              </w:rPr>
              <w:fldChar w:fldCharType="end"/>
            </w:r>
          </w:p>
        </w:tc>
      </w:tr>
      <w:tr w:rsidR="00F25B57" w:rsidRPr="00A33870" w:rsidTr="00367EB7">
        <w:trPr>
          <w:trHeight w:val="74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E75B29">
              <w:pict>
                <v:shape id="_x0000_i1043" type="#_x0000_t75" style="width:32.2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3FA7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2C3FA7&quot;&gt;&lt;m:oMathPara&gt;&lt;m:oMath&gt;&lt;m:r&gt;&lt;w:rPr&gt;&lt;w:rFonts w:ascii=&quot;Cambria Math&quot; w:fareast=&quot;Calibri&quot; w:h-ansi=&quot;SassoonPrimaryInfant&quot; w:cs=&quot;Arial&quot;/&gt;&lt;wx:font wx:val=&quot;Cambria Math&quot;/&gt;&lt;w:i/&gt;&lt;/w:rPr&gt;&lt;m:t&gt;7&lt;/m:t&gt;&lt;/m:r&gt;&lt;m:r&gt;&lt;w:rPr&gt;&lt;w:rFonts w:ascii=&quot;Cambria Math&quot; w:h-ansi=&quot;Cambria Math&quot;/&gt;&lt;wx:font wx:val=&quot;Cambria Math&quot;/&gt;&lt;w:i/&gt;&lt;/w:rPr&gt;&lt;m:t&gt;x&lt;/m:t&gt;&lt;/m:r&gt;&lt;m:r&gt;&lt;w:rPr&gt;&lt;w:rFonts w:ascii=&quot;Cambria Math&quot; w:h-ansi=&quot;SassoonPrimaryInfant&quot;/&gt;&lt;wx:font wx:val=&quot;Cambria Math&quot;/&gt;&lt;w:i/&gt;&lt;/w:rPr&gt;&lt;m:t&gt;+9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4" o:title="" chromakey="white"/>
                </v:shape>
              </w:pict>
            </w:r>
          </w:p>
        </w:tc>
      </w:tr>
      <w:tr w:rsidR="00F25B57" w:rsidRPr="00A33870" w:rsidTr="0048581D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E75B29">
              <w:pict>
                <v:shape id="_x0000_i1044" type="#_x0000_t75" style="width:38.2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534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EE5342&quot;&gt;&lt;m:oMathPara&gt;&lt;m:oMath&gt;&lt;m:r&gt;&lt;w:rPr&gt;&lt;w:rFonts w:ascii=&quot;Cambria Math&quot; w:fareast=&quot;Times New Roman&quot; w:h-ansi=&quot;SassoonPrimaryInfant&quot; w:cs=&quot;Arial&quot;/&gt;&lt;wx:font wx:val=&quot;Cambria Math&quot;/&gt;&lt;w:i/&gt;&lt;/w:rPr&gt;&lt;m:t&gt;10&lt;/m:t&gt;&lt;/m:r&gt;&lt;m:r&gt;&lt;w:rPr&gt;&lt;w:rFonts w:ascii=&quot;Cambria Math&quot; w:fareast=&quot;Times New Roman&quot; w:h-ansi=&quot;Cambria Math&quot;/&gt;&lt;wx:font wx:val=&quot;Cambria Math&quot;/&gt;&lt;w:i/&gt;&lt;/w:rPr&gt;&lt;m:t&gt;x&lt;/m:t&gt;&lt;/m:r&gt;&lt;m:r&gt;&lt;w:rPr&gt;&lt;w:rFonts w:ascii=&quot;Cambria Math&quot; w:fareast=&quot;Times New Roman&quot; w:h-ansi=&quot;SassoonPrimaryInfant&quot;/&gt;&lt;wx:font wx:val=&quot;Cambria Math&quot;/&gt;&lt;w:i/&gt;&lt;/w:rPr&gt;&lt;m:t&gt;+4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5" o:title="" chromakey="white"/>
                </v:shape>
              </w:pict>
            </w:r>
          </w:p>
        </w:tc>
      </w:tr>
      <w:tr w:rsidR="00F25B57" w:rsidRPr="00A33870" w:rsidTr="00B838B8">
        <w:trPr>
          <w:trHeight w:val="73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E75B29">
              <w:pict>
                <v:shape id="_x0000_i1045" type="#_x0000_t75" style="width:38.2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4A5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B74A5E&quot;&gt;&lt;m:oMathPara&gt;&lt;m:oMath&gt;&lt;m:r&gt;&lt;w:rPr&gt;&lt;w:rFonts w:ascii=&quot;Cambria Math&quot; w:fareast=&quot;Calibri&quot; w:h-ansi=&quot;SassoonPrimaryInfant&quot; w:cs=&quot;Arial&quot;/&gt;&lt;wx:font wx:val=&quot;Cambria Math&quot;/&gt;&lt;w:i/&gt;&lt;/w:rPr&gt;&lt;m:t&gt;10&lt;/m:t&gt;&lt;/m:r&gt;&lt;m:r&gt;&lt;w:rPr&gt;&lt;w:rFonts w:ascii=&quot;Cambria Math&quot; w:h-ansi=&quot;Cambria Math&quot;/&gt;&lt;wx:font wx:val=&quot;Cambria Math&quot;/&gt;&lt;w:i/&gt;&lt;/w:rPr&gt;&lt;m:t&gt;x&lt;/m:t&gt;&lt;/m:r&gt;&lt;m:r&gt;&lt;w:rPr&gt;&lt;w:rFonts w:ascii=&quot;Cambria Math&quot; w:h-ansi=&quot;SassoonPrimaryInfant&quot;/&gt;&lt;wx:font wx:val=&quot;Cambria Math&quot;/&gt;&lt;w:i/&gt;&lt;/w:rPr&gt;&lt;m:t&gt;+9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6" o:title="" chromakey="white"/>
                </v:shape>
              </w:pict>
            </w:r>
          </w:p>
        </w:tc>
      </w:tr>
      <w:tr w:rsidR="00F25B57" w:rsidRPr="00A33870" w:rsidTr="00B838B8">
        <w:trPr>
          <w:trHeight w:val="237"/>
        </w:trPr>
        <w:tc>
          <w:tcPr>
            <w:tcW w:w="4338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295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E75B29">
              <w:pict>
                <v:shape id="_x0000_i1046" type="#_x0000_t75" style="width:44.2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4F7992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4F7992&quot;&gt;&lt;m:oMathPara&gt;&lt;m:oMath&gt;&lt;m:r&gt;&lt;w:rPr&gt;&lt;w:rFonts w:ascii=&quot;Cambria Math&quot; w:fareast=&quot;Calibri&quot; w:h-ansi=&quot;SassoonPrimaryInfant&quot; w:cs=&quot;Arial&quot;/&gt;&lt;wx:font wx:val=&quot;Cambria Math&quot;/&gt;&lt;w:i/&gt;&lt;/w:rPr&gt;&lt;m:t&gt;10&lt;/m:t&gt;&lt;/m:r&gt;&lt;m:r&gt;&lt;w:rPr&gt;&lt;w:rFonts w:ascii=&quot;Cambria Math&quot; w:h-ansi=&quot;Cambria Math&quot;/&gt;&lt;wx:font wx:val=&quot;Cambria Math&quot;/&gt;&lt;w:i/&gt;&lt;/w:rPr&gt;&lt;m:t&gt;x&lt;/m:t&gt;&lt;/m:r&gt;&lt;m:r&gt;&lt;w:rPr&gt;&lt;w:rFonts w:ascii=&quot;Cambria Math&quot; w:h-ansi=&quot;SassoonPrimaryInfant&quot;/&gt;&lt;wx:font wx:val=&quot;Cambria Math&quot;/&gt;&lt;w:i/&gt;&lt;/w:rPr&gt;&lt;m:t&gt;+20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17" o:title="" chromakey="white"/>
                </v:shape>
              </w:pict>
            </w:r>
          </w:p>
        </w:tc>
      </w:tr>
      <w:tr w:rsidR="00F25B57" w:rsidRPr="00A33870" w:rsidTr="00B838B8">
        <w:trPr>
          <w:trHeight w:val="721"/>
        </w:trPr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7</w:t>
            </w:r>
          </w:p>
        </w:tc>
      </w:tr>
      <w:tr w:rsidR="00F25B57" w:rsidRPr="00A33870" w:rsidTr="0048581D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6E0423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أي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الأرقام</w:t>
            </w:r>
            <w:r w:rsidRPr="00A33870">
              <w:rPr>
                <w:rFonts w:ascii="SassoonPrimaryInfant" w:hAnsi="SassoonPrimaryInfant"/>
                <w:rtl/>
              </w:rPr>
              <w:t xml:space="preserve">  </w:t>
            </w:r>
            <w:r w:rsidRPr="00A33870">
              <w:rPr>
                <w:rFonts w:ascii="SassoonPrimaryInfant" w:hAnsi="SassoonPrimaryInfant" w:hint="cs"/>
                <w:rtl/>
              </w:rPr>
              <w:t>التالية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يمثل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معامل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للمعادلة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Which of the numbers below is a factor of  x</w:t>
            </w:r>
            <w:r w:rsidRPr="00A33870">
              <w:rPr>
                <w:rFonts w:ascii="SassoonPrimaryInfant" w:hAnsi="SassoonPrimaryInfant"/>
              </w:rPr>
              <w:object w:dxaOrig="173" w:dyaOrig="300">
                <v:shape id="_x0000_i1047" type="#_x0000_t75" style="width:8.25pt;height:15pt" o:ole="">
                  <v:imagedata r:id="rId18" o:title=""/>
                </v:shape>
                <o:OLEObject Type="Embed" ProgID="Equation.3" ShapeID="_x0000_i1047" DrawAspect="Content" ObjectID="_1325175067" r:id="rId19"/>
              </w:object>
            </w:r>
            <w:r w:rsidRPr="00A33870">
              <w:rPr>
                <w:rFonts w:ascii="SassoonPrimaryInfant" w:hAnsi="SassoonPrimaryInfant"/>
              </w:rPr>
              <w:t xml:space="preserve"> - 5x - 6</w:t>
            </w:r>
          </w:p>
        </w:tc>
      </w:tr>
      <w:tr w:rsidR="00F25B57" w:rsidRPr="00A33870" w:rsidTr="0048581D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1</w:t>
            </w:r>
          </w:p>
        </w:tc>
      </w:tr>
      <w:tr w:rsidR="00F25B57" w:rsidRPr="00A33870" w:rsidTr="00047A29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4</w:t>
            </w:r>
          </w:p>
        </w:tc>
      </w:tr>
      <w:tr w:rsidR="00F25B57" w:rsidRPr="00A33870" w:rsidTr="00047A29">
        <w:trPr>
          <w:trHeight w:val="610"/>
        </w:trPr>
        <w:tc>
          <w:tcPr>
            <w:tcW w:w="4338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2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5</w:t>
            </w:r>
          </w:p>
        </w:tc>
      </w:tr>
      <w:tr w:rsidR="00F25B57" w:rsidRPr="00A33870" w:rsidTr="0048581D">
        <w:trPr>
          <w:trHeight w:val="610"/>
        </w:trPr>
        <w:tc>
          <w:tcPr>
            <w:tcW w:w="4338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295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6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  <w:r w:rsidRPr="00A33870">
        <w:rPr>
          <w:rFonts w:ascii="SassoonPrimaryInfant" w:hAnsi="SassoonPrimaryInfant"/>
        </w:rPr>
        <w:br w:type="page"/>
      </w:r>
    </w:p>
    <w:tbl>
      <w:tblPr>
        <w:tblpPr w:leftFromText="180" w:rightFromText="180" w:vertAnchor="text" w:horzAnchor="margin" w:tblpXSpec="center" w:tblpY="-49"/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5039"/>
        <w:gridCol w:w="996"/>
        <w:gridCol w:w="4823"/>
      </w:tblGrid>
      <w:tr w:rsidR="00F25B57" w:rsidRPr="00A33870" w:rsidTr="004F6BE9">
        <w:trPr>
          <w:trHeight w:val="71"/>
        </w:trPr>
        <w:tc>
          <w:tcPr>
            <w:tcW w:w="5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bidi/>
              <w:spacing w:after="0"/>
              <w:jc w:val="right"/>
              <w:rPr>
                <w:rFonts w:ascii="SassoonPrimaryInfant" w:hAnsi="SassoonPrimaryInfant"/>
                <w:bCs/>
              </w:rPr>
            </w:pPr>
            <w:r w:rsidRPr="00A33870">
              <w:rPr>
                <w:rFonts w:ascii="SassoonPrimaryInfant" w:hAnsi="SassoonPrimaryInfant" w:hint="cs"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</w:rPr>
              <w:t>8</w:t>
            </w:r>
          </w:p>
        </w:tc>
      </w:tr>
      <w:tr w:rsidR="00F25B57" w:rsidRPr="00A33870" w:rsidTr="004F6BE9">
        <w:trPr>
          <w:trHeight w:val="600"/>
        </w:trPr>
        <w:tc>
          <w:tcPr>
            <w:tcW w:w="5039" w:type="dxa"/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For the following set of data, what is the interquartile range?</w:t>
            </w:r>
          </w:p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  <w:b/>
              </w:rPr>
            </w:pPr>
          </w:p>
        </w:tc>
        <w:tc>
          <w:tcPr>
            <w:tcW w:w="996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4823" w:type="dxa"/>
          </w:tcPr>
          <w:p w:rsidR="00F25B57" w:rsidRPr="00A33870" w:rsidRDefault="00F25B57" w:rsidP="004F6BE9">
            <w:pPr>
              <w:pStyle w:val="NoSpacing"/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 w:hint="cs"/>
                <w:rtl/>
                <w:lang w:bidi="ar-AE"/>
              </w:rPr>
              <w:t>ما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هو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المدى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الربيعي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للبيانات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التالية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</w:p>
        </w:tc>
      </w:tr>
      <w:tr w:rsidR="00F25B57" w:rsidRPr="00A33870" w:rsidTr="004F6BE9">
        <w:trPr>
          <w:trHeight w:val="600"/>
        </w:trPr>
        <w:tc>
          <w:tcPr>
            <w:tcW w:w="10858" w:type="dxa"/>
            <w:gridSpan w:val="3"/>
          </w:tcPr>
          <w:p w:rsidR="00F25B57" w:rsidRPr="00A33870" w:rsidRDefault="00F25B57" w:rsidP="004F6BE9">
            <w:pPr>
              <w:pStyle w:val="NoSpacing"/>
              <w:bidi/>
              <w:jc w:val="center"/>
              <w:rPr>
                <w:rFonts w:ascii="SassoonPrimaryInfant" w:hAnsi="SassoonPrimaryInfant"/>
                <w:lang w:bidi="ar-EG"/>
              </w:rPr>
            </w:pPr>
            <w:r w:rsidRPr="00A33870">
              <w:rPr>
                <w:rFonts w:ascii="SassoonPrimaryInfant" w:hAnsi="SassoonPrimaryInfant"/>
              </w:rPr>
              <w:t>3, 5, 8, 11, 16, 18, 21, 23, 40, 45</w:t>
            </w:r>
          </w:p>
        </w:tc>
      </w:tr>
      <w:tr w:rsidR="00F25B57" w:rsidRPr="00A33870" w:rsidTr="004F6BE9">
        <w:trPr>
          <w:trHeight w:val="600"/>
        </w:trPr>
        <w:tc>
          <w:tcPr>
            <w:tcW w:w="5039" w:type="dxa"/>
            <w:vAlign w:val="center"/>
          </w:tcPr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96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A</w:t>
            </w:r>
          </w:p>
        </w:tc>
        <w:tc>
          <w:tcPr>
            <w:tcW w:w="4823" w:type="dxa"/>
            <w:vAlign w:val="center"/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4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vAlign w:val="center"/>
          </w:tcPr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96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B</w:t>
            </w:r>
          </w:p>
        </w:tc>
        <w:tc>
          <w:tcPr>
            <w:tcW w:w="4823" w:type="dxa"/>
            <w:vAlign w:val="center"/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5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vAlign w:val="center"/>
          </w:tcPr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96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C</w:t>
            </w:r>
          </w:p>
        </w:tc>
        <w:tc>
          <w:tcPr>
            <w:tcW w:w="4823" w:type="dxa"/>
            <w:vAlign w:val="center"/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6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D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7</w:t>
            </w:r>
          </w:p>
        </w:tc>
      </w:tr>
      <w:tr w:rsidR="00F25B57" w:rsidRPr="00A33870" w:rsidTr="004F6BE9">
        <w:trPr>
          <w:trHeight w:val="237"/>
        </w:trPr>
        <w:tc>
          <w:tcPr>
            <w:tcW w:w="5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before="120" w:after="120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4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bidi/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 w:hint="cs"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rtl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</w:rPr>
              <w:t>9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tcBorders>
              <w:top w:val="single" w:sz="4" w:space="0" w:color="auto"/>
              <w:bottom w:val="nil"/>
            </w:tcBorders>
          </w:tcPr>
          <w:p w:rsidR="00F25B57" w:rsidRPr="00A33870" w:rsidRDefault="00F25B57" w:rsidP="004F6BE9">
            <w:pPr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/>
              </w:rPr>
              <w:t>The scores achieved by 11 students in their maths test are listed below. Which score represents the lower quartile?</w:t>
            </w:r>
          </w:p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cs="Arial"/>
                <w:sz w:val="22"/>
                <w:szCs w:val="22"/>
              </w:rPr>
              <w:t>35, 45, 47, 51, 67, 76, 77, 77, 89, 89, 94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4823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EG"/>
              </w:rPr>
            </w:pPr>
            <w:r w:rsidRPr="00A33870">
              <w:rPr>
                <w:rFonts w:ascii="SassoonPrimaryInfant" w:hAnsi="SassoonPrimaryInfant" w:hint="cs"/>
                <w:rtl/>
                <w:lang w:bidi="ar-EG"/>
              </w:rPr>
              <w:t>سجلت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درجات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11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طالب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في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امتحان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مادة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الرياضيات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كماهو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مبين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بالأسفل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>: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  <w:lang w:bidi="ar-EG"/>
              </w:rPr>
              <w:t>فإن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الربيع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الأدني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(</w:t>
            </w:r>
            <w:r w:rsidRPr="00A33870">
              <w:rPr>
                <w:rFonts w:ascii="SassoonPrimaryInfant" w:hAnsi="SassoonPrimaryInfant"/>
                <w:lang w:val="en-US" w:bidi="ar-EG"/>
              </w:rPr>
              <w:t>Q1</w:t>
            </w:r>
            <w:r w:rsidRPr="00A33870">
              <w:rPr>
                <w:rFonts w:ascii="SassoonPrimaryInfant" w:hAnsi="SassoonPrimaryInfant"/>
                <w:rtl/>
                <w:lang w:val="en-US"/>
              </w:rPr>
              <w:t xml:space="preserve">)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هو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>: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A</w:t>
            </w:r>
          </w:p>
        </w:tc>
        <w:tc>
          <w:tcPr>
            <w:tcW w:w="4823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76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B</w:t>
            </w:r>
          </w:p>
        </w:tc>
        <w:tc>
          <w:tcPr>
            <w:tcW w:w="4823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47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C</w:t>
            </w:r>
          </w:p>
        </w:tc>
        <w:tc>
          <w:tcPr>
            <w:tcW w:w="4823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89</w:t>
            </w:r>
          </w:p>
        </w:tc>
      </w:tr>
      <w:tr w:rsidR="00F25B57" w:rsidRPr="00A33870" w:rsidTr="004F6BE9">
        <w:trPr>
          <w:trHeight w:val="73"/>
        </w:trPr>
        <w:tc>
          <w:tcPr>
            <w:tcW w:w="5039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D</w:t>
            </w:r>
          </w:p>
        </w:tc>
        <w:tc>
          <w:tcPr>
            <w:tcW w:w="4823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45</w:t>
            </w:r>
          </w:p>
        </w:tc>
      </w:tr>
      <w:tr w:rsidR="00F25B57" w:rsidRPr="00A33870" w:rsidTr="004F6BE9">
        <w:trPr>
          <w:trHeight w:val="100"/>
        </w:trPr>
        <w:tc>
          <w:tcPr>
            <w:tcW w:w="5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10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bidi/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br w:type="page"/>
            </w:r>
            <w:r w:rsidRPr="00A33870">
              <w:rPr>
                <w:rFonts w:ascii="SassoonPrimaryInfant" w:hAnsi="SassoonPrimaryInfant" w:hint="cs"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rtl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</w:rPr>
              <w:t>10</w:t>
            </w:r>
          </w:p>
        </w:tc>
      </w:tr>
      <w:tr w:rsidR="00F25B57" w:rsidRPr="00A33870" w:rsidTr="004F6BE9">
        <w:trPr>
          <w:trHeight w:val="496"/>
        </w:trPr>
        <w:tc>
          <w:tcPr>
            <w:tcW w:w="5039" w:type="dxa"/>
            <w:tcBorders>
              <w:top w:val="single" w:sz="4" w:space="0" w:color="auto"/>
              <w:bottom w:val="nil"/>
            </w:tcBorders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/>
              </w:rPr>
              <w:t>A student obtained the following marks on Paper A and B.  Which statement below best describes the comparison between Paper A and Paper B?</w:t>
            </w:r>
          </w:p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4823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4F6BE9">
            <w:pPr>
              <w:pStyle w:val="NoSpacing"/>
              <w:bidi/>
              <w:rPr>
                <w:rFonts w:ascii="SassoonPrimaryInfant" w:hAnsi="SassoonPrimaryInfant"/>
                <w:rtl/>
                <w:lang w:bidi="ar-EG"/>
              </w:rPr>
            </w:pPr>
            <w:r w:rsidRPr="00A33870">
              <w:rPr>
                <w:rFonts w:ascii="SassoonPrimaryInfant" w:hAnsi="SassoonPrimaryInfant" w:hint="cs"/>
                <w:rtl/>
                <w:lang w:bidi="ar-EG"/>
              </w:rPr>
              <w:t>بالاعتماد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على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الجدول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EG"/>
              </w:rPr>
              <w:t>التالي</w:t>
            </w:r>
            <w:r w:rsidRPr="00A33870">
              <w:rPr>
                <w:rFonts w:ascii="SassoonPrimaryInfant" w:hAnsi="SassoonPrimaryInfant"/>
                <w:rtl/>
                <w:lang w:bidi="ar-EG"/>
              </w:rPr>
              <w:t xml:space="preserve"> :</w:t>
            </w:r>
          </w:p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أي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التعبيرات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التالية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يمثل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أفضل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وصف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للمقارنه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بين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أداء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الطالب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الورقتين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/>
              </w:rPr>
              <w:t>A</w:t>
            </w:r>
            <w:r w:rsidRPr="00A33870">
              <w:rPr>
                <w:rFonts w:ascii="SassoonPrimaryInfant" w:hAnsi="SassoonPrimaryInfant" w:hint="cs"/>
                <w:rtl/>
              </w:rPr>
              <w:t>،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/>
              </w:rPr>
              <w:t>B</w:t>
            </w:r>
          </w:p>
        </w:tc>
      </w:tr>
      <w:tr w:rsidR="00F25B57" w:rsidRPr="00A33870" w:rsidTr="004F6BE9">
        <w:trPr>
          <w:trHeight w:val="496"/>
        </w:trPr>
        <w:tc>
          <w:tcPr>
            <w:tcW w:w="10858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10632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1937"/>
              <w:gridCol w:w="1768"/>
              <w:gridCol w:w="2506"/>
              <w:gridCol w:w="4421"/>
            </w:tblGrid>
            <w:tr w:rsidR="00F25B57" w:rsidRPr="00A33870" w:rsidTr="004F6BE9">
              <w:trPr>
                <w:trHeight w:val="253"/>
                <w:jc w:val="center"/>
              </w:trPr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rPr>
                      <w:rFonts w:ascii="SassoonPrimaryInfant" w:hAnsi="SassoonPrimaryInfant"/>
                    </w:rPr>
                  </w:pPr>
                </w:p>
              </w:tc>
              <w:tc>
                <w:tcPr>
                  <w:tcW w:w="1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jc w:val="center"/>
                    <w:rPr>
                      <w:rFonts w:ascii="SassoonPrimaryInfant" w:hAnsi="SassoonPrimaryInfant"/>
                      <w:lang w:bidi="ar-AE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Score(x)</w:t>
                  </w:r>
                  <w:r w:rsidRPr="00A33870">
                    <w:rPr>
                      <w:rFonts w:ascii="SassoonPrimaryInfant" w:hAnsi="SassoonPrimaryInfant"/>
                      <w:rtl/>
                    </w:rPr>
                    <w:t xml:space="preserve"> </w:t>
                  </w:r>
                  <w:r w:rsidRPr="00A33870">
                    <w:rPr>
                      <w:rFonts w:ascii="SassoonPrimaryInfant" w:hAnsi="SassoonPrimaryInfant"/>
                    </w:rPr>
                    <w:t xml:space="preserve"> </w:t>
                  </w:r>
                  <w:r w:rsidRPr="00A33870">
                    <w:rPr>
                      <w:rFonts w:ascii="SassoonPrimaryInfant" w:hAnsi="SassoonPrimaryInfant" w:hint="cs"/>
                      <w:rtl/>
                      <w:lang w:bidi="ar-AE"/>
                    </w:rPr>
                    <w:t>النتائج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Mean (</w:t>
                  </w:r>
                  <w:r w:rsidRPr="00E75B29">
                    <w:rPr>
                      <w:rFonts w:ascii="SassoonPrimaryInfant" w:hAnsi="SassoonPrimaryInfant" w:cs="TodaySB-Medium"/>
                      <w:color w:val="000000"/>
                      <w:rtl/>
                    </w:rPr>
                    <w:fldChar w:fldCharType="begin"/>
                  </w:r>
                  <w:r w:rsidRPr="00E75B29">
                    <w:rPr>
                      <w:rFonts w:ascii="SassoonPrimaryInfant" w:hAnsi="SassoonPrimaryInfant" w:cs="TodaySB-Medium"/>
                      <w:color w:val="000000"/>
                      <w:rtl/>
                    </w:rPr>
                    <w:instrText xml:space="preserve"> QUOTE </w:instrText>
                  </w:r>
                  <w:r w:rsidRPr="00E75B29">
                    <w:pict>
                      <v:shape id="_x0000_i1048" type="#_x0000_t75" style="width:18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6F74FC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6F74FC&quot;&gt;&lt;m:oMathPara&gt;&lt;m:oMath&gt;&lt;m:acc&gt;&lt;m:accPr&gt;&lt;m:chr m:val=&quot;ج…&quot;/&gt;&lt;m:ctrlPr&gt;&lt;w:rPr&gt;&lt;w:rFonts w:ascii=&quot;Cambria Math&quot; w:h-ansi=&quot;SassoonPrimaryInfant&quot;/&gt;&lt;wx:font wx:val=&quot;Cambria Math&quot;/&gt;&lt;/w:rPr&gt;&lt;/m:ctrlPr&gt;&lt;/m:accPr&gt;&lt;m:e&gt;&lt;m:r&gt;&lt;m:rPr&gt;&lt;m:sty m:val=&quot;p&quot;/&gt;&lt;/m:rPr&gt;&lt;w:rPr&gt;&lt;w:rFonts w:ascii=&quot;Cambria Math&quot; w:h-ansi=&quot;SassoonPrimaryInfant&quot;/&gt;&lt;wx:font wx:val=&quot;Cambria Math&quot;/&gt;&lt;/w:rPr&gt;&lt;m:t&gt;x&lt;/m:t&gt;&lt;/m:r&gt;&lt;/m:e&gt;&lt;/m:acc&gt;&lt;m:r&gt;&lt;m:rPr&gt;&lt;m:sty m:val=&quot;p&quot;/&gt;&lt;/m:rPr&gt;&lt;w:rPr&gt;&lt;w:rFonts w:ascii=&quot;Cambria Math&quot; w:h-ansi=&quot;SassoonPrimaryInfant&quot;/&gt;&lt;wx:font wx:val=&quot;Cambria Math&quot;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      <v:imagedata r:id="rId20" o:title="" chromakey="white"/>
                      </v:shape>
                    </w:pict>
                  </w:r>
                  <w:r w:rsidRPr="00E75B29">
                    <w:rPr>
                      <w:rFonts w:ascii="SassoonPrimaryInfant" w:hAnsi="SassoonPrimaryInfant" w:cs="TodaySB-Medium"/>
                      <w:color w:val="000000"/>
                      <w:rtl/>
                    </w:rPr>
                    <w:instrText xml:space="preserve"> </w:instrText>
                  </w:r>
                  <w:r w:rsidRPr="00E75B29">
                    <w:rPr>
                      <w:rFonts w:ascii="SassoonPrimaryInfant" w:hAnsi="SassoonPrimaryInfant" w:cs="TodaySB-Medium"/>
                      <w:color w:val="000000"/>
                      <w:rtl/>
                    </w:rPr>
                    <w:fldChar w:fldCharType="separate"/>
                  </w:r>
                  <w:r w:rsidRPr="00E75B29">
                    <w:pict>
                      <v:shape id="_x0000_i1049" type="#_x0000_t75" style="width:18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6F74FC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6F74FC&quot;&gt;&lt;m:oMathPara&gt;&lt;m:oMath&gt;&lt;m:acc&gt;&lt;m:accPr&gt;&lt;m:chr m:val=&quot;ج…&quot;/&gt;&lt;m:ctrlPr&gt;&lt;w:rPr&gt;&lt;w:rFonts w:ascii=&quot;Cambria Math&quot; w:h-ansi=&quot;SassoonPrimaryInfant&quot;/&gt;&lt;wx:font wx:val=&quot;Cambria Math&quot;/&gt;&lt;/w:rPr&gt;&lt;/m:ctrlPr&gt;&lt;/m:accPr&gt;&lt;m:e&gt;&lt;m:r&gt;&lt;m:rPr&gt;&lt;m:sty m:val=&quot;p&quot;/&gt;&lt;/m:rPr&gt;&lt;w:rPr&gt;&lt;w:rFonts w:ascii=&quot;Cambria Math&quot; w:h-ansi=&quot;SassoonPrimaryInfant&quot;/&gt;&lt;wx:font wx:val=&quot;Cambria Math&quot;/&gt;&lt;/w:rPr&gt;&lt;m:t&gt;x&lt;/m:t&gt;&lt;/m:r&gt;&lt;/m:e&gt;&lt;/m:acc&gt;&lt;m:r&gt;&lt;m:rPr&gt;&lt;m:sty m:val=&quot;p&quot;/&gt;&lt;/m:rPr&gt;&lt;w:rPr&gt;&lt;w:rFonts w:ascii=&quot;Cambria Math&quot; w:h-ansi=&quot;SassoonPrimaryInfant&quot;/&gt;&lt;wx:font wx:val=&quot;Cambria Math&quot;/&gt;&lt;/w:rPr&gt;&lt;m:t&gt;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      <v:imagedata r:id="rId20" o:title="" chromakey="white"/>
                      </v:shape>
                    </w:pict>
                  </w:r>
                  <w:r w:rsidRPr="00E75B29">
                    <w:rPr>
                      <w:rFonts w:ascii="SassoonPrimaryInfant" w:hAnsi="SassoonPrimaryInfant" w:cs="TodaySB-Medium"/>
                      <w:color w:val="000000"/>
                      <w:rtl/>
                    </w:rPr>
                    <w:fldChar w:fldCharType="end"/>
                  </w:r>
                  <w:r w:rsidRPr="00A33870">
                    <w:rPr>
                      <w:rFonts w:ascii="SassoonPrimaryInfant" w:hAnsi="SassoonPrimaryInfant" w:cs="TodaySB-Medium"/>
                      <w:color w:val="000000"/>
                      <w:rtl/>
                    </w:rPr>
                    <w:t xml:space="preserve"> </w:t>
                  </w:r>
                  <w:r w:rsidRPr="00A33870">
                    <w:rPr>
                      <w:rFonts w:ascii="SassoonPrimaryInfant" w:hAnsi="SassoonPrimaryInfant" w:cs="TodaySB-Medium" w:hint="cs"/>
                      <w:color w:val="000000"/>
                      <w:rtl/>
                    </w:rPr>
                    <w:t>المتوسط</w:t>
                  </w:r>
                  <w:r w:rsidRPr="00A33870">
                    <w:rPr>
                      <w:rFonts w:ascii="SassoonPrimaryInfant" w:hAnsi="SassoonPrimaryInfant" w:cs="TodaySB-Medium"/>
                      <w:color w:val="000000"/>
                      <w:rtl/>
                    </w:rPr>
                    <w:t xml:space="preserve"> </w:t>
                  </w:r>
                  <w:r w:rsidRPr="00A33870">
                    <w:rPr>
                      <w:rFonts w:ascii="SassoonPrimaryInfant" w:hAnsi="SassoonPrimaryInfant" w:cs="TodaySB-Medium" w:hint="cs"/>
                      <w:color w:val="000000"/>
                      <w:rtl/>
                    </w:rPr>
                    <w:t>الحسابي</w:t>
                  </w:r>
                </w:p>
              </w:tc>
              <w:tc>
                <w:tcPr>
                  <w:tcW w:w="4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Standard deviation (</w:t>
                  </w:r>
                  <w:r w:rsidRPr="00E75B29">
                    <w:rPr>
                      <w:rFonts w:ascii="SassoonPrimaryInfant" w:hAnsi="SassoonPrimaryInfant"/>
                    </w:rPr>
                    <w:fldChar w:fldCharType="begin"/>
                  </w:r>
                  <w:r w:rsidRPr="00E75B29">
                    <w:rPr>
                      <w:rFonts w:ascii="SassoonPrimaryInfant" w:hAnsi="SassoonPrimaryInfant"/>
                    </w:rPr>
                    <w:instrText xml:space="preserve"> QUOTE </w:instrText>
                  </w:r>
                  <w:r w:rsidRPr="00E75B29">
                    <w:pict>
                      <v:shape id="_x0000_i1050" type="#_x0000_t75" style="width:11.2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1032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121032&quot;&gt;&lt;m:oMathPara&gt;&lt;m:oMath&gt;&lt;m:r&gt;&lt;w:rPr&gt;&lt;w:rFonts w:ascii=&quot;Cambria Math&quot; w:h-ansi=&quot;Cambria Math&quot;/&gt;&lt;wx:font wx:val=&quot;Cambria Math&quot;/&gt;&lt;w:i/&gt;&lt;/w:rPr&gt;&lt;m:t&gt;دƒ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      <v:imagedata r:id="rId21" o:title="" chromakey="white"/>
                      </v:shape>
                    </w:pict>
                  </w:r>
                  <w:r w:rsidRPr="00E75B29">
                    <w:rPr>
                      <w:rFonts w:ascii="SassoonPrimaryInfant" w:hAnsi="SassoonPrimaryInfant"/>
                    </w:rPr>
                    <w:instrText xml:space="preserve"> </w:instrText>
                  </w:r>
                  <w:r w:rsidRPr="00E75B29">
                    <w:rPr>
                      <w:rFonts w:ascii="SassoonPrimaryInfant" w:hAnsi="SassoonPrimaryInfant"/>
                    </w:rPr>
                    <w:fldChar w:fldCharType="separate"/>
                  </w:r>
                  <w:r w:rsidRPr="00E75B29">
                    <w:pict>
                      <v:shape id="_x0000_i1051" type="#_x0000_t75" style="width:11.2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1032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121032&quot;&gt;&lt;m:oMathPara&gt;&lt;m:oMath&gt;&lt;m:r&gt;&lt;w:rPr&gt;&lt;w:rFonts w:ascii=&quot;Cambria Math&quot; w:h-ansi=&quot;Cambria Math&quot;/&gt;&lt;wx:font wx:val=&quot;Cambria Math&quot;/&gt;&lt;w:i/&gt;&lt;/w:rPr&gt;&lt;m:t&gt;دƒ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      <v:imagedata r:id="rId21" o:title="" chromakey="white"/>
                      </v:shape>
                    </w:pict>
                  </w:r>
                  <w:r w:rsidRPr="00E75B29">
                    <w:rPr>
                      <w:rFonts w:ascii="SassoonPrimaryInfant" w:hAnsi="SassoonPrimaryInfant"/>
                    </w:rPr>
                    <w:fldChar w:fldCharType="end"/>
                  </w:r>
                  <w:r w:rsidRPr="00A33870">
                    <w:rPr>
                      <w:rFonts w:ascii="SassoonPrimaryInfant" w:hAnsi="SassoonPrimaryInfant"/>
                    </w:rPr>
                    <w:t>)</w:t>
                  </w:r>
                  <w:r w:rsidRPr="00A33870">
                    <w:rPr>
                      <w:rFonts w:ascii="SassoonPrimaryInfant" w:hAnsi="SassoonPrimaryInfant" w:cs="TodaySB-Medium"/>
                      <w:color w:val="000000"/>
                      <w:rtl/>
                    </w:rPr>
                    <w:t xml:space="preserve"> </w:t>
                  </w:r>
                  <w:r w:rsidRPr="00A33870">
                    <w:rPr>
                      <w:rFonts w:ascii="SassoonPrimaryInfant" w:hAnsi="SassoonPrimaryInfant" w:cs="TodaySB-Medium" w:hint="cs"/>
                      <w:color w:val="000000"/>
                      <w:rtl/>
                    </w:rPr>
                    <w:t>الانحراف</w:t>
                  </w:r>
                  <w:r w:rsidRPr="00A33870">
                    <w:rPr>
                      <w:rFonts w:ascii="SassoonPrimaryInfant" w:hAnsi="SassoonPrimaryInfant" w:cs="TodaySB-Medium"/>
                      <w:color w:val="000000"/>
                      <w:rtl/>
                    </w:rPr>
                    <w:t xml:space="preserve"> </w:t>
                  </w:r>
                  <w:r w:rsidRPr="00A33870">
                    <w:rPr>
                      <w:rFonts w:ascii="SassoonPrimaryInfant" w:hAnsi="SassoonPrimaryInfant" w:cs="TodaySB-Medium" w:hint="cs"/>
                      <w:color w:val="000000"/>
                      <w:rtl/>
                    </w:rPr>
                    <w:t>المعياري</w:t>
                  </w:r>
                </w:p>
              </w:tc>
            </w:tr>
            <w:tr w:rsidR="00F25B57" w:rsidRPr="00A33870" w:rsidTr="004F6BE9">
              <w:trPr>
                <w:trHeight w:val="242"/>
                <w:jc w:val="center"/>
              </w:trPr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Paper A</w:t>
                  </w:r>
                </w:p>
              </w:tc>
              <w:tc>
                <w:tcPr>
                  <w:tcW w:w="1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jc w:val="center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56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jc w:val="center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60</w:t>
                  </w:r>
                </w:p>
              </w:tc>
              <w:tc>
                <w:tcPr>
                  <w:tcW w:w="4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jc w:val="center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4</w:t>
                  </w:r>
                </w:p>
              </w:tc>
            </w:tr>
            <w:tr w:rsidR="00F25B57" w:rsidRPr="00A33870" w:rsidTr="004F6BE9">
              <w:trPr>
                <w:trHeight w:val="232"/>
                <w:jc w:val="center"/>
              </w:trPr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Paper B</w:t>
                  </w:r>
                </w:p>
              </w:tc>
              <w:tc>
                <w:tcPr>
                  <w:tcW w:w="1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jc w:val="center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66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jc w:val="center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70</w:t>
                  </w:r>
                </w:p>
              </w:tc>
              <w:tc>
                <w:tcPr>
                  <w:tcW w:w="4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4F6BE9">
                  <w:pPr>
                    <w:pStyle w:val="NoSpacing"/>
                    <w:framePr w:hSpace="180" w:wrap="around" w:vAnchor="text" w:hAnchor="margin" w:xAlign="center" w:y="-49"/>
                    <w:jc w:val="center"/>
                    <w:rPr>
                      <w:rFonts w:ascii="SassoonPrimaryInfant" w:hAnsi="SassoonPrimaryInfant"/>
                    </w:rPr>
                  </w:pPr>
                  <w:r w:rsidRPr="00A33870">
                    <w:rPr>
                      <w:rFonts w:ascii="SassoonPrimaryInfant" w:hAnsi="SassoonPrimaryInfant"/>
                    </w:rPr>
                    <w:t>2</w:t>
                  </w:r>
                </w:p>
              </w:tc>
            </w:tr>
          </w:tbl>
          <w:p w:rsidR="00F25B57" w:rsidRPr="00A33870" w:rsidRDefault="00F25B57" w:rsidP="004F6BE9">
            <w:pPr>
              <w:pStyle w:val="NoSpacing"/>
              <w:bidi/>
              <w:rPr>
                <w:rFonts w:ascii="SassoonPrimaryInfant" w:hAnsi="SassoonPrimaryInfant"/>
                <w:lang w:bidi="ar-EG"/>
              </w:rPr>
            </w:pP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tcBorders>
              <w:top w:val="nil"/>
              <w:bottom w:val="nil"/>
            </w:tcBorders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The student was better at Paper B because they scored a higher mark.</w:t>
            </w:r>
          </w:p>
        </w:tc>
        <w:tc>
          <w:tcPr>
            <w:tcW w:w="996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823" w:type="dxa"/>
            <w:tcBorders>
              <w:top w:val="nil"/>
              <w:bottom w:val="nil"/>
            </w:tcBorders>
          </w:tcPr>
          <w:p w:rsidR="00F25B57" w:rsidRPr="00A33870" w:rsidRDefault="00F25B57" w:rsidP="004F6BE9">
            <w:pPr>
              <w:pStyle w:val="NoSpacing"/>
              <w:bidi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أداء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الطالب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الورقة</w:t>
            </w:r>
            <w:r w:rsidRPr="00A33870">
              <w:rPr>
                <w:rFonts w:ascii="SassoonPrimaryInfant" w:hAnsi="SassoonPrimaryInfant"/>
                <w:rtl/>
              </w:rPr>
              <w:t xml:space="preserve"> (</w:t>
            </w:r>
            <w:r w:rsidRPr="00A33870">
              <w:rPr>
                <w:rFonts w:ascii="SassoonPrimaryInfant" w:hAnsi="SassoonPrimaryInfant"/>
              </w:rPr>
              <w:t>B</w:t>
            </w:r>
            <w:r w:rsidRPr="00A33870">
              <w:rPr>
                <w:rFonts w:ascii="SassoonPrimaryInfant" w:hAnsi="SassoonPrimaryInfant"/>
                <w:rtl/>
              </w:rPr>
              <w:t xml:space="preserve">) </w:t>
            </w:r>
            <w:r w:rsidRPr="00A33870">
              <w:rPr>
                <w:rFonts w:ascii="SassoonPrimaryInfant" w:hAnsi="SassoonPrimaryInfant" w:hint="cs"/>
                <w:rtl/>
              </w:rPr>
              <w:t>أفضل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لأن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درجته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أعلى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tcBorders>
              <w:top w:val="nil"/>
              <w:bottom w:val="nil"/>
            </w:tcBorders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The student was better on Paper B because the mean is higher.</w:t>
            </w:r>
          </w:p>
        </w:tc>
        <w:tc>
          <w:tcPr>
            <w:tcW w:w="996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823" w:type="dxa"/>
            <w:tcBorders>
              <w:top w:val="nil"/>
              <w:bottom w:val="nil"/>
            </w:tcBorders>
          </w:tcPr>
          <w:p w:rsidR="00F25B57" w:rsidRPr="00A33870" w:rsidRDefault="00F25B57" w:rsidP="004F6BE9">
            <w:pPr>
              <w:pStyle w:val="NoSpacing"/>
              <w:bidi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أداء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الطالب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الورقة</w:t>
            </w:r>
            <w:r w:rsidRPr="00A33870">
              <w:rPr>
                <w:rFonts w:ascii="SassoonPrimaryInfant" w:hAnsi="SassoonPrimaryInfant"/>
                <w:rtl/>
              </w:rPr>
              <w:t xml:space="preserve"> (</w:t>
            </w:r>
            <w:r w:rsidRPr="00A33870">
              <w:rPr>
                <w:rFonts w:ascii="SassoonPrimaryInfant" w:hAnsi="SassoonPrimaryInfant"/>
              </w:rPr>
              <w:t>B</w:t>
            </w:r>
            <w:r w:rsidRPr="00A33870">
              <w:rPr>
                <w:rFonts w:ascii="SassoonPrimaryInfant" w:hAnsi="SassoonPrimaryInfant"/>
                <w:rtl/>
              </w:rPr>
              <w:t xml:space="preserve">) </w:t>
            </w:r>
            <w:r w:rsidRPr="00A33870">
              <w:rPr>
                <w:rFonts w:ascii="SassoonPrimaryInfant" w:hAnsi="SassoonPrimaryInfant" w:hint="cs"/>
                <w:rtl/>
              </w:rPr>
              <w:t>أفضل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لأن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المتوسط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الحسابي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للصف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أعلى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tcBorders>
              <w:top w:val="nil"/>
              <w:bottom w:val="nil"/>
            </w:tcBorders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The student was better on Paper A because the score is only 1 standard deviation below the mean, but the score on Paper B is 2 standard deviations below the mean.</w:t>
            </w:r>
          </w:p>
        </w:tc>
        <w:tc>
          <w:tcPr>
            <w:tcW w:w="996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823" w:type="dxa"/>
            <w:tcBorders>
              <w:top w:val="nil"/>
              <w:bottom w:val="nil"/>
            </w:tcBorders>
          </w:tcPr>
          <w:p w:rsidR="00F25B57" w:rsidRPr="00A33870" w:rsidRDefault="00F25B57" w:rsidP="004F6BE9">
            <w:pPr>
              <w:pStyle w:val="NoSpacing"/>
              <w:bidi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أداء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الطالب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الورقة</w:t>
            </w:r>
            <w:r w:rsidRPr="00A33870">
              <w:rPr>
                <w:rFonts w:ascii="SassoonPrimaryInfant" w:hAnsi="SassoonPrimaryInfant"/>
                <w:rtl/>
              </w:rPr>
              <w:t xml:space="preserve"> (</w:t>
            </w:r>
            <w:r w:rsidRPr="00A33870">
              <w:rPr>
                <w:rFonts w:ascii="SassoonPrimaryInfant" w:hAnsi="SassoonPrimaryInfant"/>
              </w:rPr>
              <w:t>A</w:t>
            </w:r>
            <w:r w:rsidRPr="00A33870">
              <w:rPr>
                <w:rFonts w:ascii="SassoonPrimaryInfant" w:hAnsi="SassoonPrimaryInfant"/>
                <w:rtl/>
              </w:rPr>
              <w:t>)</w:t>
            </w:r>
            <w:r w:rsidRPr="00A33870">
              <w:rPr>
                <w:rFonts w:ascii="SassoonPrimaryInfant" w:hAnsi="SassoonPrimaryInfant" w:hint="cs"/>
                <w:rtl/>
              </w:rPr>
              <w:t>أفضل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لأن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درجة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الطالب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الورقة</w:t>
            </w:r>
            <w:r w:rsidRPr="00A33870">
              <w:rPr>
                <w:rFonts w:ascii="SassoonPrimaryInfant" w:hAnsi="SassoonPrimaryInfant"/>
                <w:rtl/>
              </w:rPr>
              <w:t xml:space="preserve"> (</w:t>
            </w:r>
            <w:r w:rsidRPr="00A33870">
              <w:rPr>
                <w:rFonts w:ascii="SassoonPrimaryInfant" w:hAnsi="SassoonPrimaryInfant"/>
              </w:rPr>
              <w:t>A</w:t>
            </w:r>
            <w:r w:rsidRPr="00A33870">
              <w:rPr>
                <w:rFonts w:ascii="SassoonPrimaryInfant" w:hAnsi="SassoonPrimaryInfant"/>
                <w:rtl/>
              </w:rPr>
              <w:t xml:space="preserve">) </w:t>
            </w:r>
            <w:r w:rsidRPr="00A33870">
              <w:rPr>
                <w:rFonts w:ascii="SassoonPrimaryInfant" w:hAnsi="SassoonPrimaryInfant" w:hint="cs"/>
                <w:rtl/>
              </w:rPr>
              <w:t>تقل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عن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المتوسط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بانحراف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معياري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واحد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ولكن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درجته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الورقة</w:t>
            </w:r>
            <w:r w:rsidRPr="00A33870">
              <w:rPr>
                <w:rFonts w:ascii="SassoonPrimaryInfant" w:hAnsi="SassoonPrimaryInfant"/>
                <w:rtl/>
              </w:rPr>
              <w:t xml:space="preserve"> (</w:t>
            </w:r>
            <w:r w:rsidRPr="00A33870">
              <w:rPr>
                <w:rFonts w:ascii="SassoonPrimaryInfant" w:hAnsi="SassoonPrimaryInfant"/>
              </w:rPr>
              <w:t>B</w:t>
            </w:r>
            <w:r w:rsidRPr="00A33870">
              <w:rPr>
                <w:rFonts w:ascii="SassoonPrimaryInfant" w:hAnsi="SassoonPrimaryInfant"/>
                <w:rtl/>
              </w:rPr>
              <w:t xml:space="preserve">) </w:t>
            </w:r>
            <w:r w:rsidRPr="00A33870">
              <w:rPr>
                <w:rFonts w:ascii="SassoonPrimaryInfant" w:hAnsi="SassoonPrimaryInfant" w:hint="cs"/>
                <w:rtl/>
              </w:rPr>
              <w:t>تقل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عن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المتوسط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بانحرافين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معياريين</w:t>
            </w:r>
          </w:p>
        </w:tc>
      </w:tr>
      <w:tr w:rsidR="00F25B57" w:rsidRPr="00A33870" w:rsidTr="004F6BE9">
        <w:trPr>
          <w:trHeight w:val="610"/>
        </w:trPr>
        <w:tc>
          <w:tcPr>
            <w:tcW w:w="5039" w:type="dxa"/>
            <w:tcBorders>
              <w:top w:val="nil"/>
              <w:bottom w:val="single" w:sz="4" w:space="0" w:color="auto"/>
            </w:tcBorders>
            <w:vAlign w:val="bottom"/>
          </w:tcPr>
          <w:p w:rsidR="00F25B57" w:rsidRPr="00A33870" w:rsidRDefault="00F25B57" w:rsidP="004F6BE9">
            <w:pPr>
              <w:pStyle w:val="NoSpacing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There is no difference in the performance as the student scored 4 marks less than the mean on each Paper.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823" w:type="dxa"/>
            <w:tcBorders>
              <w:top w:val="nil"/>
              <w:bottom w:val="single" w:sz="4" w:space="0" w:color="auto"/>
            </w:tcBorders>
          </w:tcPr>
          <w:p w:rsidR="00F25B57" w:rsidRPr="00A33870" w:rsidRDefault="00F25B57" w:rsidP="004F6BE9">
            <w:pPr>
              <w:pStyle w:val="NoSpacing"/>
              <w:bidi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لايوجد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فرق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أداء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الطالب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الورقتين</w:t>
            </w:r>
            <w:r w:rsidRPr="00A33870">
              <w:rPr>
                <w:rFonts w:ascii="SassoonPrimaryInfant" w:hAnsi="SassoonPrimaryInfant"/>
              </w:rPr>
              <w:t>A</w:t>
            </w:r>
            <w:r w:rsidRPr="00A33870">
              <w:rPr>
                <w:rFonts w:ascii="SassoonPrimaryInfant" w:hAnsi="SassoonPrimaryInfant" w:hint="cs"/>
                <w:rtl/>
              </w:rPr>
              <w:t>،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/>
              </w:rPr>
              <w:t>B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لأن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درجاته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تقل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عن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المتوسط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الحسابي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بأربع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درجات</w:t>
            </w:r>
          </w:p>
        </w:tc>
      </w:tr>
    </w:tbl>
    <w:p w:rsidR="00F25B57" w:rsidRPr="00A33870" w:rsidRDefault="00F25B57" w:rsidP="00505380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74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5130"/>
        <w:gridCol w:w="709"/>
        <w:gridCol w:w="4889"/>
      </w:tblGrid>
      <w:tr w:rsidR="00F25B57" w:rsidRPr="00A33870" w:rsidTr="004F6BE9">
        <w:trPr>
          <w:trHeight w:val="71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Question 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spacing w:before="120" w:after="120"/>
              <w:rPr>
                <w:rFonts w:ascii="SassoonPrimaryInfant" w:hAnsi="SassoonPrimaryInfant"/>
                <w:bCs/>
              </w:rPr>
            </w:pPr>
            <w:r w:rsidRPr="00A33870">
              <w:rPr>
                <w:rFonts w:ascii="SassoonPrimaryInfant" w:hAnsi="SassoonPrimaryInfant"/>
                <w:bCs/>
              </w:rPr>
              <w:br w:type="page"/>
            </w:r>
            <w:r w:rsidRPr="00A33870">
              <w:rPr>
                <w:rFonts w:ascii="SassoonPrimaryInfant" w:hAnsi="SassoonPrimaryInfant" w:hint="cs"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11</w:t>
            </w:r>
          </w:p>
        </w:tc>
      </w:tr>
      <w:tr w:rsidR="00F25B57" w:rsidRPr="00A33870" w:rsidTr="004F6BE9">
        <w:trPr>
          <w:trHeight w:val="600"/>
        </w:trPr>
        <w:tc>
          <w:tcPr>
            <w:tcW w:w="5130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What is the median value?</w:t>
            </w:r>
          </w:p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  <w:tbl>
            <w:tblPr>
              <w:tblW w:w="0" w:type="auto"/>
              <w:tblLook w:val="00A0"/>
            </w:tblPr>
            <w:tblGrid>
              <w:gridCol w:w="502"/>
              <w:gridCol w:w="503"/>
              <w:gridCol w:w="503"/>
              <w:gridCol w:w="503"/>
              <w:gridCol w:w="503"/>
            </w:tblGrid>
            <w:tr w:rsidR="00F25B57" w:rsidRPr="00A33870" w:rsidTr="004F6BE9">
              <w:tc>
                <w:tcPr>
                  <w:tcW w:w="502" w:type="dxa"/>
                  <w:tcBorders>
                    <w:right w:val="single" w:sz="12" w:space="0" w:color="auto"/>
                  </w:tcBorders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3</w:t>
                  </w:r>
                </w:p>
              </w:tc>
              <w:tc>
                <w:tcPr>
                  <w:tcW w:w="503" w:type="dxa"/>
                  <w:tcBorders>
                    <w:left w:val="single" w:sz="12" w:space="0" w:color="auto"/>
                  </w:tcBorders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1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2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</w:p>
              </w:tc>
            </w:tr>
            <w:tr w:rsidR="00F25B57" w:rsidRPr="00A33870" w:rsidTr="004F6BE9">
              <w:tc>
                <w:tcPr>
                  <w:tcW w:w="502" w:type="dxa"/>
                  <w:tcBorders>
                    <w:right w:val="single" w:sz="12" w:space="0" w:color="auto"/>
                  </w:tcBorders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4</w:t>
                  </w:r>
                </w:p>
              </w:tc>
              <w:tc>
                <w:tcPr>
                  <w:tcW w:w="503" w:type="dxa"/>
                  <w:tcBorders>
                    <w:left w:val="single" w:sz="12" w:space="0" w:color="auto"/>
                  </w:tcBorders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1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2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2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4</w:t>
                  </w:r>
                </w:p>
              </w:tc>
            </w:tr>
            <w:tr w:rsidR="00F25B57" w:rsidRPr="00A33870" w:rsidTr="004F6BE9">
              <w:tc>
                <w:tcPr>
                  <w:tcW w:w="502" w:type="dxa"/>
                  <w:tcBorders>
                    <w:right w:val="single" w:sz="12" w:space="0" w:color="auto"/>
                  </w:tcBorders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5</w:t>
                  </w:r>
                </w:p>
              </w:tc>
              <w:tc>
                <w:tcPr>
                  <w:tcW w:w="503" w:type="dxa"/>
                  <w:tcBorders>
                    <w:left w:val="single" w:sz="12" w:space="0" w:color="auto"/>
                  </w:tcBorders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2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5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9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</w:p>
              </w:tc>
            </w:tr>
            <w:tr w:rsidR="00F25B57" w:rsidRPr="00A33870" w:rsidTr="004F6BE9">
              <w:tc>
                <w:tcPr>
                  <w:tcW w:w="502" w:type="dxa"/>
                  <w:tcBorders>
                    <w:right w:val="single" w:sz="12" w:space="0" w:color="auto"/>
                  </w:tcBorders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6</w:t>
                  </w:r>
                </w:p>
              </w:tc>
              <w:tc>
                <w:tcPr>
                  <w:tcW w:w="503" w:type="dxa"/>
                  <w:tcBorders>
                    <w:left w:val="single" w:sz="12" w:space="0" w:color="auto"/>
                  </w:tcBorders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0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3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7</w:t>
                  </w:r>
                </w:p>
              </w:tc>
              <w:tc>
                <w:tcPr>
                  <w:tcW w:w="503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spacing w:after="0"/>
                    <w:jc w:val="right"/>
                    <w:rPr>
                      <w:rFonts w:ascii="SassoonPrimaryInfant" w:hAnsi="SassoonPrimaryInfant"/>
                      <w:b/>
                      <w:bCs/>
                    </w:rPr>
                  </w:pPr>
                  <w:r w:rsidRPr="00A33870">
                    <w:rPr>
                      <w:rFonts w:ascii="SassoonPrimaryInfant" w:hAnsi="SassoonPrimaryInfant"/>
                      <w:b/>
                      <w:bCs/>
                    </w:rPr>
                    <w:t>8</w:t>
                  </w:r>
                </w:p>
              </w:tc>
            </w:tr>
          </w:tbl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4889" w:type="dxa"/>
          </w:tcPr>
          <w:p w:rsidR="00F25B57" w:rsidRPr="00A33870" w:rsidRDefault="00F25B57" w:rsidP="004F6BE9">
            <w:pPr>
              <w:tabs>
                <w:tab w:val="left" w:pos="4230"/>
              </w:tabs>
              <w:spacing w:after="0"/>
              <w:jc w:val="right"/>
              <w:rPr>
                <w:rFonts w:ascii="SassoonPrimaryInfant" w:hAnsi="SassoonPrimaryInfant"/>
                <w:b/>
                <w:bCs/>
                <w:rtl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ما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هي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قيمة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الوسيط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؟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</w:p>
          <w:p w:rsidR="00F25B57" w:rsidRPr="00A33870" w:rsidRDefault="00F25B57" w:rsidP="004F6BE9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</w:p>
          <w:tbl>
            <w:tblPr>
              <w:tblW w:w="0" w:type="auto"/>
              <w:tblLook w:val="00A0"/>
            </w:tblPr>
            <w:tblGrid>
              <w:gridCol w:w="1355"/>
              <w:gridCol w:w="355"/>
              <w:gridCol w:w="1980"/>
            </w:tblGrid>
            <w:tr w:rsidR="00F25B57" w:rsidRPr="00A33870" w:rsidTr="004F6BE9">
              <w:tc>
                <w:tcPr>
                  <w:tcW w:w="1355" w:type="dxa"/>
                  <w:tcBorders>
                    <w:right w:val="single" w:sz="12" w:space="0" w:color="auto"/>
                  </w:tcBorders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tabs>
                      <w:tab w:val="left" w:pos="4230"/>
                    </w:tabs>
                    <w:spacing w:after="0"/>
                    <w:jc w:val="right"/>
                    <w:rPr>
                      <w:rFonts w:ascii="SassoonPrimaryInfant" w:hAnsi="SassoonPrimaryInfant"/>
                      <w:b/>
                    </w:rPr>
                  </w:pPr>
                  <w:r w:rsidRPr="00A33870">
                    <w:rPr>
                      <w:rFonts w:ascii="SassoonPrimaryInfant" w:hAnsi="SassoonPrimaryInfant"/>
                      <w:b/>
                    </w:rPr>
                    <w:t>3</w:t>
                  </w:r>
                </w:p>
              </w:tc>
              <w:tc>
                <w:tcPr>
                  <w:tcW w:w="355" w:type="dxa"/>
                  <w:tcBorders>
                    <w:left w:val="single" w:sz="12" w:space="0" w:color="auto"/>
                  </w:tcBorders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tabs>
                      <w:tab w:val="left" w:pos="4230"/>
                    </w:tabs>
                    <w:spacing w:after="0"/>
                    <w:jc w:val="right"/>
                    <w:rPr>
                      <w:rFonts w:ascii="SassoonPrimaryInfant" w:hAnsi="SassoonPrimaryInfant"/>
                      <w:b/>
                    </w:rPr>
                  </w:pPr>
                  <w:r w:rsidRPr="00A33870">
                    <w:rPr>
                      <w:rFonts w:ascii="SassoonPrimaryInfant" w:hAnsi="SassoonPrimaryInfant"/>
                      <w:b/>
                    </w:rPr>
                    <w:t>1</w:t>
                  </w:r>
                </w:p>
              </w:tc>
              <w:tc>
                <w:tcPr>
                  <w:tcW w:w="1980" w:type="dxa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74"/>
                    <w:tabs>
                      <w:tab w:val="left" w:pos="4230"/>
                    </w:tabs>
                    <w:spacing w:after="0"/>
                    <w:rPr>
                      <w:rFonts w:ascii="SassoonPrimaryInfant" w:hAnsi="SassoonPrimaryInfant"/>
                      <w:b/>
                    </w:rPr>
                  </w:pPr>
                  <w:r w:rsidRPr="00A33870">
                    <w:rPr>
                      <w:rFonts w:ascii="SassoonPrimaryInfant" w:hAnsi="SassoonPrimaryInfant"/>
                      <w:b/>
                    </w:rPr>
                    <w:t>represents 31</w:t>
                  </w:r>
                </w:p>
              </w:tc>
            </w:tr>
          </w:tbl>
          <w:p w:rsidR="00F25B57" w:rsidRPr="00A33870" w:rsidRDefault="00F25B57" w:rsidP="004F6BE9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  <w:b/>
                <w:rtl/>
              </w:rPr>
              <w:t xml:space="preserve">                      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1 | 3  </w:t>
            </w:r>
            <w:r w:rsidRPr="00A33870">
              <w:rPr>
                <w:rFonts w:ascii="SassoonPrimaryInfant" w:hAnsi="SassoonPrimaryInfant" w:hint="cs"/>
                <w:bCs/>
                <w:rtl/>
              </w:rPr>
              <w:t>تُمثّل</w:t>
            </w:r>
            <w:r w:rsidRPr="00A33870">
              <w:rPr>
                <w:rFonts w:ascii="SassoonPrimaryInfant" w:hAnsi="SassoonPrimaryInfant"/>
                <w:b/>
                <w:rtl/>
              </w:rPr>
              <w:t xml:space="preserve"> 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31</w:t>
            </w:r>
          </w:p>
          <w:p w:rsidR="00F25B57" w:rsidRPr="00A33870" w:rsidRDefault="00F25B57" w:rsidP="004F6BE9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</w:p>
          <w:p w:rsidR="00F25B57" w:rsidRPr="00A33870" w:rsidRDefault="00F25B57" w:rsidP="004F6BE9">
            <w:pPr>
              <w:spacing w:before="120" w:after="120"/>
              <w:jc w:val="center"/>
              <w:rPr>
                <w:rFonts w:ascii="SassoonPrimaryInfant" w:hAnsi="SassoonPrimaryInfant"/>
              </w:rPr>
            </w:pPr>
          </w:p>
        </w:tc>
      </w:tr>
      <w:tr w:rsidR="00F25B57" w:rsidRPr="00A33870" w:rsidTr="004F6BE9">
        <w:trPr>
          <w:trHeight w:val="83"/>
        </w:trPr>
        <w:tc>
          <w:tcPr>
            <w:tcW w:w="5130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bottom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889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31</w:t>
            </w:r>
          </w:p>
        </w:tc>
      </w:tr>
      <w:tr w:rsidR="00F25B57" w:rsidRPr="00A33870" w:rsidTr="004F6BE9">
        <w:trPr>
          <w:trHeight w:val="610"/>
        </w:trPr>
        <w:tc>
          <w:tcPr>
            <w:tcW w:w="5130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bottom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889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52</w:t>
            </w:r>
          </w:p>
        </w:tc>
      </w:tr>
      <w:tr w:rsidR="00F25B57" w:rsidRPr="00A33870" w:rsidTr="004F6BE9">
        <w:trPr>
          <w:trHeight w:val="610"/>
        </w:trPr>
        <w:tc>
          <w:tcPr>
            <w:tcW w:w="5130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bottom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889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55</w:t>
            </w:r>
          </w:p>
        </w:tc>
      </w:tr>
      <w:tr w:rsidR="00F25B57" w:rsidRPr="00A33870" w:rsidTr="004F6BE9">
        <w:trPr>
          <w:trHeight w:val="610"/>
        </w:trPr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61</w:t>
            </w:r>
          </w:p>
        </w:tc>
      </w:tr>
      <w:tr w:rsidR="00F25B57" w:rsidRPr="00A33870" w:rsidTr="004F6BE9">
        <w:trPr>
          <w:trHeight w:val="610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345F61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12 </w:t>
            </w:r>
          </w:p>
        </w:tc>
      </w:tr>
      <w:tr w:rsidR="00F25B57" w:rsidRPr="00A33870" w:rsidTr="004F6BE9">
        <w:trPr>
          <w:trHeight w:val="610"/>
        </w:trPr>
        <w:tc>
          <w:tcPr>
            <w:tcW w:w="5130" w:type="dxa"/>
            <w:tcBorders>
              <w:top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Cs/>
              </w:rPr>
            </w:pPr>
            <w:r w:rsidRPr="00A33870">
              <w:rPr>
                <w:rFonts w:ascii="SassoonPrimaryInfant" w:hAnsi="SassoonPrimaryInfant"/>
                <w:bCs/>
              </w:rPr>
              <w:t>What is the standard deviation of the numbers below?</w:t>
            </w:r>
          </w:p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11, 9, 15, 16, 8, 14, 10, 12</w:t>
            </w:r>
          </w:p>
          <w:p w:rsidR="00F25B57" w:rsidRPr="00A33870" w:rsidRDefault="00F25B57" w:rsidP="004F6BE9">
            <w:pPr>
              <w:jc w:val="right"/>
              <w:rPr>
                <w:rFonts w:ascii="SassoonPrimaryInfant" w:hAnsi="SassoonPrimaryInfant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4889" w:type="dxa"/>
            <w:tcBorders>
              <w:top w:val="single" w:sz="4" w:space="0" w:color="auto"/>
            </w:tcBorders>
          </w:tcPr>
          <w:p w:rsidR="00F25B57" w:rsidRPr="00A33870" w:rsidRDefault="00F25B57" w:rsidP="004F6BE9">
            <w:pPr>
              <w:tabs>
                <w:tab w:val="left" w:pos="3300"/>
              </w:tabs>
              <w:bidi/>
              <w:spacing w:after="0"/>
              <w:rPr>
                <w:rFonts w:ascii="SassoonPrimaryInfant" w:hAnsi="SassoonPrimaryInfant"/>
                <w:b/>
                <w:bCs/>
                <w:rtl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ما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هي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قيمة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الانحراف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المعياري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للأرقام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التالية؟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 </w:t>
            </w:r>
          </w:p>
          <w:p w:rsidR="00F25B57" w:rsidRPr="00A33870" w:rsidRDefault="00F25B57" w:rsidP="004F6BE9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</w:p>
          <w:p w:rsidR="00F25B57" w:rsidRPr="00A33870" w:rsidRDefault="00F25B57" w:rsidP="004F6BE9">
            <w:pPr>
              <w:spacing w:before="120" w:after="120"/>
              <w:jc w:val="center"/>
              <w:rPr>
                <w:rFonts w:ascii="SassoonPrimaryInfant" w:hAnsi="SassoonPrimaryInfant"/>
              </w:rPr>
            </w:pPr>
          </w:p>
        </w:tc>
      </w:tr>
      <w:tr w:rsidR="00F25B57" w:rsidRPr="00A33870" w:rsidTr="004F6BE9">
        <w:trPr>
          <w:trHeight w:val="610"/>
        </w:trPr>
        <w:tc>
          <w:tcPr>
            <w:tcW w:w="5130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bottom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889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</w:t>
            </w:r>
          </w:p>
        </w:tc>
      </w:tr>
      <w:tr w:rsidR="00F25B57" w:rsidRPr="00A33870" w:rsidTr="004F6BE9">
        <w:trPr>
          <w:trHeight w:val="610"/>
        </w:trPr>
        <w:tc>
          <w:tcPr>
            <w:tcW w:w="5130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bottom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889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2.5</w:t>
            </w:r>
          </w:p>
        </w:tc>
      </w:tr>
      <w:tr w:rsidR="00F25B57" w:rsidRPr="00A33870" w:rsidTr="004F6BE9">
        <w:trPr>
          <w:trHeight w:val="610"/>
        </w:trPr>
        <w:tc>
          <w:tcPr>
            <w:tcW w:w="5130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vAlign w:val="bottom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889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2.6</w:t>
            </w:r>
          </w:p>
        </w:tc>
      </w:tr>
      <w:tr w:rsidR="00F25B57" w:rsidRPr="00A33870" w:rsidTr="004F6BE9">
        <w:trPr>
          <w:trHeight w:val="610"/>
        </w:trPr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2.9</w:t>
            </w:r>
          </w:p>
        </w:tc>
      </w:tr>
    </w:tbl>
    <w:p w:rsidR="00F25B57" w:rsidRPr="00A33870" w:rsidRDefault="00F25B57" w:rsidP="00505380">
      <w:pPr>
        <w:rPr>
          <w:rFonts w:ascii="SassoonPrimaryInfant" w:hAnsi="SassoonPrimaryInfant"/>
        </w:rPr>
      </w:pPr>
    </w:p>
    <w:p w:rsidR="00F25B57" w:rsidRPr="00A33870" w:rsidRDefault="00F25B57">
      <w:pPr>
        <w:spacing w:after="0"/>
        <w:rPr>
          <w:rFonts w:ascii="SassoonPrimaryInfant" w:hAnsi="SassoonPrimaryInfant"/>
        </w:rPr>
      </w:pPr>
      <w:r w:rsidRPr="00A33870">
        <w:rPr>
          <w:rFonts w:ascii="SassoonPrimaryInfant" w:hAnsi="SassoonPrimaryInfant"/>
        </w:rPr>
        <w:br w:type="page"/>
      </w:r>
    </w:p>
    <w:p w:rsidR="00F25B57" w:rsidRPr="00A33870" w:rsidRDefault="00F25B57" w:rsidP="00505380">
      <w:pPr>
        <w:rPr>
          <w:rFonts w:ascii="SassoonPrimaryInfant" w:hAnsi="SassoonPrimaryInfant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F25B57" w:rsidRPr="00A33870" w:rsidTr="00505380">
        <w:tc>
          <w:tcPr>
            <w:tcW w:w="10420" w:type="dxa"/>
            <w:vAlign w:val="center"/>
          </w:tcPr>
          <w:p w:rsidR="00F25B57" w:rsidRPr="00A33870" w:rsidRDefault="00F25B57" w:rsidP="00345F61">
            <w:pPr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Question  14                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 14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</w:t>
            </w:r>
          </w:p>
          <w:p w:rsidR="00F25B57" w:rsidRPr="00A33870" w:rsidRDefault="00F25B57" w:rsidP="00345F61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</w:t>
            </w:r>
            <w:r w:rsidRPr="00A33870">
              <w:rPr>
                <w:rFonts w:ascii="SassoonPrimaryInfant" w:hAnsi="SassoonPrimaryInfant"/>
                <w:lang w:bidi="ar-AE"/>
              </w:rPr>
              <w:t>If    n! = 24 then n = …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إذا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كان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n! = 24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فإن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lang w:bidi="ar-AE"/>
              </w:rPr>
              <w:t>n =…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A  1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B  2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C  3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D  4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505380">
            <w:pPr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  Question  15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15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/>
                <w:lang w:bidi="ar-AE"/>
              </w:rPr>
              <w:t>The value of the expression  4 C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2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+ 3 P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2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= …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قيمة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المقدار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lang w:bidi="ar-AE"/>
              </w:rPr>
              <w:t>4 C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2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+ 3 P 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 xml:space="preserve">2 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= .....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A   7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B    4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C   11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D   12  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345F61">
            <w:pPr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Question16       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16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</w:t>
            </w:r>
            <w:r w:rsidRPr="00A33870">
              <w:rPr>
                <w:rFonts w:ascii="SassoonPrimaryInfant" w:hAnsi="SassoonPrimaryInfant"/>
                <w:lang w:bidi="ar-AE"/>
              </w:rPr>
              <w:t>If   n C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5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 = n C 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 xml:space="preserve">7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 then   n = …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إذا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كان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n C 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5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= n C 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 xml:space="preserve">7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فإن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/>
                <w:lang w:bidi="ar-AE"/>
              </w:rPr>
              <w:t>n = …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A  12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B   7 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C   5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D  35</w:t>
            </w:r>
          </w:p>
        </w:tc>
      </w:tr>
    </w:tbl>
    <w:p w:rsidR="00F25B57" w:rsidRPr="00A33870" w:rsidRDefault="00F25B57">
      <w:pPr>
        <w:bidi/>
        <w:rPr>
          <w:rFonts w:ascii="SassoonPrimaryInfant" w:hAnsi="SassoonPrimaryInfant"/>
        </w:rPr>
      </w:pPr>
      <w:r w:rsidRPr="00A33870">
        <w:rPr>
          <w:rFonts w:ascii="SassoonPrimaryInfant" w:hAnsi="SassoonPrimaryInfant"/>
        </w:rPr>
        <w:br w:type="page"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F25B57" w:rsidRPr="00A33870" w:rsidTr="004F6BE9">
        <w:tc>
          <w:tcPr>
            <w:tcW w:w="10420" w:type="dxa"/>
          </w:tcPr>
          <w:p w:rsidR="00F25B57" w:rsidRPr="00A33870" w:rsidRDefault="00F25B57" w:rsidP="00345F61">
            <w:pPr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Question 17            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17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If  14 C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5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 = 14C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r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      then  r =  ….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إذا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كان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/>
                <w:lang w:bidi="ar-AE"/>
              </w:rPr>
              <w:t>14 C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 xml:space="preserve">5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=  14 C 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r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فإن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  <w:r w:rsidRPr="00A33870">
              <w:rPr>
                <w:rFonts w:ascii="SassoonPrimaryInfant" w:hAnsi="SassoonPrimaryInfant"/>
                <w:lang w:bidi="ar-AE"/>
              </w:rPr>
              <w:t>r = …..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A  5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B  9  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C  14</w:t>
            </w: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D  5 or 9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345F61">
            <w:pPr>
              <w:tabs>
                <w:tab w:val="left" w:pos="3784"/>
              </w:tabs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Question 18             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18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4   then  n = ….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×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5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× </w:t>
            </w:r>
            <w:r w:rsidRPr="00A33870">
              <w:rPr>
                <w:rFonts w:ascii="SassoonPrimaryInfant" w:hAnsi="SassoonPrimaryInfant"/>
                <w:lang w:bidi="ar-AE"/>
              </w:rPr>
              <w:t>If   n P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 xml:space="preserve">3  =  </w:t>
            </w:r>
            <w:r w:rsidRPr="00A33870">
              <w:rPr>
                <w:rFonts w:ascii="SassoonPrimaryInfant" w:hAnsi="SassoonPrimaryInfant"/>
                <w:lang w:bidi="ar-AE"/>
              </w:rPr>
              <w:t>6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إذا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كانت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/>
                <w:lang w:bidi="ar-AE"/>
              </w:rPr>
              <w:t>4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×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5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×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6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=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n P 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3</w:t>
            </w:r>
            <w:r w:rsidRPr="00A33870">
              <w:rPr>
                <w:rFonts w:ascii="SassoonPrimaryInfant" w:hAnsi="SassoonPrimaryInfant"/>
                <w:vertAlign w:val="subscrip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فإن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lang w:bidi="ar-AE"/>
              </w:rPr>
              <w:t>n = ….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A  4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B  5 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C  6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val="en-US"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D  120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345F61">
            <w:pPr>
              <w:tabs>
                <w:tab w:val="left" w:pos="3784"/>
              </w:tabs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Question19         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19 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</w:t>
            </w:r>
            <w:r w:rsidRPr="00A33870">
              <w:rPr>
                <w:rFonts w:ascii="SassoonPrimaryInfant" w:hAnsi="SassoonPrimaryInfant"/>
                <w:lang w:bidi="ar-AE"/>
              </w:rPr>
              <w:t>1 !   = ….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+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     0 !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A    0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990"/>
                <w:tab w:val="left" w:pos="4309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ab/>
              <w:t xml:space="preserve">  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ab/>
            </w:r>
            <w:r w:rsidRPr="00A33870">
              <w:rPr>
                <w:rFonts w:ascii="SassoonPrimaryInfant" w:hAnsi="SassoonPrimaryInfant"/>
                <w:lang w:bidi="ar-AE"/>
              </w:rPr>
              <w:t>B    1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C    2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D    3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F84635">
            <w:pPr>
              <w:tabs>
                <w:tab w:val="left" w:pos="3784"/>
              </w:tabs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Question  20      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20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The number of ways of choosing 3 persons from 7 persons = ….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عدد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طرق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اختيار</w:t>
            </w:r>
            <w:r w:rsidRPr="00A33870">
              <w:rPr>
                <w:rFonts w:ascii="SassoonPrimaryInfant" w:hAnsi="SassoonPrimaryInfant"/>
                <w:lang w:bidi="ar-AE"/>
              </w:rPr>
              <w:t>3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أشخاص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من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  <w:r w:rsidRPr="00A33870">
              <w:rPr>
                <w:rFonts w:ascii="SassoonPrimaryInfant" w:hAnsi="SassoonPrimaryInfant"/>
                <w:lang w:bidi="ar-AE"/>
              </w:rPr>
              <w:t>7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أشخاص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=...</w:t>
            </w:r>
          </w:p>
          <w:p w:rsidR="00F25B57" w:rsidRPr="00A33870" w:rsidRDefault="00F25B57" w:rsidP="004F6BE9">
            <w:pPr>
              <w:tabs>
                <w:tab w:val="left" w:pos="3784"/>
              </w:tabs>
              <w:bidi/>
              <w:spacing w:after="0"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4F6BE9">
            <w:pPr>
              <w:tabs>
                <w:tab w:val="left" w:pos="3784"/>
              </w:tabs>
              <w:bidi/>
              <w:spacing w:after="0"/>
              <w:jc w:val="center"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A   21</w:t>
            </w:r>
          </w:p>
          <w:p w:rsidR="00F25B57" w:rsidRPr="00A33870" w:rsidRDefault="00F25B57" w:rsidP="004F6BE9">
            <w:pPr>
              <w:tabs>
                <w:tab w:val="left" w:pos="3784"/>
              </w:tabs>
              <w:bidi/>
              <w:spacing w:after="0"/>
              <w:jc w:val="center"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4F6BE9">
            <w:pPr>
              <w:tabs>
                <w:tab w:val="left" w:pos="3784"/>
              </w:tabs>
              <w:bidi/>
              <w:spacing w:after="0"/>
              <w:jc w:val="center"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210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  <w:r w:rsidRPr="00A33870">
              <w:rPr>
                <w:rFonts w:ascii="SassoonPrimaryInfant" w:hAnsi="SassoonPrimaryInfant"/>
                <w:lang w:bidi="ar-AE"/>
              </w:rPr>
              <w:t>B</w:t>
            </w:r>
          </w:p>
          <w:p w:rsidR="00F25B57" w:rsidRPr="00A33870" w:rsidRDefault="00F25B57" w:rsidP="004F6BE9">
            <w:pPr>
              <w:tabs>
                <w:tab w:val="left" w:pos="3784"/>
              </w:tabs>
              <w:bidi/>
              <w:spacing w:after="0"/>
              <w:jc w:val="center"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4F6BE9">
            <w:pPr>
              <w:tabs>
                <w:tab w:val="left" w:pos="3784"/>
              </w:tabs>
              <w:bidi/>
              <w:spacing w:after="0"/>
              <w:jc w:val="center"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C   35</w:t>
            </w:r>
          </w:p>
          <w:p w:rsidR="00F25B57" w:rsidRPr="00A33870" w:rsidRDefault="00F25B57" w:rsidP="004F6BE9">
            <w:pPr>
              <w:tabs>
                <w:tab w:val="left" w:pos="3784"/>
              </w:tabs>
              <w:bidi/>
              <w:spacing w:after="0"/>
              <w:jc w:val="center"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4F6BE9">
            <w:pPr>
              <w:tabs>
                <w:tab w:val="left" w:pos="3784"/>
              </w:tabs>
              <w:bidi/>
              <w:spacing w:after="0"/>
              <w:jc w:val="center"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D     4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F84635">
            <w:pPr>
              <w:tabs>
                <w:tab w:val="left" w:pos="3784"/>
              </w:tabs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Question  21      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21</w:t>
            </w:r>
          </w:p>
        </w:tc>
      </w:tr>
      <w:tr w:rsidR="00F25B57" w:rsidRPr="00A33870" w:rsidTr="004F6BE9">
        <w:tc>
          <w:tcPr>
            <w:tcW w:w="10420" w:type="dxa"/>
          </w:tcPr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 xml:space="preserve">The number of ways of choosing a president , a vice    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عدد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طرق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اختيار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رئيس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ونائب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رئيس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وأمين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صندوق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من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 xml:space="preserve">president and a treasurer  from 8 students is…..         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بين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/>
                <w:lang w:bidi="ar-AE"/>
              </w:rPr>
              <w:t>8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طلاب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هو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....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jc w:val="center"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A   24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jc w:val="center"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 xml:space="preserve">336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/>
                <w:lang w:bidi="ar-AE"/>
              </w:rPr>
              <w:t>B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jc w:val="center"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C   56</w:t>
            </w: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505380">
            <w:pPr>
              <w:tabs>
                <w:tab w:val="left" w:pos="3784"/>
              </w:tabs>
              <w:bidi/>
              <w:jc w:val="center"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D    11</w:t>
            </w:r>
          </w:p>
        </w:tc>
      </w:tr>
    </w:tbl>
    <w:p w:rsidR="00F25B57" w:rsidRPr="00A33870" w:rsidRDefault="00F25B57">
      <w:pPr>
        <w:rPr>
          <w:rFonts w:ascii="SassoonPrimaryInfant" w:hAnsi="SassoonPrimaryInfant"/>
        </w:rPr>
      </w:pPr>
      <w:r w:rsidRPr="00A33870">
        <w:rPr>
          <w:rFonts w:ascii="SassoonPrimaryInfant" w:hAnsi="SassoonPrimaryInfant"/>
        </w:rPr>
        <w:br w:type="page"/>
      </w:r>
    </w:p>
    <w:tbl>
      <w:tblPr>
        <w:tblpPr w:leftFromText="180" w:rightFromText="180" w:vertAnchor="text" w:horzAnchor="page" w:tblpXSpec="center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22"/>
        <w:gridCol w:w="689"/>
        <w:gridCol w:w="4297"/>
      </w:tblGrid>
      <w:tr w:rsidR="00F25B57" w:rsidRPr="00A33870" w:rsidTr="004F6BE9">
        <w:trPr>
          <w:trHeight w:val="71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F84635">
            <w:pPr>
              <w:spacing w:after="0"/>
              <w:jc w:val="right"/>
              <w:rPr>
                <w:rFonts w:ascii="SassoonPrimaryInfant" w:hAnsi="SassoonPrimaryInfant"/>
                <w:bCs/>
              </w:rPr>
            </w:pPr>
            <w:r w:rsidRPr="00A33870">
              <w:rPr>
                <w:rFonts w:ascii="SassoonPrimaryInfant" w:hAnsi="SassoonPrimaryInfant"/>
                <w:bCs/>
              </w:rPr>
              <w:br w:type="page"/>
            </w:r>
            <w:r w:rsidRPr="00A33870">
              <w:rPr>
                <w:rFonts w:ascii="SassoonPrimaryInfant" w:hAnsi="SassoonPrimaryInfant" w:hint="cs"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Cs/>
                <w:rtl/>
              </w:rPr>
              <w:t xml:space="preserve"> 22</w:t>
            </w:r>
            <w:r w:rsidRPr="00A33870">
              <w:rPr>
                <w:rFonts w:ascii="SassoonPrimaryInfant" w:hAnsi="SassoonPrimaryInfant"/>
                <w:bCs/>
              </w:rPr>
              <w:br w:type="page"/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</w:rPr>
            </w:pP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F84635">
            <w:pPr>
              <w:spacing w:after="0"/>
              <w:rPr>
                <w:rFonts w:ascii="SassoonPrimaryInfant" w:hAnsi="SassoonPrimaryInfant"/>
                <w:bCs/>
              </w:rPr>
            </w:pPr>
            <w:r w:rsidRPr="00A33870">
              <w:rPr>
                <w:rFonts w:ascii="SassoonPrimaryInfant" w:hAnsi="SassoonPrimaryInfant"/>
                <w:b/>
              </w:rPr>
              <w:t>Question 22</w:t>
            </w:r>
          </w:p>
        </w:tc>
      </w:tr>
      <w:tr w:rsidR="00F25B57" w:rsidRPr="00A33870" w:rsidTr="004F6BE9">
        <w:trPr>
          <w:trHeight w:val="314"/>
        </w:trPr>
        <w:tc>
          <w:tcPr>
            <w:tcW w:w="4422" w:type="dxa"/>
            <w:tcBorders>
              <w:top w:val="single" w:sz="4" w:space="0" w:color="auto"/>
              <w:bottom w:val="nil"/>
            </w:tcBorders>
          </w:tcPr>
          <w:p w:rsidR="00F25B57" w:rsidRPr="00A33870" w:rsidRDefault="00F25B57" w:rsidP="004F6BE9">
            <w:pPr>
              <w:tabs>
                <w:tab w:val="left" w:pos="3300"/>
              </w:tabs>
              <w:bidi/>
              <w:spacing w:after="0"/>
              <w:rPr>
                <w:rFonts w:ascii="SassoonPrimaryInfant" w:hAnsi="SassoonPrimaryInfant"/>
              </w:rPr>
            </w:pP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التعبير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 xml:space="preserve"> </w:t>
            </w: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في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 xml:space="preserve"> </w:t>
            </w: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شكل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 xml:space="preserve"> </w:t>
            </w: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لوغاريتمي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>.</w:t>
            </w:r>
          </w:p>
        </w:tc>
        <w:tc>
          <w:tcPr>
            <w:tcW w:w="689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297" w:type="dxa"/>
            <w:tcBorders>
              <w:top w:val="single" w:sz="4" w:space="0" w:color="auto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Express in logarithmic form.</w:t>
            </w:r>
          </w:p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00"/>
              <w:gridCol w:w="136"/>
              <w:gridCol w:w="60"/>
              <w:gridCol w:w="360"/>
            </w:tblGrid>
            <w:tr w:rsidR="00F25B57" w:rsidRPr="00A33870" w:rsidTr="004F6BE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115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3</w:t>
                  </w:r>
                  <w:r w:rsidRPr="00A33870">
                    <w:rPr>
                      <w:rFonts w:ascii="SassoonPrimaryInfant" w:hAnsi="SassoonPrimaryInfant"/>
                      <w:vertAlign w:val="superscript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115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= 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115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115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243</w:t>
                  </w:r>
                </w:p>
              </w:tc>
            </w:tr>
          </w:tbl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4F6BE9">
        <w:trPr>
          <w:trHeight w:val="509"/>
        </w:trPr>
        <w:tc>
          <w:tcPr>
            <w:tcW w:w="4422" w:type="dxa"/>
            <w:tcBorders>
              <w:top w:val="nil"/>
              <w:bottom w:val="nil"/>
            </w:tcBorders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sz w:val="4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sz w:val="4"/>
              </w:rPr>
            </w:pP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</w:p>
        </w:tc>
      </w:tr>
      <w:tr w:rsidR="00F25B57" w:rsidRPr="00A33870" w:rsidTr="004F6BE9">
        <w:trPr>
          <w:trHeight w:val="509"/>
        </w:trPr>
        <w:tc>
          <w:tcPr>
            <w:tcW w:w="4422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297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log</w:t>
            </w:r>
            <w:r w:rsidRPr="00A33870">
              <w:rPr>
                <w:rFonts w:ascii="SassoonPrimaryInfant" w:hAnsi="SassoonPrimaryInfant"/>
                <w:vertAlign w:val="sub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243 = 5</w:t>
            </w:r>
          </w:p>
        </w:tc>
      </w:tr>
      <w:tr w:rsidR="00F25B57" w:rsidRPr="00A33870" w:rsidTr="004F6BE9">
        <w:trPr>
          <w:trHeight w:val="509"/>
        </w:trPr>
        <w:tc>
          <w:tcPr>
            <w:tcW w:w="4422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297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log</w:t>
            </w:r>
            <w:r w:rsidRPr="00A33870">
              <w:rPr>
                <w:rFonts w:ascii="SassoonPrimaryInfant" w:hAnsi="SassoonPrimaryInfant"/>
                <w:vertAlign w:val="subscript"/>
              </w:rPr>
              <w:t>5</w:t>
            </w:r>
            <w:r w:rsidRPr="00A33870">
              <w:rPr>
                <w:rFonts w:ascii="SassoonPrimaryInfant" w:hAnsi="SassoonPrimaryInfant"/>
              </w:rPr>
              <w:t xml:space="preserve"> 243 = 3</w:t>
            </w:r>
          </w:p>
        </w:tc>
      </w:tr>
      <w:tr w:rsidR="00F25B57" w:rsidRPr="00A33870" w:rsidTr="004F6BE9">
        <w:trPr>
          <w:trHeight w:val="509"/>
        </w:trPr>
        <w:tc>
          <w:tcPr>
            <w:tcW w:w="4422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297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log</w:t>
            </w:r>
            <w:r w:rsidRPr="00A33870">
              <w:rPr>
                <w:rFonts w:ascii="SassoonPrimaryInfant" w:hAnsi="SassoonPrimaryInfant"/>
                <w:vertAlign w:val="sub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3 = 5</w:t>
            </w:r>
          </w:p>
        </w:tc>
      </w:tr>
      <w:tr w:rsidR="00F25B57" w:rsidRPr="00A33870" w:rsidTr="004F6BE9">
        <w:trPr>
          <w:trHeight w:val="476"/>
        </w:trPr>
        <w:tc>
          <w:tcPr>
            <w:tcW w:w="4422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689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297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log</w:t>
            </w:r>
            <w:r w:rsidRPr="00A33870">
              <w:rPr>
                <w:rFonts w:ascii="SassoonPrimaryInfant" w:hAnsi="SassoonPrimaryInfant"/>
                <w:vertAlign w:val="sub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5 = 243</w:t>
            </w:r>
          </w:p>
        </w:tc>
      </w:tr>
    </w:tbl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tbl>
      <w:tblPr>
        <w:tblpPr w:leftFromText="180" w:rightFromText="180" w:vertAnchor="text" w:horzAnchor="page" w:tblpXSpec="center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15"/>
        <w:gridCol w:w="691"/>
        <w:gridCol w:w="4302"/>
      </w:tblGrid>
      <w:tr w:rsidR="00F25B57" w:rsidRPr="00A33870" w:rsidTr="004F6BE9">
        <w:trPr>
          <w:trHeight w:val="71"/>
        </w:trPr>
        <w:tc>
          <w:tcPr>
            <w:tcW w:w="4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F84635">
            <w:pPr>
              <w:spacing w:after="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23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</w:rPr>
            </w:pP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F84635">
            <w:pPr>
              <w:spacing w:after="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23</w:t>
            </w:r>
          </w:p>
        </w:tc>
      </w:tr>
      <w:tr w:rsidR="00F25B57" w:rsidRPr="00A33870" w:rsidTr="004F6BE9">
        <w:trPr>
          <w:trHeight w:val="1029"/>
        </w:trPr>
        <w:tc>
          <w:tcPr>
            <w:tcW w:w="4415" w:type="dxa"/>
          </w:tcPr>
          <w:p w:rsidR="00F25B57" w:rsidRPr="00A33870" w:rsidRDefault="00F25B57" w:rsidP="004F6BE9">
            <w:pPr>
              <w:tabs>
                <w:tab w:val="left" w:pos="3300"/>
              </w:tabs>
              <w:bidi/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cs="Arial" w:hint="cs"/>
                <w:sz w:val="35"/>
                <w:szCs w:val="35"/>
                <w:rtl/>
              </w:rPr>
              <w:t>التعبير</w:t>
            </w:r>
            <w:r w:rsidRPr="00A33870">
              <w:rPr>
                <w:rFonts w:ascii="SassoonPrimaryInfant" w:hAnsi="SassoonPrimaryInfant" w:cs="Arial"/>
                <w:sz w:val="35"/>
                <w:szCs w:val="35"/>
                <w:rtl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sz w:val="35"/>
                <w:szCs w:val="35"/>
                <w:rtl/>
              </w:rPr>
              <w:t>في</w:t>
            </w:r>
            <w:r w:rsidRPr="00A33870">
              <w:rPr>
                <w:rFonts w:ascii="SassoonPrimaryInfant" w:hAnsi="SassoonPrimaryInfant" w:cs="Arial"/>
                <w:sz w:val="35"/>
                <w:szCs w:val="35"/>
                <w:rtl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sz w:val="35"/>
                <w:szCs w:val="35"/>
                <w:rtl/>
              </w:rPr>
              <w:t>شكل</w:t>
            </w:r>
            <w:r w:rsidRPr="00A33870">
              <w:rPr>
                <w:rFonts w:ascii="SassoonPrimaryInfant" w:hAnsi="SassoonPrimaryInfant" w:cs="Arial"/>
                <w:sz w:val="35"/>
                <w:szCs w:val="35"/>
                <w:rtl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sz w:val="35"/>
                <w:szCs w:val="35"/>
                <w:rtl/>
              </w:rPr>
              <w:t>الأسي</w:t>
            </w:r>
            <w:r w:rsidRPr="00A33870">
              <w:rPr>
                <w:rFonts w:ascii="SassoonPrimaryInfant" w:hAnsi="SassoonPrimaryInfant" w:cs="Arial"/>
                <w:sz w:val="35"/>
                <w:szCs w:val="35"/>
                <w:rtl/>
              </w:rPr>
              <w:t>.</w:t>
            </w:r>
          </w:p>
        </w:tc>
        <w:tc>
          <w:tcPr>
            <w:tcW w:w="691" w:type="dxa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4302" w:type="dxa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Express in exponential form.</w:t>
            </w:r>
          </w:p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47"/>
              <w:gridCol w:w="60"/>
              <w:gridCol w:w="240"/>
              <w:gridCol w:w="136"/>
              <w:gridCol w:w="60"/>
              <w:gridCol w:w="120"/>
            </w:tblGrid>
            <w:tr w:rsidR="00F25B57" w:rsidRPr="00A33870" w:rsidTr="004F6BE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log </w:t>
                  </w:r>
                  <w:r w:rsidRPr="00A33870">
                    <w:rPr>
                      <w:rFonts w:ascii="SassoonPrimaryInfant" w:hAnsi="SassoonPrimaryInfant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64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= 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6</w:t>
                  </w:r>
                </w:p>
              </w:tc>
            </w:tr>
            <w:tr w:rsidR="00F25B57" w:rsidRPr="00A33870" w:rsidTr="004F6BE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-52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</w:tr>
          </w:tbl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4F6BE9">
        <w:trPr>
          <w:trHeight w:val="530"/>
        </w:trPr>
        <w:tc>
          <w:tcPr>
            <w:tcW w:w="4415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691" w:type="dxa"/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302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6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= 64</w:t>
            </w:r>
          </w:p>
        </w:tc>
      </w:tr>
      <w:tr w:rsidR="00F25B57" w:rsidRPr="00A33870" w:rsidTr="004F6BE9">
        <w:trPr>
          <w:trHeight w:val="530"/>
        </w:trPr>
        <w:tc>
          <w:tcPr>
            <w:tcW w:w="4415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691" w:type="dxa"/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302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64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= 6</w:t>
            </w:r>
          </w:p>
        </w:tc>
      </w:tr>
      <w:tr w:rsidR="00F25B57" w:rsidRPr="00A33870" w:rsidTr="004F6BE9">
        <w:trPr>
          <w:trHeight w:val="530"/>
        </w:trPr>
        <w:tc>
          <w:tcPr>
            <w:tcW w:w="4415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691" w:type="dxa"/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302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</w:t>
            </w:r>
            <w:r w:rsidRPr="00A33870">
              <w:rPr>
                <w:rFonts w:ascii="SassoonPrimaryInfant" w:hAnsi="SassoonPrimaryInfant"/>
                <w:vertAlign w:val="superscript"/>
              </w:rPr>
              <w:t>6</w:t>
            </w:r>
            <w:r w:rsidRPr="00A33870">
              <w:rPr>
                <w:rFonts w:ascii="SassoonPrimaryInfant" w:hAnsi="SassoonPrimaryInfant"/>
              </w:rPr>
              <w:t xml:space="preserve"> = 64</w:t>
            </w:r>
          </w:p>
        </w:tc>
      </w:tr>
      <w:tr w:rsidR="00F25B57" w:rsidRPr="00A33870" w:rsidTr="004F6BE9">
        <w:trPr>
          <w:trHeight w:val="530"/>
        </w:trPr>
        <w:tc>
          <w:tcPr>
            <w:tcW w:w="4415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e</w:t>
            </w:r>
            <w:r w:rsidRPr="00A33870">
              <w:rPr>
                <w:rFonts w:ascii="SassoonPrimaryInfant" w:hAnsi="SassoonPrimaryInfant"/>
                <w:vertAlign w:val="superscript"/>
              </w:rPr>
              <w:t>6</w:t>
            </w:r>
            <w:r w:rsidRPr="00A33870">
              <w:rPr>
                <w:rFonts w:ascii="SassoonPrimaryInfant" w:hAnsi="SassoonPrimaryInfant"/>
              </w:rPr>
              <w:t xml:space="preserve"> = 2</w:t>
            </w:r>
          </w:p>
        </w:tc>
      </w:tr>
    </w:tbl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338"/>
        <w:gridCol w:w="709"/>
        <w:gridCol w:w="4295"/>
      </w:tblGrid>
      <w:tr w:rsidR="00F25B57" w:rsidRPr="00A33870" w:rsidTr="004F6BE9">
        <w:trPr>
          <w:trHeight w:val="71"/>
        </w:trPr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F84635">
            <w:pPr>
              <w:spacing w:after="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cs="Arial"/>
                <w:b/>
                <w:bCs/>
                <w:rtl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</w:rPr>
            </w:pPr>
          </w:p>
        </w:tc>
        <w:tc>
          <w:tcPr>
            <w:tcW w:w="4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F84635">
            <w:pPr>
              <w:spacing w:after="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24</w:t>
            </w:r>
          </w:p>
        </w:tc>
      </w:tr>
      <w:tr w:rsidR="00F25B57" w:rsidRPr="00A33870" w:rsidTr="004F6BE9">
        <w:trPr>
          <w:trHeight w:val="600"/>
        </w:trPr>
        <w:tc>
          <w:tcPr>
            <w:tcW w:w="4338" w:type="dxa"/>
          </w:tcPr>
          <w:p w:rsidR="00F25B57" w:rsidRPr="00A33870" w:rsidRDefault="00F25B57" w:rsidP="004F6BE9">
            <w:pPr>
              <w:tabs>
                <w:tab w:val="left" w:pos="3300"/>
              </w:tabs>
              <w:bidi/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حلّ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</w:rPr>
              <w:fldChar w:fldCharType="begin"/>
            </w:r>
            <w:r w:rsidRPr="00A33870">
              <w:rPr>
                <w:rFonts w:ascii="SassoonPrimaryInfant" w:hAnsi="SassoonPrimaryInfant"/>
                <w:b/>
                <w:bCs/>
              </w:rPr>
              <w:instrText xml:space="preserve"> QUOTE </w:instrText>
            </w:r>
            <w:r w:rsidRPr="00E75B29">
              <w:rPr>
                <w:rFonts w:ascii="SassoonPrimaryInfant" w:hAnsi="SassoonPrimaryInfant"/>
                <w:b/>
                <w:bCs/>
              </w:rPr>
              <w:fldChar w:fldCharType="begin"/>
            </w:r>
            <w:r w:rsidRPr="00E75B29">
              <w:rPr>
                <w:rFonts w:ascii="SassoonPrimaryInfant" w:hAnsi="SassoonPrimaryInfant"/>
                <w:b/>
                <w:bCs/>
              </w:rPr>
              <w:instrText xml:space="preserve"> QUOTE </w:instrText>
            </w:r>
            <w:r w:rsidRPr="00E75B29">
              <w:pict>
                <v:shape id="_x0000_i1052" type="#_x0000_t75" style="width:72.75pt;height:12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006D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2B006D&quot;&gt;&lt;m:oMathPara&gt;&lt;m:oMath&gt;&lt;m:sSup&gt;&lt;m:sSupPr&gt;&lt;m:ctrlPr&gt;&lt;w:rPr&gt;&lt;w:rFonts w:ascii=&quot;Cambria Math&quot; w:fareast=&quot;Calibri&quot; w:h-ansi=&quot;SassoonPrimaryInfant&quot; w:cs=&quot;Arial&quot;/&gt;&lt;wx:font wx:val=&quot;Cambria Math&quot;/&gt;&lt;w:b/&gt;&lt;w:b-cs/&gt;&lt;w:i/&gt;&lt;/w:rPr&gt;&lt;/m:ctrlPr&gt;&lt;/m:sSupPr&gt;&lt;m:e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m:ctrlPr&gt;&lt;w:rPr&gt;&lt;w:rFonts w:ascii=&quot;Cambria Math&quot; w:h-ansi=&quot;SassoonPrimaryInfant&quot;/&gt;&lt;wx:font wx:val=&quot;Cambria Math&quot;/&gt;&lt;w:b/&gt;&lt;w:b-cs/&gt;&lt;w:i/&gt;&lt;/w:rPr&gt;&lt;/m:ctrlPr&gt;&lt;/m:e&gt;&lt;m:sup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ctrlPr&gt;&lt;w:rPr&gt;&lt;w:rFonts w:ascii=&quot;Cambria Math&quot; w:h-ansi=&quot;SassoonPrimaryInfant&quot;/&gt;&lt;wx:font wx:val=&quot;Cambria Math&quot;/&gt;&lt;w:b/&gt;&lt;w:b-cs/&gt;&lt;w:i/&gt;&lt;/w:rPr&gt;&lt;/m:ctrlPr&gt;&lt;/m:sup&gt;&lt;/m:sSup&gt;&lt;m:r&gt;&lt;m:rPr&gt;&lt;m:sty m:val=&quot;bi&quot;/&gt;&lt;/m:rPr&gt;&lt;w:rPr&gt;&lt;w:rFonts w:ascii=&quot;Cambria Math&quot; w:h-ansi=&quot;SassoonPrimaryInfant&quot;/&gt;&lt;wx:font wx:val=&quot;Cambria Math&quot;/&gt;&lt;w:b/&gt;&lt;w:i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5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22" o:title="" chromakey="white"/>
                </v:shape>
              </w:pict>
            </w:r>
            <w:r w:rsidRPr="00E75B29">
              <w:rPr>
                <w:rFonts w:ascii="SassoonPrimaryInfant" w:hAnsi="SassoonPrimaryInfant"/>
                <w:b/>
                <w:bCs/>
              </w:rPr>
              <w:instrText xml:space="preserve"> </w:instrText>
            </w:r>
            <w:r w:rsidRPr="00E75B29">
              <w:rPr>
                <w:rFonts w:ascii="SassoonPrimaryInfant" w:hAnsi="SassoonPrimaryInfant"/>
                <w:b/>
                <w:bCs/>
              </w:rPr>
              <w:fldChar w:fldCharType="separate"/>
            </w:r>
            <w:r w:rsidRPr="00E75B29">
              <w:pict>
                <v:shape id="_x0000_i1053" type="#_x0000_t75" style="width:72.75pt;height:12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006D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2B006D&quot;&gt;&lt;m:oMathPara&gt;&lt;m:oMath&gt;&lt;m:sSup&gt;&lt;m:sSupPr&gt;&lt;m:ctrlPr&gt;&lt;w:rPr&gt;&lt;w:rFonts w:ascii=&quot;Cambria Math&quot; w:fareast=&quot;Calibri&quot; w:h-ansi=&quot;SassoonPrimaryInfant&quot; w:cs=&quot;Arial&quot;/&gt;&lt;wx:font wx:val=&quot;Cambria Math&quot;/&gt;&lt;w:b/&gt;&lt;w:b-cs/&gt;&lt;w:i/&gt;&lt;/w:rPr&gt;&lt;/m:ctrlPr&gt;&lt;/m:sSupPr&gt;&lt;m:e&gt;&lt;m:r&gt;&lt;m:rPr&gt;&lt;m:sty m:val=&quot;bi&quot;/&gt;&lt;/m:rPr&gt;&lt;w:rPr&gt;&lt;w:rFonts w:ascii=&quot;Cambria Math&quot; w:h-ansi=&quot;SassoonPrimaryInfant&quot;/&gt;&lt;wx:font wx:val=&quot;Cambria Math&quot;/&gt;&lt;w:b/&gt;&lt;w:i/&gt;&lt;/w:rPr&gt;&lt;m:t&gt;(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x&lt;/m:t&gt;&lt;/m:r&gt;&lt;m:r&gt;&lt;m:rPr&gt;&lt;m:sty m:val=&quot;bi&quot;/&gt;&lt;/m:rPr&gt;&lt;w:rPr&gt;&lt;w:rFonts w:ascii=&quot;SassoonPrimaryInfant&quot; w:h-ansi=&quot;SassoonPrimaryInfant&quot;/&gt;&lt;wx:font wx:val=&quot;SassoonPrimaryInfant&quot;/&gt;&lt;w:b/&gt;&lt;w:i/&gt;&lt;/w:rPr&gt;&lt;m:t&gt;-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4&lt;/m:t&gt;&lt;/m:r&gt;&lt;m:r&gt;&lt;m:rPr&gt;&lt;m:sty m:val=&quot;bi&quot;/&gt;&lt;/m:rPr&gt;&lt;w:rPr&gt;&lt;w:rFonts w:ascii=&quot;Cambria Math&quot; w:h-ansi=&quot;SassoonPrimaryInfant&quot;/&gt;&lt;wx:font wx:val=&quot;Cambria Math&quot;/&gt;&lt;w:b/&gt;&lt;w:i/&gt;&lt;/w:rPr&gt;&lt;m:t&gt;)&lt;/m:t&gt;&lt;/m:r&gt;&lt;m:ctrlPr&gt;&lt;w:rPr&gt;&lt;w:rFonts w:ascii=&quot;Cambria Math&quot; w:h-ansi=&quot;SassoonPrimaryInfant&quot;/&gt;&lt;wx:font wx:val=&quot;Cambria Math&quot;/&gt;&lt;w:b/&gt;&lt;w:b-cs/&gt;&lt;w:i/&gt;&lt;/w:rPr&gt;&lt;/m:ctrlPr&gt;&lt;/m:e&gt;&lt;m:sup&gt;&lt;m:r&gt;&lt;m:rPr&gt;&lt;m:sty m:val=&quot;bi&quot;/&gt;&lt;/m:rPr&gt;&lt;w:rPr&gt;&lt;w:rFonts w:ascii=&quot;Cambria Math&quot; w:h-ansi=&quot;Cambria Math&quot;/&gt;&lt;wx:font wx:val=&quot;Cambria Math&quot;/&gt;&lt;w:b/&gt;&lt;w:i/&gt;&lt;/w:rPr&gt;&lt;m:t&gt;2&lt;/m:t&gt;&lt;/m:r&gt;&lt;m:ctrlPr&gt;&lt;w:rPr&gt;&lt;w:rFonts w:ascii=&quot;Cambria Math&quot; w:h-ansi=&quot;SassoonPrimaryInfant&quot;/&gt;&lt;wx:font wx:val=&quot;Cambria Math&quot;/&gt;&lt;w:b/&gt;&lt;w:b-cs/&gt;&lt;w:i/&gt;&lt;/w:rPr&gt;&lt;/m:ctrlPr&gt;&lt;/m:sup&gt;&lt;/m:sSup&gt;&lt;m:r&gt;&lt;m:rPr&gt;&lt;m:sty m:val=&quot;bi&quot;/&gt;&lt;/m:rPr&gt;&lt;w:rPr&gt;&lt;w:rFonts w:ascii=&quot;Cambria Math&quot; w:h-ansi=&quot;SassoonPrimaryInfant&quot;/&gt;&lt;wx:font wx:val=&quot;Cambria Math&quot;/&gt;&lt;w:b/&gt;&lt;w:i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/w:rPr&gt;&lt;m:t&gt;25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22" o:title="" chromakey="white"/>
                </v:shape>
              </w:pict>
            </w:r>
            <w:r w:rsidRPr="00E75B29">
              <w:rPr>
                <w:rFonts w:ascii="SassoonPrimaryInfant" w:hAnsi="SassoonPrimaryInfant"/>
                <w:b/>
                <w:bCs/>
              </w:rPr>
              <w:fldChar w:fldCharType="end"/>
            </w:r>
            <w:r w:rsidRPr="00A33870">
              <w:rPr>
                <w:rFonts w:ascii="SassoonPrimaryInfant" w:hAnsi="SassoonPrimaryInfant"/>
                <w:b/>
                <w:bCs/>
              </w:rPr>
              <w:instrText xml:space="preserve"> </w:instrText>
            </w:r>
            <w:r w:rsidRPr="00A33870">
              <w:rPr>
                <w:rFonts w:ascii="SassoonPrimaryInfant" w:hAnsi="SassoonPrimaryInfant"/>
                <w:b/>
                <w:bCs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295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Find the value of v.</w:t>
            </w:r>
          </w:p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47"/>
              <w:gridCol w:w="60"/>
              <w:gridCol w:w="120"/>
              <w:gridCol w:w="136"/>
              <w:gridCol w:w="60"/>
              <w:gridCol w:w="120"/>
            </w:tblGrid>
            <w:tr w:rsidR="00F25B57" w:rsidRPr="00A33870" w:rsidTr="004F6BE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4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log </w:t>
                  </w:r>
                  <w:r w:rsidRPr="00A33870">
                    <w:rPr>
                      <w:rFonts w:ascii="SassoonPrimaryInfant" w:hAnsi="SassoonPrimaryInfant"/>
                      <w:vertAlign w:val="subscript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4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4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v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4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= 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4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4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4</w:t>
                  </w:r>
                </w:p>
              </w:tc>
            </w:tr>
          </w:tbl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4F6BE9">
        <w:trPr>
          <w:trHeight w:val="610"/>
        </w:trPr>
        <w:tc>
          <w:tcPr>
            <w:tcW w:w="4338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709" w:type="dxa"/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295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vertAlign w:val="superscript"/>
              </w:rPr>
            </w:pPr>
            <w:r w:rsidRPr="00A33870">
              <w:rPr>
                <w:rFonts w:ascii="SassoonPrimaryInfant" w:hAnsi="SassoonPrimaryInfant"/>
              </w:rPr>
              <w:t>7</w:t>
            </w:r>
            <w:r w:rsidRPr="00A33870">
              <w:rPr>
                <w:rFonts w:ascii="SassoonPrimaryInfant" w:hAnsi="SassoonPrimaryInfant"/>
                <w:vertAlign w:val="superscript"/>
              </w:rPr>
              <w:t>4</w:t>
            </w:r>
          </w:p>
        </w:tc>
      </w:tr>
      <w:tr w:rsidR="00F25B57" w:rsidRPr="00A33870" w:rsidTr="004F6BE9">
        <w:trPr>
          <w:trHeight w:val="610"/>
        </w:trPr>
        <w:tc>
          <w:tcPr>
            <w:tcW w:w="4338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709" w:type="dxa"/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295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vertAlign w:val="superscript"/>
              </w:rPr>
            </w:pPr>
            <w:r w:rsidRPr="00A33870">
              <w:rPr>
                <w:rFonts w:ascii="SassoonPrimaryInfant" w:hAnsi="SassoonPrimaryInfant"/>
              </w:rPr>
              <w:t>4</w:t>
            </w:r>
            <w:r w:rsidRPr="00A33870">
              <w:rPr>
                <w:rFonts w:ascii="SassoonPrimaryInfant" w:hAnsi="SassoonPrimaryInfant"/>
                <w:vertAlign w:val="superscript"/>
              </w:rPr>
              <w:t>7</w:t>
            </w:r>
          </w:p>
        </w:tc>
      </w:tr>
      <w:tr w:rsidR="00F25B57" w:rsidRPr="00A33870" w:rsidTr="004F6BE9">
        <w:trPr>
          <w:trHeight w:val="610"/>
        </w:trPr>
        <w:tc>
          <w:tcPr>
            <w:tcW w:w="4338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709" w:type="dxa"/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295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10</w:t>
            </w:r>
          </w:p>
        </w:tc>
      </w:tr>
      <w:tr w:rsidR="00F25B57" w:rsidRPr="00A33870" w:rsidTr="004F6BE9">
        <w:trPr>
          <w:trHeight w:val="610"/>
        </w:trPr>
        <w:tc>
          <w:tcPr>
            <w:tcW w:w="4338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295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74</w:t>
            </w:r>
          </w:p>
        </w:tc>
      </w:tr>
    </w:tbl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  <w:r w:rsidRPr="00A33870">
        <w:rPr>
          <w:rFonts w:ascii="SassoonPrimaryInfant" w:hAnsi="SassoonPrimaryInfant"/>
        </w:rPr>
        <w:br w:type="page"/>
      </w:r>
    </w:p>
    <w:p w:rsidR="00F25B57" w:rsidRPr="00A33870" w:rsidRDefault="00F25B57" w:rsidP="00505380">
      <w:pPr>
        <w:spacing w:after="0"/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176"/>
        <w:gridCol w:w="709"/>
        <w:gridCol w:w="4686"/>
      </w:tblGrid>
      <w:tr w:rsidR="00F25B57" w:rsidRPr="00A33870" w:rsidTr="004F6BE9">
        <w:trPr>
          <w:trHeight w:val="71"/>
        </w:trPr>
        <w:tc>
          <w:tcPr>
            <w:tcW w:w="4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F84635">
            <w:pPr>
              <w:spacing w:after="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cs="Arial"/>
                <w:b/>
                <w:bCs/>
                <w:rtl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</w:rPr>
            </w:pP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F84635">
            <w:pPr>
              <w:spacing w:after="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25</w:t>
            </w:r>
          </w:p>
        </w:tc>
      </w:tr>
      <w:tr w:rsidR="00F25B57" w:rsidRPr="00A33870" w:rsidTr="004F6BE9">
        <w:trPr>
          <w:trHeight w:val="600"/>
        </w:trPr>
        <w:tc>
          <w:tcPr>
            <w:tcW w:w="4176" w:type="dxa"/>
            <w:vAlign w:val="center"/>
          </w:tcPr>
          <w:p w:rsidR="00F25B57" w:rsidRPr="00A33870" w:rsidRDefault="00F25B57" w:rsidP="004F6BE9">
            <w:pPr>
              <w:tabs>
                <w:tab w:val="left" w:pos="3300"/>
              </w:tabs>
              <w:bidi/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  <w:lang w:bidi="ar-LB"/>
              </w:rPr>
              <w:t>أوجد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LB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LB"/>
              </w:rPr>
              <w:t>قيمة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LB"/>
              </w:rPr>
              <w:t xml:space="preserve"> </w:t>
            </w:r>
            <w:r w:rsidRPr="00A33870">
              <w:rPr>
                <w:rFonts w:ascii="SassoonPrimaryInfant" w:hAnsi="SassoonPrimaryInfant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495" w:type="dxa"/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Evaluate</w:t>
            </w:r>
          </w:p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0"/>
              <w:gridCol w:w="20"/>
              <w:gridCol w:w="20"/>
            </w:tblGrid>
            <w:tr w:rsidR="00F25B57" w:rsidRPr="00A33870" w:rsidTr="004F6BE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4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4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-4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</w:tr>
          </w:tbl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4F6BE9">
        <w:trPr>
          <w:trHeight w:val="600"/>
        </w:trPr>
        <w:tc>
          <w:tcPr>
            <w:tcW w:w="9380" w:type="dxa"/>
            <w:gridSpan w:val="3"/>
          </w:tcPr>
          <w:p w:rsidR="00F25B57" w:rsidRPr="00A33870" w:rsidRDefault="00F25B57" w:rsidP="004F6BE9">
            <w:pPr>
              <w:jc w:val="center"/>
              <w:rPr>
                <w:rFonts w:ascii="SassoonPrimaryInfant" w:hAnsi="SassoonPrimaryInfant"/>
                <w:sz w:val="28"/>
                <w:szCs w:val="28"/>
                <w:lang w:val="en-NZ"/>
              </w:rPr>
            </w:pPr>
            <w:r w:rsidRPr="00E75B29">
              <w:pict>
                <v:shape id="_x0000_i1054" type="#_x0000_t75" style="width:37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97E51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F97E51&quot;&gt;&lt;m:oMathPara&gt;&lt;m:oMath&gt;&lt;m:func&gt;&lt;m:funcPr&gt;&lt;m:ctrlPr&gt;&lt;w:rPr&gt;&lt;w:rFonts w:ascii=&quot;Cambria Math&quot; w:h-ansi=&quot;SassoonPrimaryInfant&quot;/&gt;&lt;wx:font wx:val=&quot;Cambria Math&quot;/&gt;&lt;w:i/&gt;&lt;w:sz w:val=&quot;28&quot;/&gt;&lt;w:sz-cs w:val=&quot;28&quot;/&gt;&lt;w:lang w:val=&quot;EN-NZ&quot;/&gt;&lt;/w:rPr&gt;&lt;/m:ctrlPr&gt;&lt;/m:funcPr&gt;&lt;m:fName&gt;&lt;m:sSub&gt;&lt;m:sSubPr&gt;&lt;m:ctrlPr&gt;&lt;w:rPr&gt;&lt;w:rFonts w:ascii=&quot;Cambria Math&quot; w:h-ansi=&quot;SassoonPrimaryInfant&quot;/&gt;&lt;wx:font wx:val=&quot;Cambria Math&quot;/&gt;&lt;w:i/&gt;&lt;w:sz w:val=&quot;28&quot;/&gt;&lt;w:sz-cs w:val=&quot;28&quot;/&gt;&lt;w:lang w:val=&quot;EN-NZ&quot;/&gt;&lt;/w:rPr&gt;&lt;/m:ctrlPr&gt;&lt;/m:sSubPr&gt;&lt;m:e&gt;&lt;m:r&gt;&lt;m:rPr&gt;&lt;m:sty m:val=&quot;p&quot;/&gt;&lt;/m:rPr&gt;&lt;w:rPr&gt;&lt;w:rFonts w:ascii=&quot;Cambria Math&quot; w:h-ansi=&quot;SassoonPrimaryInfant&quot;/&gt;&lt;wx:font wx:val=&quot;Cambria Math&quot;/&gt;&lt;w:sz w:val=&quot;28&quot;/&gt;&lt;w:sz-cs w:val=&quot;28&quot;/&gt;&lt;w:lang w:val=&quot;EN-NZ&quot;/&gt;&lt;/w:rPr&gt;&lt;m:t&gt;log&lt;/m:t&gt;&lt;/m:r&gt;&lt;/m:e&gt;&lt;m:sub&gt;&lt;m:r&gt;&lt;w:rPr&gt;&lt;w:rFonts w:ascii=&quot;Cambria Math&quot; w:h-ansi=&quot;SassoonPrimaryInfant&quot;/&gt;&lt;wx:font wx:val=&quot;Cambria Math&quot;/&gt;&lt;w:i/&gt;&lt;w:sz w:val=&quot;28&quot;/&gt;&lt;w:sz-cs w:val=&quot;28&quot;/&gt;&lt;w:lang w:val=&quot;EN-NZ&quot;/&gt;&lt;/w:rPr&gt;&lt;m:t&gt;81&lt;/m:t&gt;&lt;/m:r&gt;&lt;/m:sub&gt;&lt;/m:sSub&gt;&lt;/m:fName&gt;&lt;m:e&gt;&lt;m:r&gt;&lt;w:rPr&gt;&lt;w:rFonts w:ascii=&quot;Cambria Math&quot; w:h-ansi=&quot;SassoonPrimaryInfant&quot;/&gt;&lt;wx:font wx:val=&quot;Cambria Math&quot;/&gt;&lt;w:i/&gt;&lt;w:sz w:val=&quot;28&quot;/&gt;&lt;w:sz-cs w:val=&quot;28&quot;/&gt;&lt;w:lang w:val=&quot;EN-NZ&quot;/&gt;&lt;/w:rPr&gt;&lt;m:t&gt;3&lt;/m:t&gt;&lt;/m:r&gt;&lt;/m:e&gt;&lt;/m:func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23" o:title="" chromakey="white"/>
                </v:shape>
              </w:pict>
            </w:r>
          </w:p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</w:p>
        </w:tc>
      </w:tr>
      <w:tr w:rsidR="00F25B57" w:rsidRPr="00A33870" w:rsidTr="004F6BE9">
        <w:trPr>
          <w:trHeight w:val="610"/>
        </w:trPr>
        <w:tc>
          <w:tcPr>
            <w:tcW w:w="4176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709" w:type="dxa"/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495" w:type="dxa"/>
            <w:vAlign w:val="center"/>
          </w:tcPr>
          <w:p w:rsidR="00F25B57" w:rsidRPr="00A33870" w:rsidRDefault="00F25B57" w:rsidP="004F6BE9">
            <w:pPr>
              <w:bidi/>
              <w:spacing w:after="0"/>
              <w:ind w:left="4320"/>
              <w:rPr>
                <w:rFonts w:ascii="SassoonPrimaryInfant" w:hAnsi="SassoonPrimaryInfant"/>
              </w:rPr>
            </w:pPr>
            <w:r w:rsidRPr="00E75B29">
              <w:pict>
                <v:shape id="_x0000_i1055" type="#_x0000_t75" style="width:7.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1341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F21341&quot;&gt;&lt;m:oMathPara&gt;&lt;m:oMath&gt;&lt;m:f&gt;&lt;m:fPr&gt;&lt;m:ctrlPr&gt;&lt;w:rPr&gt;&lt;w:rFonts w:ascii=&quot;Cambria Math&quot; w:h-ansi=&quot;SassoonPrimaryInfant&quot;/&gt;&lt;wx:font wx:val=&quot;Cambria Math&quot;/&gt;&lt;w:i/&gt;&lt;/w:rPr&gt;&lt;/m:ctrlPr&gt;&lt;/m:fPr&gt;&lt;m:num&gt;&lt;m:r&gt;&lt;w:rPr&gt;&lt;w:rFonts w:ascii=&quot;Cambria Math&quot; w:h-ansi=&quot;SassoonPrimaryInfant&quot;/&gt;&lt;wx:font wx:val=&quot;Cambria Math&quot;/&gt;&lt;w:i/&gt;&lt;/w:rPr&gt;&lt;m:t&gt;1&lt;/m:t&gt;&lt;/m:r&gt;&lt;/m:num&gt;&lt;m:den&gt;&lt;m:r&gt;&lt;w:rPr&gt;&lt;w:rFonts w:ascii=&quot;Cambria Math&quot; w:h-ansi=&quot;SassoonPrimaryInfant&quot;/&gt;&lt;wx:font wx:val=&quot;Cambria Math&quot;/&gt;&lt;w:i/&gt;&lt;/w:rPr&gt;&lt;m:t&gt;4&lt;/m:t&gt;&lt;/m:r&gt;&lt;/m:den&gt;&lt;/m:f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24" o:title="" chromakey="white"/>
                </v:shape>
              </w:pict>
            </w:r>
          </w:p>
        </w:tc>
      </w:tr>
      <w:tr w:rsidR="00F25B57" w:rsidRPr="00A33870" w:rsidTr="004F6BE9">
        <w:trPr>
          <w:trHeight w:val="610"/>
        </w:trPr>
        <w:tc>
          <w:tcPr>
            <w:tcW w:w="4176" w:type="dxa"/>
            <w:tcBorders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495" w:type="dxa"/>
            <w:tcBorders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4</w:t>
            </w:r>
          </w:p>
        </w:tc>
      </w:tr>
      <w:tr w:rsidR="00F25B57" w:rsidRPr="00A33870" w:rsidTr="004F6BE9">
        <w:trPr>
          <w:trHeight w:val="610"/>
        </w:trPr>
        <w:tc>
          <w:tcPr>
            <w:tcW w:w="4176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495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-4</w:t>
            </w:r>
          </w:p>
        </w:tc>
      </w:tr>
      <w:tr w:rsidR="00F25B57" w:rsidRPr="00A33870" w:rsidTr="004F6BE9">
        <w:trPr>
          <w:trHeight w:val="610"/>
        </w:trPr>
        <w:tc>
          <w:tcPr>
            <w:tcW w:w="4176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495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27</w:t>
            </w:r>
          </w:p>
        </w:tc>
      </w:tr>
    </w:tbl>
    <w:tbl>
      <w:tblPr>
        <w:tblpPr w:leftFromText="180" w:rightFromText="180" w:vertAnchor="text" w:horzAnchor="margin" w:tblpXSpec="center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518"/>
        <w:gridCol w:w="593"/>
        <w:gridCol w:w="4297"/>
      </w:tblGrid>
      <w:tr w:rsidR="00F25B57" w:rsidRPr="00A33870" w:rsidTr="004F6BE9">
        <w:trPr>
          <w:trHeight w:val="71"/>
        </w:trPr>
        <w:tc>
          <w:tcPr>
            <w:tcW w:w="45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bidi/>
              <w:spacing w:after="0"/>
              <w:rPr>
                <w:rFonts w:ascii="SassoonPrimaryInfant" w:hAnsi="SassoonPrimaryInfant"/>
                <w:b/>
                <w:bCs/>
                <w:sz w:val="18"/>
              </w:rPr>
            </w:pPr>
          </w:p>
          <w:p w:rsidR="00F25B57" w:rsidRPr="00A33870" w:rsidRDefault="00F25B57" w:rsidP="004F6BE9">
            <w:pPr>
              <w:bidi/>
              <w:spacing w:after="0"/>
              <w:rPr>
                <w:rFonts w:ascii="SassoonPrimaryInfant" w:hAnsi="SassoonPrimaryInfant"/>
                <w:b/>
                <w:bCs/>
                <w:sz w:val="18"/>
              </w:rPr>
            </w:pPr>
          </w:p>
        </w:tc>
        <w:tc>
          <w:tcPr>
            <w:tcW w:w="593" w:type="dxa"/>
            <w:tcBorders>
              <w:top w:val="nil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sz w:val="18"/>
              </w:rPr>
            </w:pPr>
          </w:p>
        </w:tc>
        <w:tc>
          <w:tcPr>
            <w:tcW w:w="429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  <w:sz w:val="18"/>
              </w:rPr>
            </w:pPr>
          </w:p>
        </w:tc>
      </w:tr>
      <w:tr w:rsidR="00F25B57" w:rsidRPr="00A33870" w:rsidTr="004F6BE9">
        <w:trPr>
          <w:trHeight w:val="71"/>
        </w:trPr>
        <w:tc>
          <w:tcPr>
            <w:tcW w:w="4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20461B">
            <w:pPr>
              <w:spacing w:after="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26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rPr>
                <w:rFonts w:ascii="SassoonPrimaryInfant" w:hAnsi="SassoonPrimaryInfant"/>
                <w:b/>
              </w:rPr>
            </w:pP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F84635">
            <w:pPr>
              <w:spacing w:after="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26</w:t>
            </w:r>
          </w:p>
        </w:tc>
      </w:tr>
      <w:tr w:rsidR="00F25B57" w:rsidRPr="00A33870" w:rsidTr="004F6BE9">
        <w:trPr>
          <w:trHeight w:val="285"/>
        </w:trPr>
        <w:tc>
          <w:tcPr>
            <w:tcW w:w="4518" w:type="dxa"/>
          </w:tcPr>
          <w:p w:rsidR="00F25B57" w:rsidRPr="00A33870" w:rsidRDefault="00F25B57" w:rsidP="004F6BE9">
            <w:pPr>
              <w:tabs>
                <w:tab w:val="left" w:pos="3300"/>
              </w:tabs>
              <w:bidi/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  <w:lang w:bidi="ar-LB"/>
              </w:rPr>
              <w:t>أوجد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LB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LB"/>
              </w:rPr>
              <w:t>قيمة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LB"/>
              </w:rPr>
              <w:t xml:space="preserve"> </w:t>
            </w:r>
            <w:r w:rsidRPr="00A33870">
              <w:rPr>
                <w:rFonts w:ascii="SassoonPrimaryInfant" w:hAnsi="SassoonPrimaryInfant"/>
              </w:rPr>
              <w:t xml:space="preserve">  </w:t>
            </w:r>
          </w:p>
        </w:tc>
        <w:tc>
          <w:tcPr>
            <w:tcW w:w="593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</w:p>
        </w:tc>
        <w:tc>
          <w:tcPr>
            <w:tcW w:w="4297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Evaluate</w:t>
            </w:r>
          </w:p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log</w:t>
            </w:r>
            <w:r w:rsidRPr="00A33870">
              <w:rPr>
                <w:rFonts w:ascii="SassoonPrimaryInfant" w:hAnsi="SassoonPrimaryInfant"/>
                <w:vertAlign w:val="subscript"/>
              </w:rPr>
              <w:t>3</w:t>
            </w:r>
            <w:r w:rsidRPr="00A33870">
              <w:rPr>
                <w:rFonts w:ascii="SassoonPrimaryInfant" w:hAnsi="SassoonPrimaryInfant"/>
              </w:rPr>
              <w:t>9 + log</w:t>
            </w:r>
            <w:r w:rsidRPr="00A33870">
              <w:rPr>
                <w:rFonts w:ascii="SassoonPrimaryInfant" w:hAnsi="SassoonPrimaryInfant"/>
                <w:vertAlign w:val="sub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27</w:t>
            </w:r>
          </w:p>
        </w:tc>
      </w:tr>
      <w:tr w:rsidR="00F25B57" w:rsidRPr="00A33870" w:rsidTr="004F6BE9">
        <w:trPr>
          <w:trHeight w:val="539"/>
        </w:trPr>
        <w:tc>
          <w:tcPr>
            <w:tcW w:w="4518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593" w:type="dxa"/>
            <w:vAlign w:val="center"/>
          </w:tcPr>
          <w:p w:rsidR="00F25B57" w:rsidRPr="00A33870" w:rsidRDefault="00F25B57" w:rsidP="004F6BE9">
            <w:pPr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A</w:t>
            </w:r>
          </w:p>
        </w:tc>
        <w:tc>
          <w:tcPr>
            <w:tcW w:w="4297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3</w:t>
            </w:r>
          </w:p>
        </w:tc>
      </w:tr>
      <w:tr w:rsidR="00F25B57" w:rsidRPr="00A33870" w:rsidTr="004F6BE9">
        <w:trPr>
          <w:trHeight w:val="539"/>
        </w:trPr>
        <w:tc>
          <w:tcPr>
            <w:tcW w:w="4518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593" w:type="dxa"/>
            <w:vAlign w:val="center"/>
          </w:tcPr>
          <w:p w:rsidR="00F25B57" w:rsidRPr="00A33870" w:rsidRDefault="00F25B57" w:rsidP="004F6BE9">
            <w:pPr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B</w:t>
            </w:r>
          </w:p>
        </w:tc>
        <w:tc>
          <w:tcPr>
            <w:tcW w:w="4297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27</w:t>
            </w:r>
          </w:p>
        </w:tc>
      </w:tr>
      <w:tr w:rsidR="00F25B57" w:rsidRPr="00A33870" w:rsidTr="004F6BE9">
        <w:trPr>
          <w:trHeight w:val="539"/>
        </w:trPr>
        <w:tc>
          <w:tcPr>
            <w:tcW w:w="4518" w:type="dxa"/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593" w:type="dxa"/>
            <w:vAlign w:val="center"/>
          </w:tcPr>
          <w:p w:rsidR="00F25B57" w:rsidRPr="00A33870" w:rsidRDefault="00F25B57" w:rsidP="004F6BE9">
            <w:pPr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C</w:t>
            </w:r>
          </w:p>
        </w:tc>
        <w:tc>
          <w:tcPr>
            <w:tcW w:w="4297" w:type="dxa"/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10</w:t>
            </w:r>
          </w:p>
        </w:tc>
      </w:tr>
      <w:tr w:rsidR="00F25B57" w:rsidRPr="00A33870" w:rsidTr="004F6BE9">
        <w:trPr>
          <w:trHeight w:val="539"/>
        </w:trPr>
        <w:tc>
          <w:tcPr>
            <w:tcW w:w="4518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spacing w:after="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jc w:val="center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>D</w:t>
            </w:r>
          </w:p>
        </w:tc>
        <w:tc>
          <w:tcPr>
            <w:tcW w:w="4297" w:type="dxa"/>
            <w:tcBorders>
              <w:bottom w:val="single" w:sz="4" w:space="0" w:color="auto"/>
            </w:tcBorders>
            <w:vAlign w:val="center"/>
          </w:tcPr>
          <w:p w:rsidR="00F25B57" w:rsidRPr="00A33870" w:rsidRDefault="00F25B57" w:rsidP="004F6BE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5</w:t>
            </w:r>
          </w:p>
        </w:tc>
      </w:tr>
    </w:tbl>
    <w:p w:rsidR="00F25B57" w:rsidRPr="00A33870" w:rsidRDefault="00F25B57">
      <w:pPr>
        <w:spacing w:after="0"/>
        <w:rPr>
          <w:rFonts w:ascii="SassoonPrimaryInfant" w:hAnsi="SassoonPrimaryInfant"/>
        </w:rPr>
      </w:pPr>
      <w:r w:rsidRPr="00A33870">
        <w:rPr>
          <w:rFonts w:ascii="SassoonPrimaryInfant" w:hAnsi="SassoonPrimaryInfant"/>
        </w:rPr>
        <w:br w:type="page"/>
      </w:r>
    </w:p>
    <w:p w:rsidR="00F25B57" w:rsidRPr="00A33870" w:rsidRDefault="00F25B57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644"/>
        <w:gridCol w:w="709"/>
        <w:gridCol w:w="2765"/>
        <w:gridCol w:w="1440"/>
      </w:tblGrid>
      <w:tr w:rsidR="00F25B57" w:rsidRPr="00A33870" w:rsidTr="000D4514">
        <w:trPr>
          <w:trHeight w:val="35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bidi/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2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26</w:t>
            </w:r>
          </w:p>
        </w:tc>
      </w:tr>
      <w:tr w:rsidR="00F25B57" w:rsidRPr="00A33870" w:rsidTr="000D4514">
        <w:trPr>
          <w:trHeight w:val="600"/>
        </w:trPr>
        <w:tc>
          <w:tcPr>
            <w:tcW w:w="4644" w:type="dxa"/>
            <w:vAlign w:val="center"/>
          </w:tcPr>
          <w:p w:rsidR="00F25B57" w:rsidRPr="00A33870" w:rsidRDefault="00F25B57" w:rsidP="00367EB7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اكتب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أبسط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صورة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وبدون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استخدام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الأقواس</w:t>
            </w:r>
          </w:p>
        </w:tc>
        <w:tc>
          <w:tcPr>
            <w:tcW w:w="709" w:type="dxa"/>
            <w:vAlign w:val="center"/>
          </w:tcPr>
          <w:p w:rsidR="00F25B57" w:rsidRPr="00A33870" w:rsidRDefault="00F25B57" w:rsidP="00367EB7">
            <w:pPr>
              <w:spacing w:before="120" w:after="120"/>
              <w:rPr>
                <w:rFonts w:ascii="SassoonPrimaryInfant" w:hAnsi="SassoonPrimaryInfant"/>
              </w:rPr>
            </w:pPr>
          </w:p>
        </w:tc>
        <w:tc>
          <w:tcPr>
            <w:tcW w:w="4205" w:type="dxa"/>
            <w:gridSpan w:val="2"/>
            <w:vAlign w:val="center"/>
          </w:tcPr>
          <w:p w:rsidR="00F25B57" w:rsidRPr="00A33870" w:rsidRDefault="00F25B57" w:rsidP="00367EB7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Expand and simplify</w:t>
            </w:r>
          </w:p>
        </w:tc>
      </w:tr>
      <w:tr w:rsidR="00F25B57" w:rsidRPr="00A33870" w:rsidTr="000D4514">
        <w:trPr>
          <w:trHeight w:val="1467"/>
        </w:trPr>
        <w:tc>
          <w:tcPr>
            <w:tcW w:w="9558" w:type="dxa"/>
            <w:gridSpan w:val="4"/>
            <w:vAlign w:val="center"/>
          </w:tcPr>
          <w:p w:rsidR="00F25B57" w:rsidRPr="00A33870" w:rsidRDefault="00F25B57" w:rsidP="00367EB7">
            <w:pPr>
              <w:jc w:val="center"/>
              <w:rPr>
                <w:rFonts w:ascii="SassoonPrimaryInfant" w:hAnsi="SassoonPrimaryInfant"/>
              </w:rPr>
            </w:pPr>
            <w:r w:rsidRPr="00E75B29">
              <w:pict>
                <v:shape id="_x0000_i1056" type="#_x0000_t75" style="width:114.75pt;height:18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0439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970439&quot;&gt;&lt;m:oMathPara&gt;&lt;m:oMath&gt;&lt;m:r&gt;&lt;w:rPr&gt;&lt;w:rFonts w:ascii=&quot;Cambria Math&quot; w:fareast=&quot;Times New Roman&quot; w:h-ansi=&quot;SassoonPrimaryInfant&quot; w:cs=&quot;Arial&quot;/&gt;&lt;wx:font wx:val=&quot;Cambria Math&quot;/&gt;&lt;w:i/&gt;&lt;w:sz w:val=&quot;32&quot;/&gt;&lt;w:sz-cs w:val=&quot;32&quot;/&gt;&lt;/w:rPr&gt;&lt;m:t&gt;3&lt;/m:t&gt;&lt;/m:r&gt;&lt;m:d&gt;&lt;m:dPr&gt;&lt;m:ctrlPr&gt;&lt;w:rPr&gt;&lt;w:rFonts w:ascii=&quot;Cambria Math&quot; w:fareast=&quot;Times New Roman&quot; w:h-ansi=&quot;SassoonPrimaryInfant&quot;/&gt;&lt;wx:font wx:val=&quot;Cambria Math&quot;/&gt;&lt;w:i/&gt;&lt;w:sz w:val=&quot;32&quot;/&gt;&lt;w:sz-cs w:val=&quot;32&quot;/&gt;&lt;/w:rPr&gt;&lt;/m:ctrlPr&gt;&lt;/m:dPr&gt;&lt;m:e&gt;&lt;m:r&gt;&lt;w:rPr&gt;&lt;w:rFonts w:ascii=&quot;Cambria Math&quot; w:fareast=&quot;Times New Roman&quot; w:h-ansi=&quot;SassoonPrimaryInfant&quot;/&gt;&lt;wx:font wx:val=&quot;Cambria Math&quot;/&gt;&lt;w:i/&gt;&lt;w:sz w:val=&quot;32&quot;/&gt;&lt;w:sz-cs w:val=&quot;32&quot;/&gt;&lt;/w:rPr&gt;&lt;m:t&gt;2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x&lt;/m:t&gt;&lt;/m:r&gt;&lt;m:r&gt;&lt;w:rPr&gt;&lt;w:rFonts w:ascii=&quot;SassoonPrimaryInfant&quot; w:fareast=&quot;Times New Roman&quot; w:h-ansi=&quot;SassoonPrimaryInfant&quot;/&gt;&lt;wx:font wx:val=&quot;SassoonPrimaryInfant&quot;/&gt;&lt;w:i/&gt;&lt;w:sz w:val=&quot;32&quot;/&gt;&lt;w:sz-cs w:val=&quot;32&quot;/&gt;&lt;/w:rPr&gt;&lt;m:t&gt;-&lt;/m:t&gt;&lt;/m:r&gt;&lt;m:r&gt;&lt;w:rPr&gt;&lt;w:rFonts w:ascii=&quot;Cambria Math&quot; w:fareast=&quot;Times New Roman&quot; w:h-ansi=&quot;SassoonPrimaryInfant&quot;/&gt;&lt;wx:font wx:val=&quot;Cambria Math&quot;/&gt;&lt;w:i/&gt;&lt;w:sz w:val=&quot;32&quot;/&gt;&lt;w:sz-cs w:val=&quot;32&quot;/&gt;&lt;/w:rPr&gt;&lt;m:t&gt;4&lt;/m:t&gt;&lt;/m:r&gt;&lt;/m:e&gt;&lt;/m:d&gt;&lt;m:r&gt;&lt;w:rPr&gt;&lt;w:rFonts w:ascii=&quot;SassoonPrimaryInfant&quot; w:fareast=&quot;Times New Roman&quot; w:h-ansi=&quot;SassoonPrimaryInfant&quot;/&gt;&lt;wx:font wx:val=&quot;SassoonPrimaryInfant&quot;/&gt;&lt;w:i/&gt;&lt;w:sz w:val=&quot;32&quot;/&gt;&lt;w:sz-cs w:val=&quot;32&quot;/&gt;&lt;/w:rPr&gt;&lt;m:t&gt;-&lt;/m:t&gt;&lt;/m:r&gt;&lt;m:r&gt;&lt;w:rPr&gt;&lt;w:rFonts w:ascii=&quot;Cambria Math&quot; w:fareast=&quot;Times New Roman&quot; w:h-ansi=&quot;SassoonPrimaryInfant&quot;/&gt;&lt;wx:font wx:val=&quot;Cambria Math&quot;/&gt;&lt;w:i/&gt;&lt;w:sz w:val=&quot;32&quot;/&gt;&lt;w:sz-cs w:val=&quot;32&quot;/&gt;&lt;/w:rPr&gt;&lt;m:t&gt;5(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x&lt;/m:t&gt;&lt;/m:r&gt;&lt;m:r&gt;&lt;w:rPr&gt;&lt;w:rFonts w:ascii=&quot;Cambria Math&quot; w:fareast=&quot;Times New Roman&quot; w:h-ansi=&quot;SassoonPrimaryInfant&quot;/&gt;&lt;wx:font wx:val=&quot;SassoonPrimaryInfant&quot;/&gt;&lt;w:i/&gt;&lt;w:sz w:val=&quot;32&quot;/&gt;&lt;w:sz-cs w:val=&quot;32&quot;/&gt;&lt;/w:rPr&gt;&lt;m:t&gt;-&lt;/m:t&gt;&lt;/m:r&gt;&lt;m:r&gt;&lt;w:rPr&gt;&lt;w:rFonts w:ascii=&quot;Cambria Math&quot; w:fareast=&quot;Times New Roman&quot; w:h-ansi=&quot;SassoonPrimaryInfant&quot;/&gt;&lt;wx:font wx:val=&quot;Cambria Math&quot;/&gt;&lt;w:i/&gt;&lt;w:sz w:val=&quot;32&quot;/&gt;&lt;w:sz-cs w:val=&quot;32&quot;/&gt;&lt;/w:rPr&gt;&lt;m:t&gt;2)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25" o:title="" chromakey="white"/>
                </v:shape>
              </w:pict>
            </w:r>
          </w:p>
        </w:tc>
      </w:tr>
      <w:tr w:rsidR="00F25B57" w:rsidRPr="00A33870" w:rsidTr="000D4514">
        <w:trPr>
          <w:trHeight w:val="610"/>
        </w:trPr>
        <w:tc>
          <w:tcPr>
            <w:tcW w:w="9558" w:type="dxa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367EB7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0D4514">
        <w:trPr>
          <w:trHeight w:val="610"/>
        </w:trPr>
        <w:tc>
          <w:tcPr>
            <w:tcW w:w="8118" w:type="dxa"/>
            <w:gridSpan w:val="3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D4514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/2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32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28"/>
        <w:gridCol w:w="645"/>
        <w:gridCol w:w="3157"/>
        <w:gridCol w:w="1328"/>
      </w:tblGrid>
      <w:tr w:rsidR="00F25B57" w:rsidRPr="00A33870" w:rsidTr="000635EA">
        <w:trPr>
          <w:trHeight w:val="384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27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0635EA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pStyle w:val="Heading1"/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Question </w:t>
            </w:r>
            <w:r w:rsidRPr="00A33870">
              <w:rPr>
                <w:rFonts w:ascii="SassoonPrimaryInfant" w:hAnsi="SassoonPrimaryInfant"/>
                <w:rtl/>
              </w:rPr>
              <w:t>27</w:t>
            </w:r>
          </w:p>
        </w:tc>
      </w:tr>
      <w:tr w:rsidR="00F25B57" w:rsidRPr="00A33870" w:rsidTr="000D4514">
        <w:trPr>
          <w:trHeight w:val="1825"/>
        </w:trPr>
        <w:tc>
          <w:tcPr>
            <w:tcW w:w="4428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6E0423">
            <w:pPr>
              <w:jc w:val="right"/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 w:hint="cs"/>
                <w:rtl/>
              </w:rPr>
              <w:t>أوجد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ناتج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الضرب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التالي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  <w:rtl/>
              </w:rPr>
            </w:pPr>
          </w:p>
          <w:p w:rsidR="00F25B57" w:rsidRPr="00A33870" w:rsidRDefault="00F25B57" w:rsidP="000D4514">
            <w:pPr>
              <w:jc w:val="right"/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/>
              </w:rPr>
              <w:t>(3x + 1)(2x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- 5x + 5)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44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0D4514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Find the product below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6864B6">
        <w:trPr>
          <w:trHeight w:val="614"/>
        </w:trPr>
        <w:tc>
          <w:tcPr>
            <w:tcW w:w="95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0D4514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6864B6">
        <w:trPr>
          <w:trHeight w:val="71"/>
        </w:trPr>
        <w:tc>
          <w:tcPr>
            <w:tcW w:w="82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D4514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3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>
      <w:pPr>
        <w:rPr>
          <w:rFonts w:ascii="SassoonPrimaryInfant" w:hAnsi="SassoonPrimaryInfant"/>
        </w:rPr>
      </w:pPr>
      <w:r w:rsidRPr="00A33870">
        <w:rPr>
          <w:rFonts w:ascii="SassoonPrimaryInfant" w:hAnsi="SassoonPrimaryInfant"/>
        </w:rPr>
        <w:br w:type="page"/>
      </w:r>
    </w:p>
    <w:tbl>
      <w:tblPr>
        <w:tblpPr w:leftFromText="180" w:rightFromText="180" w:vertAnchor="text" w:horzAnchor="margin" w:tblpXSpec="center" w:tblpY="-32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19"/>
        <w:gridCol w:w="662"/>
        <w:gridCol w:w="3151"/>
        <w:gridCol w:w="1326"/>
      </w:tblGrid>
      <w:tr w:rsidR="00F25B57" w:rsidRPr="00A33870" w:rsidTr="006864B6">
        <w:trPr>
          <w:trHeight w:val="384"/>
        </w:trPr>
        <w:tc>
          <w:tcPr>
            <w:tcW w:w="44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28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28</w:t>
            </w:r>
          </w:p>
        </w:tc>
      </w:tr>
      <w:tr w:rsidR="00F25B57" w:rsidRPr="00A33870" w:rsidTr="00D45EBD">
        <w:trPr>
          <w:trHeight w:val="2173"/>
        </w:trPr>
        <w:tc>
          <w:tcPr>
            <w:tcW w:w="4419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0D4514">
            <w:pPr>
              <w:jc w:val="right"/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 w:hint="cs"/>
                <w:rtl/>
              </w:rPr>
              <w:t>بسّط</w:t>
            </w:r>
          </w:p>
          <w:p w:rsidR="00F25B57" w:rsidRPr="00A33870" w:rsidRDefault="00F25B57" w:rsidP="000D4514">
            <w:pPr>
              <w:jc w:val="right"/>
              <w:rPr>
                <w:rFonts w:ascii="SassoonPrimaryInfant" w:hAnsi="SassoonPrimaryInfant"/>
                <w:rtl/>
              </w:rPr>
            </w:pPr>
          </w:p>
          <w:p w:rsidR="00F25B57" w:rsidRPr="00A33870" w:rsidRDefault="00F25B57" w:rsidP="000D4514">
            <w:pPr>
              <w:spacing w:after="0"/>
              <w:jc w:val="right"/>
              <w:rPr>
                <w:rFonts w:ascii="SassoonPrimaryInfant" w:hAnsi="SassoonPrimaryInfant"/>
                <w:u w:val="single"/>
              </w:rPr>
            </w:pPr>
            <w:r w:rsidRPr="00A33870">
              <w:rPr>
                <w:rFonts w:ascii="SassoonPrimaryInfant" w:hAnsi="SassoonPrimaryInfant"/>
                <w:u w:val="single"/>
              </w:rPr>
              <w:t>25x</w:t>
            </w:r>
            <w:r w:rsidRPr="00A33870">
              <w:rPr>
                <w:rFonts w:ascii="SassoonPrimaryInfant" w:hAnsi="SassoonPrimaryInfant"/>
                <w:u w:val="single"/>
                <w:vertAlign w:val="superscript"/>
              </w:rPr>
              <w:t>4</w:t>
            </w:r>
            <w:r w:rsidRPr="00A33870">
              <w:rPr>
                <w:rFonts w:ascii="SassoonPrimaryInfant" w:hAnsi="SassoonPrimaryInfant"/>
                <w:u w:val="single"/>
              </w:rPr>
              <w:t xml:space="preserve"> + 10x</w:t>
            </w:r>
            <w:r w:rsidRPr="00A33870">
              <w:rPr>
                <w:rFonts w:ascii="SassoonPrimaryInfant" w:hAnsi="SassoonPrimaryInfant"/>
                <w:u w:val="single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  <w:u w:val="single"/>
              </w:rPr>
              <w:t xml:space="preserve"> </w:t>
            </w:r>
          </w:p>
          <w:p w:rsidR="00F25B57" w:rsidRPr="00A33870" w:rsidRDefault="00F25B57" w:rsidP="000D4514">
            <w:pPr>
              <w:spacing w:after="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5x   </w:t>
            </w:r>
            <w:r w:rsidRPr="00A33870">
              <w:rPr>
                <w:rFonts w:ascii="SassoonPrimaryInfant" w:hAnsi="SassoonPrimaryInfant"/>
              </w:rPr>
              <w:tab/>
            </w:r>
          </w:p>
          <w:p w:rsidR="00F25B57" w:rsidRPr="00A33870" w:rsidRDefault="00F25B57" w:rsidP="00D45EBD">
            <w:pPr>
              <w:rPr>
                <w:rFonts w:ascii="SassoonPrimaryInfant" w:hAnsi="SassoonPrimaryInfant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Simplify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6864B6">
        <w:trPr>
          <w:trHeight w:val="614"/>
        </w:trPr>
        <w:tc>
          <w:tcPr>
            <w:tcW w:w="95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0D4514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6864B6">
        <w:trPr>
          <w:trHeight w:val="71"/>
        </w:trPr>
        <w:tc>
          <w:tcPr>
            <w:tcW w:w="82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D4514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2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32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28"/>
        <w:gridCol w:w="645"/>
        <w:gridCol w:w="3157"/>
        <w:gridCol w:w="1328"/>
      </w:tblGrid>
      <w:tr w:rsidR="00F25B57" w:rsidRPr="00A33870" w:rsidTr="00842A79">
        <w:trPr>
          <w:trHeight w:val="384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29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0635EA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29</w:t>
            </w:r>
          </w:p>
        </w:tc>
      </w:tr>
      <w:tr w:rsidR="00F25B57" w:rsidRPr="00A33870" w:rsidTr="00842A79">
        <w:trPr>
          <w:trHeight w:val="614"/>
        </w:trPr>
        <w:tc>
          <w:tcPr>
            <w:tcW w:w="4428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6E0423">
            <w:pPr>
              <w:bidi/>
              <w:rPr>
                <w:rFonts w:ascii="SassoonPrimaryInfant" w:hAnsi="SassoonPrimaryInfant"/>
                <w:rtl/>
                <w:lang w:val="en-US"/>
              </w:rPr>
            </w:pPr>
            <w:r w:rsidRPr="00A33870">
              <w:rPr>
                <w:rFonts w:ascii="SassoonPrimaryInfant" w:hAnsi="SassoonPrimaryInfant" w:hint="cs"/>
                <w:rtl/>
              </w:rPr>
              <w:t>حدد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فيما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إذا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كانت</w:t>
            </w:r>
            <w:r w:rsidRPr="00A33870">
              <w:rPr>
                <w:rFonts w:ascii="SassoonPrimaryInfant" w:hAnsi="SassoonPrimaryInfant"/>
                <w:rtl/>
              </w:rPr>
              <w:t xml:space="preserve">  </w:t>
            </w:r>
            <w:r w:rsidRPr="00A33870">
              <w:rPr>
                <w:rFonts w:ascii="SassoonPrimaryInfant" w:hAnsi="SassoonPrimaryInfant"/>
                <w:lang w:val="en-US"/>
              </w:rPr>
              <w:t>(x-2)</w:t>
            </w:r>
            <w:r w:rsidRPr="00A33870">
              <w:rPr>
                <w:rFonts w:ascii="SassoonPrimaryInfant" w:hAnsi="SassoonPrimaryInfant"/>
                <w:rtl/>
                <w:lang w:val="en-US"/>
              </w:rPr>
              <w:t xml:space="preserve">   </w:t>
            </w:r>
            <w:r w:rsidRPr="00A33870">
              <w:rPr>
                <w:rFonts w:ascii="SassoonPrimaryInfant" w:hAnsi="SassoonPrimaryInfant" w:hint="cs"/>
                <w:rtl/>
                <w:lang w:val="en-US"/>
              </w:rPr>
              <w:t>تمثل</w:t>
            </w:r>
            <w:r w:rsidRPr="00A33870">
              <w:rPr>
                <w:rFonts w:ascii="SassoonPrimaryInfant" w:hAnsi="SassoonPrimaryInfant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val="en-US"/>
              </w:rPr>
              <w:t>معامل</w:t>
            </w:r>
            <w:r w:rsidRPr="00A33870">
              <w:rPr>
                <w:rFonts w:ascii="SassoonPrimaryInfant" w:hAnsi="SassoonPrimaryInfant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val="en-US"/>
              </w:rPr>
              <w:t>لكثيرة</w:t>
            </w:r>
            <w:r w:rsidRPr="00A33870">
              <w:rPr>
                <w:rFonts w:ascii="SassoonPrimaryInfant" w:hAnsi="SassoonPrimaryInfant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val="en-US"/>
              </w:rPr>
              <w:t>الحدود</w:t>
            </w:r>
            <w:r w:rsidRPr="00A33870">
              <w:rPr>
                <w:rFonts w:ascii="SassoonPrimaryInfant" w:hAnsi="SassoonPrimaryInfant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val="en-US"/>
              </w:rPr>
              <w:t>التالية</w:t>
            </w:r>
          </w:p>
          <w:p w:rsidR="00F25B57" w:rsidRPr="00A33870" w:rsidRDefault="00F25B57" w:rsidP="006E0423">
            <w:pPr>
              <w:jc w:val="right"/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/>
              </w:rPr>
              <w:t>(x</w:t>
            </w:r>
            <w:r w:rsidRPr="00A33870">
              <w:rPr>
                <w:rFonts w:ascii="SassoonPrimaryInfant" w:hAnsi="SassoonPrimaryInfant"/>
                <w:vertAlign w:val="superscript"/>
              </w:rPr>
              <w:t>4</w:t>
            </w:r>
            <w:r w:rsidRPr="00A33870">
              <w:rPr>
                <w:rFonts w:ascii="SassoonPrimaryInfant" w:hAnsi="SassoonPrimaryInfant"/>
              </w:rPr>
              <w:t xml:space="preserve"> – 8x</w:t>
            </w:r>
            <w:r w:rsidRPr="00A33870">
              <w:rPr>
                <w:rFonts w:ascii="SassoonPrimaryInfant" w:hAnsi="SassoonPrimaryInfant"/>
                <w:vertAlign w:val="superscript"/>
              </w:rPr>
              <w:t>3</w:t>
            </w:r>
            <w:r w:rsidRPr="00A33870">
              <w:rPr>
                <w:rFonts w:ascii="SassoonPrimaryInfant" w:hAnsi="SassoonPrimaryInfant"/>
              </w:rPr>
              <w:t xml:space="preserve"> + 10x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+ 2x + 4)</w:t>
            </w:r>
          </w:p>
          <w:p w:rsidR="00F25B57" w:rsidRPr="00A33870" w:rsidRDefault="00F25B57" w:rsidP="00036967">
            <w:pPr>
              <w:jc w:val="right"/>
              <w:rPr>
                <w:rFonts w:ascii="SassoonPrimaryInfant" w:hAnsi="SassoonPrimaryInfant"/>
                <w:rtl/>
              </w:rPr>
            </w:pPr>
          </w:p>
          <w:p w:rsidR="00F25B57" w:rsidRPr="00A33870" w:rsidRDefault="00F25B57" w:rsidP="00D45EBD">
            <w:pPr>
              <w:rPr>
                <w:rFonts w:ascii="SassoonPrimaryInfant" w:hAnsi="SassoonPrimaryInfant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44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State if (x – 2) is a factor of the given polynomial.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Show your reason clearly.</w:t>
            </w:r>
          </w:p>
        </w:tc>
      </w:tr>
      <w:tr w:rsidR="00F25B57" w:rsidRPr="00A33870" w:rsidTr="00842A79">
        <w:trPr>
          <w:trHeight w:val="614"/>
        </w:trPr>
        <w:tc>
          <w:tcPr>
            <w:tcW w:w="95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036967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842A79">
        <w:trPr>
          <w:trHeight w:val="71"/>
        </w:trPr>
        <w:tc>
          <w:tcPr>
            <w:tcW w:w="82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36967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3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32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19"/>
        <w:gridCol w:w="662"/>
        <w:gridCol w:w="3151"/>
        <w:gridCol w:w="1326"/>
      </w:tblGrid>
      <w:tr w:rsidR="00F25B57" w:rsidRPr="00A33870" w:rsidTr="006864B6">
        <w:trPr>
          <w:trHeight w:val="384"/>
        </w:trPr>
        <w:tc>
          <w:tcPr>
            <w:tcW w:w="44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30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935E33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30</w:t>
            </w:r>
          </w:p>
        </w:tc>
      </w:tr>
      <w:tr w:rsidR="00F25B57" w:rsidRPr="00A33870" w:rsidTr="006864B6">
        <w:trPr>
          <w:trHeight w:val="614"/>
        </w:trPr>
        <w:tc>
          <w:tcPr>
            <w:tcW w:w="4419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036967">
            <w:pPr>
              <w:spacing w:before="120" w:after="120"/>
              <w:jc w:val="right"/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 w:hint="cs"/>
                <w:rtl/>
              </w:rPr>
              <w:t>بسّط</w:t>
            </w:r>
          </w:p>
          <w:p w:rsidR="00F25B57" w:rsidRPr="00A33870" w:rsidRDefault="00F25B57" w:rsidP="00036967">
            <w:pPr>
              <w:spacing w:before="120" w:after="120"/>
              <w:jc w:val="right"/>
              <w:rPr>
                <w:rFonts w:ascii="SassoonPrimaryInfant" w:hAnsi="SassoonPrimaryInfant"/>
                <w:rtl/>
              </w:rPr>
            </w:pPr>
          </w:p>
          <w:p w:rsidR="00F25B57" w:rsidRPr="00A33870" w:rsidRDefault="00F25B57" w:rsidP="00036967">
            <w:pPr>
              <w:spacing w:before="120" w:after="120"/>
              <w:jc w:val="right"/>
              <w:rPr>
                <w:rFonts w:ascii="SassoonPrimaryInfant" w:hAnsi="SassoonPrimaryInfant"/>
                <w:u w:val="single"/>
              </w:rPr>
            </w:pPr>
            <w:r w:rsidRPr="00A33870">
              <w:rPr>
                <w:rFonts w:ascii="SassoonPrimaryInfant" w:hAnsi="SassoonPrimaryInfant"/>
                <w:u w:val="single"/>
              </w:rPr>
              <w:t>(2x</w:t>
            </w:r>
            <w:r w:rsidRPr="00A33870">
              <w:rPr>
                <w:rFonts w:ascii="SassoonPrimaryInfant" w:hAnsi="SassoonPrimaryInfant"/>
                <w:u w:val="single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  <w:u w:val="single"/>
              </w:rPr>
              <w:t xml:space="preserve"> + 6x − 39)</w:t>
            </w:r>
          </w:p>
          <w:p w:rsidR="00F25B57" w:rsidRPr="00A33870" w:rsidRDefault="00F25B57" w:rsidP="00036967">
            <w:pPr>
              <w:spacing w:before="120" w:after="120"/>
              <w:jc w:val="center"/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/>
              </w:rPr>
              <w:tab/>
            </w:r>
            <w:r w:rsidRPr="00A33870">
              <w:rPr>
                <w:rFonts w:ascii="SassoonPrimaryInfant" w:hAnsi="SassoonPrimaryInfant"/>
              </w:rPr>
              <w:tab/>
            </w:r>
            <w:r w:rsidRPr="00A33870">
              <w:rPr>
                <w:rFonts w:ascii="SassoonPrimaryInfant" w:hAnsi="SassoonPrimaryInfant"/>
              </w:rPr>
              <w:tab/>
            </w:r>
            <w:r w:rsidRPr="00A33870">
              <w:rPr>
                <w:rFonts w:ascii="SassoonPrimaryInfant" w:hAnsi="SassoonPrimaryInfant"/>
              </w:rPr>
              <w:tab/>
              <w:t xml:space="preserve"> (x+ 6)</w:t>
            </w:r>
          </w:p>
          <w:p w:rsidR="00F25B57" w:rsidRPr="00A33870" w:rsidRDefault="00F25B57" w:rsidP="00036967">
            <w:pPr>
              <w:spacing w:before="120" w:after="120"/>
              <w:jc w:val="right"/>
              <w:rPr>
                <w:rFonts w:ascii="SassoonPrimaryInfant" w:hAnsi="SassoonPrimaryInfant"/>
                <w:rtl/>
              </w:rPr>
            </w:pPr>
          </w:p>
          <w:p w:rsidR="00F25B57" w:rsidRPr="00A33870" w:rsidRDefault="00F25B57" w:rsidP="00036967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Simplify</w:t>
            </w: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</w:tc>
      </w:tr>
      <w:tr w:rsidR="00F25B57" w:rsidRPr="00A33870" w:rsidTr="006864B6">
        <w:trPr>
          <w:trHeight w:val="614"/>
        </w:trPr>
        <w:tc>
          <w:tcPr>
            <w:tcW w:w="95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036967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</w:t>
            </w: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  <w:p w:rsidR="00F25B57" w:rsidRPr="00A33870" w:rsidRDefault="00F25B57" w:rsidP="00036967">
            <w:pPr>
              <w:spacing w:before="120" w:after="120"/>
              <w:rPr>
                <w:rFonts w:ascii="SassoonPrimaryInfant" w:hAnsi="SassoonPrimaryInfant"/>
              </w:rPr>
            </w:pPr>
          </w:p>
        </w:tc>
      </w:tr>
      <w:tr w:rsidR="00F25B57" w:rsidRPr="00A33870" w:rsidTr="00036967">
        <w:trPr>
          <w:trHeight w:val="71"/>
        </w:trPr>
        <w:tc>
          <w:tcPr>
            <w:tcW w:w="82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36967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4</w:t>
            </w:r>
          </w:p>
        </w:tc>
      </w:tr>
      <w:tr w:rsidR="00F25B57" w:rsidRPr="00A33870" w:rsidTr="00036967">
        <w:trPr>
          <w:trHeight w:val="384"/>
        </w:trPr>
        <w:tc>
          <w:tcPr>
            <w:tcW w:w="95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FE2BD2">
        <w:trPr>
          <w:trHeight w:val="384"/>
        </w:trPr>
        <w:tc>
          <w:tcPr>
            <w:tcW w:w="44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31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935E33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31</w:t>
            </w:r>
          </w:p>
        </w:tc>
      </w:tr>
      <w:tr w:rsidR="00F25B57" w:rsidRPr="00A33870" w:rsidTr="00FE2BD2">
        <w:trPr>
          <w:trHeight w:val="614"/>
        </w:trPr>
        <w:tc>
          <w:tcPr>
            <w:tcW w:w="4419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036967">
            <w:pPr>
              <w:jc w:val="right"/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 w:hint="cs"/>
                <w:rtl/>
              </w:rPr>
              <w:t>بسّط</w:t>
            </w:r>
          </w:p>
          <w:p w:rsidR="00F25B57" w:rsidRPr="00A33870" w:rsidRDefault="00F25B57" w:rsidP="00036967">
            <w:pPr>
              <w:jc w:val="right"/>
              <w:rPr>
                <w:rFonts w:ascii="SassoonPrimaryInfant" w:hAnsi="SassoonPrimaryInfant"/>
                <w:rtl/>
              </w:rPr>
            </w:pPr>
          </w:p>
          <w:p w:rsidR="00F25B57" w:rsidRPr="00A33870" w:rsidRDefault="00F25B57" w:rsidP="00036967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(10x</w:t>
            </w:r>
            <w:r w:rsidRPr="00A33870">
              <w:rPr>
                <w:rFonts w:ascii="SassoonPrimaryInfant" w:hAnsi="SassoonPrimaryInfant"/>
                <w:vertAlign w:val="superscript"/>
              </w:rPr>
              <w:t>6</w:t>
            </w:r>
            <w:r w:rsidRPr="00A33870">
              <w:rPr>
                <w:rFonts w:ascii="SassoonPrimaryInfant" w:hAnsi="SassoonPrimaryInfant"/>
              </w:rPr>
              <w:t xml:space="preserve"> + 3x</w:t>
            </w:r>
            <w:r w:rsidRPr="00A33870">
              <w:rPr>
                <w:rFonts w:ascii="SassoonPrimaryInfant" w:hAnsi="SassoonPrimaryInfant"/>
                <w:vertAlign w:val="superscript"/>
              </w:rPr>
              <w:t>5</w:t>
            </w:r>
            <w:r w:rsidRPr="00A33870">
              <w:rPr>
                <w:rFonts w:ascii="SassoonPrimaryInfant" w:hAnsi="SassoonPrimaryInfant"/>
              </w:rPr>
              <w:t>) – (7x</w:t>
            </w:r>
            <w:r w:rsidRPr="00A33870">
              <w:rPr>
                <w:rFonts w:ascii="SassoonPrimaryInfant" w:hAnsi="SassoonPrimaryInfant"/>
                <w:vertAlign w:val="superscript"/>
              </w:rPr>
              <w:t>6</w:t>
            </w:r>
            <w:r w:rsidRPr="00A33870">
              <w:rPr>
                <w:rFonts w:ascii="SassoonPrimaryInfant" w:hAnsi="SassoonPrimaryInfant"/>
              </w:rPr>
              <w:t xml:space="preserve"> + x</w:t>
            </w:r>
            <w:r w:rsidRPr="00A33870">
              <w:rPr>
                <w:rFonts w:ascii="SassoonPrimaryInfant" w:hAnsi="SassoonPrimaryInfant"/>
                <w:vertAlign w:val="superscript"/>
              </w:rPr>
              <w:t>5</w:t>
            </w:r>
            <w:r w:rsidRPr="00A33870">
              <w:rPr>
                <w:rFonts w:ascii="SassoonPrimaryInfant" w:hAnsi="SassoonPrimaryInfant"/>
              </w:rPr>
              <w:t xml:space="preserve"> + 4x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>)</w:t>
            </w:r>
          </w:p>
          <w:p w:rsidR="00F25B57" w:rsidRPr="00A33870" w:rsidRDefault="00F25B57" w:rsidP="00036967">
            <w:pPr>
              <w:jc w:val="right"/>
              <w:rPr>
                <w:rFonts w:ascii="SassoonPrimaryInfant" w:hAnsi="SassoonPrimaryInfant"/>
                <w:rtl/>
              </w:rPr>
            </w:pPr>
          </w:p>
          <w:p w:rsidR="00F25B57" w:rsidRPr="00A33870" w:rsidRDefault="00F25B57" w:rsidP="00036967">
            <w:pPr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Simplify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FE2BD2">
        <w:trPr>
          <w:trHeight w:val="614"/>
        </w:trPr>
        <w:tc>
          <w:tcPr>
            <w:tcW w:w="95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036967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</w:t>
            </w: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FE2BD2">
        <w:trPr>
          <w:trHeight w:val="71"/>
        </w:trPr>
        <w:tc>
          <w:tcPr>
            <w:tcW w:w="82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047A29">
            <w:pPr>
              <w:rPr>
                <w:rFonts w:ascii="SassoonPrimaryInfant" w:hAnsi="SassoonPrimaryInfant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2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32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19"/>
        <w:gridCol w:w="662"/>
        <w:gridCol w:w="3151"/>
        <w:gridCol w:w="1326"/>
      </w:tblGrid>
      <w:tr w:rsidR="00F25B57" w:rsidRPr="00A33870" w:rsidTr="00842A79">
        <w:trPr>
          <w:trHeight w:val="384"/>
        </w:trPr>
        <w:tc>
          <w:tcPr>
            <w:tcW w:w="44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32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1F264B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32</w:t>
            </w:r>
          </w:p>
        </w:tc>
      </w:tr>
      <w:tr w:rsidR="00F25B57" w:rsidRPr="00A33870" w:rsidTr="00842A79">
        <w:trPr>
          <w:trHeight w:val="614"/>
        </w:trPr>
        <w:tc>
          <w:tcPr>
            <w:tcW w:w="4419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0E2141">
            <w:pPr>
              <w:jc w:val="right"/>
              <w:rPr>
                <w:rFonts w:ascii="SassoonPrimaryInfant" w:hAnsi="SassoonPrimaryInfant"/>
                <w:rtl/>
              </w:rPr>
            </w:pPr>
            <w:r w:rsidRPr="00A33870">
              <w:rPr>
                <w:rFonts w:ascii="SassoonPrimaryInfant" w:hAnsi="SassoonPrimaryInfant" w:hint="cs"/>
                <w:rtl/>
              </w:rPr>
              <w:t>حلل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الدالة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التالية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بإيجاد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العوامل</w:t>
            </w:r>
            <w:r w:rsidRPr="00A33870">
              <w:rPr>
                <w:rFonts w:ascii="SassoonPrimaryInfant" w:hAnsi="SassoonPrimaryInfant"/>
                <w:rtl/>
              </w:rPr>
              <w:t xml:space="preserve"> :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  <w:rtl/>
              </w:rPr>
            </w:pPr>
          </w:p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h(x)  =  x</w:t>
            </w:r>
            <w:r w:rsidRPr="00A33870">
              <w:rPr>
                <w:rFonts w:ascii="SassoonPrimaryInfant" w:hAnsi="SassoonPrimaryInfant"/>
              </w:rPr>
              <w:object w:dxaOrig="173" w:dyaOrig="300">
                <v:shape id="_x0000_i1057" type="#_x0000_t75" style="width:8.25pt;height:15pt" o:ole="">
                  <v:imagedata r:id="rId26" o:title=""/>
                </v:shape>
                <o:OLEObject Type="Embed" ProgID="Equation.3" ShapeID="_x0000_i1057" DrawAspect="Content" ObjectID="_1325175068" r:id="rId27"/>
              </w:object>
            </w:r>
            <w:r w:rsidRPr="00A33870">
              <w:rPr>
                <w:rFonts w:ascii="SassoonPrimaryInfant" w:hAnsi="SassoonPrimaryInfant"/>
              </w:rPr>
              <w:t xml:space="preserve"> - 4 x</w:t>
            </w:r>
            <w:r w:rsidRPr="00A33870">
              <w:rPr>
                <w:rFonts w:ascii="SassoonPrimaryInfant" w:hAnsi="SassoonPrimaryInfant"/>
              </w:rPr>
              <w:object w:dxaOrig="173" w:dyaOrig="300">
                <v:shape id="_x0000_i1058" type="#_x0000_t75" style="width:8.25pt;height:15pt" o:ole="">
                  <v:imagedata r:id="rId18" o:title=""/>
                </v:shape>
                <o:OLEObject Type="Embed" ProgID="Equation.3" ShapeID="_x0000_i1058" DrawAspect="Content" ObjectID="_1325175069" r:id="rId28"/>
              </w:object>
            </w:r>
            <w:r w:rsidRPr="00A33870">
              <w:rPr>
                <w:rFonts w:ascii="SassoonPrimaryInfant" w:hAnsi="SassoonPrimaryInfant"/>
              </w:rPr>
              <w:t xml:space="preserve"> + x + 6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Use the factor theorem to find all the factors of: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842A79">
        <w:trPr>
          <w:trHeight w:val="614"/>
        </w:trPr>
        <w:tc>
          <w:tcPr>
            <w:tcW w:w="95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842A79">
        <w:trPr>
          <w:trHeight w:val="71"/>
        </w:trPr>
        <w:tc>
          <w:tcPr>
            <w:tcW w:w="82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3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32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19"/>
        <w:gridCol w:w="662"/>
        <w:gridCol w:w="3151"/>
        <w:gridCol w:w="1326"/>
      </w:tblGrid>
      <w:tr w:rsidR="00F25B57" w:rsidRPr="00A33870" w:rsidTr="00047A29">
        <w:trPr>
          <w:trHeight w:val="384"/>
        </w:trPr>
        <w:tc>
          <w:tcPr>
            <w:tcW w:w="44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33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1F264B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33</w:t>
            </w:r>
          </w:p>
        </w:tc>
      </w:tr>
      <w:tr w:rsidR="00F25B57" w:rsidRPr="00A33870" w:rsidTr="00047A29">
        <w:trPr>
          <w:trHeight w:val="614"/>
        </w:trPr>
        <w:tc>
          <w:tcPr>
            <w:tcW w:w="4419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0E2141">
            <w:pPr>
              <w:tabs>
                <w:tab w:val="left" w:pos="861"/>
              </w:tabs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ab/>
            </w:r>
            <w:r w:rsidRPr="00A33870">
              <w:rPr>
                <w:rFonts w:ascii="SassoonPrimaryInfant" w:hAnsi="SassoonPrimaryInfant" w:hint="cs"/>
                <w:rtl/>
              </w:rPr>
              <w:t>ما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هو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أكبر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عدد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ممكن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الأصفارالتي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يمكن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تحتوي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علية</w:t>
            </w:r>
            <w:r w:rsidRPr="00A33870">
              <w:rPr>
                <w:rFonts w:ascii="SassoonPrimaryInfant" w:hAnsi="SassoonPrimaryInfant"/>
                <w:rtl/>
              </w:rPr>
              <w:t xml:space="preserve">  </w:t>
            </w:r>
            <w:r w:rsidRPr="00A33870">
              <w:rPr>
                <w:rFonts w:ascii="SassoonPrimaryInfant" w:hAnsi="SassoonPrimaryInfant" w:hint="cs"/>
                <w:rtl/>
              </w:rPr>
              <w:t>الدالة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التالية</w:t>
            </w:r>
            <w:r w:rsidRPr="00A33870">
              <w:rPr>
                <w:rFonts w:ascii="SassoonPrimaryInfant" w:hAnsi="SassoonPrimaryInfant"/>
                <w:rtl/>
              </w:rPr>
              <w:t xml:space="preserve"> :</w:t>
            </w:r>
          </w:p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3 x</w:t>
            </w:r>
            <w:r w:rsidRPr="00A33870">
              <w:rPr>
                <w:rFonts w:ascii="SassoonPrimaryInfant" w:hAnsi="SassoonPrimaryInfant"/>
                <w:position w:val="-4"/>
              </w:rPr>
              <w:object w:dxaOrig="173" w:dyaOrig="300">
                <v:shape id="_x0000_i1059" type="#_x0000_t75" style="width:8.25pt;height:15pt" o:ole="">
                  <v:imagedata r:id="rId29" o:title=""/>
                </v:shape>
                <o:OLEObject Type="Embed" ProgID="Equation.3" ShapeID="_x0000_i1059" DrawAspect="Content" ObjectID="_1325175070" r:id="rId30"/>
              </w:object>
            </w:r>
            <w:r w:rsidRPr="00A33870">
              <w:rPr>
                <w:rFonts w:ascii="SassoonPrimaryInfant" w:hAnsi="SassoonPrimaryInfant"/>
              </w:rPr>
              <w:t xml:space="preserve"> + 7 x</w:t>
            </w:r>
            <w:r w:rsidRPr="00A33870">
              <w:rPr>
                <w:rFonts w:ascii="SassoonPrimaryInfant" w:hAnsi="SassoonPrimaryInfant"/>
                <w:position w:val="-4"/>
              </w:rPr>
              <w:object w:dxaOrig="173" w:dyaOrig="300">
                <v:shape id="_x0000_i1060" type="#_x0000_t75" style="width:8.25pt;height:15pt" o:ole="">
                  <v:imagedata r:id="rId31" o:title=""/>
                </v:shape>
                <o:OLEObject Type="Embed" ProgID="Equation.3" ShapeID="_x0000_i1060" DrawAspect="Content" ObjectID="_1325175071" r:id="rId32"/>
              </w:object>
            </w:r>
            <w:r w:rsidRPr="00A33870">
              <w:rPr>
                <w:rFonts w:ascii="SassoonPrimaryInfant" w:hAnsi="SassoonPrimaryInfant"/>
              </w:rPr>
              <w:t xml:space="preserve"> – 2x – 8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What is the maximum number of zeros the following polynomial can have?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047A29">
        <w:trPr>
          <w:trHeight w:val="614"/>
        </w:trPr>
        <w:tc>
          <w:tcPr>
            <w:tcW w:w="95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 </w:t>
            </w:r>
          </w:p>
        </w:tc>
      </w:tr>
      <w:tr w:rsidR="00F25B57" w:rsidRPr="00A33870" w:rsidTr="00047A29">
        <w:trPr>
          <w:trHeight w:val="71"/>
        </w:trPr>
        <w:tc>
          <w:tcPr>
            <w:tcW w:w="82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1F264B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1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-321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19"/>
        <w:gridCol w:w="662"/>
        <w:gridCol w:w="3151"/>
        <w:gridCol w:w="1326"/>
      </w:tblGrid>
      <w:tr w:rsidR="00F25B57" w:rsidRPr="00A33870" w:rsidTr="00A020A7">
        <w:trPr>
          <w:trHeight w:val="384"/>
        </w:trPr>
        <w:tc>
          <w:tcPr>
            <w:tcW w:w="44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jc w:val="right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34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1F264B">
            <w:pPr>
              <w:spacing w:before="120" w:after="120"/>
              <w:rPr>
                <w:rFonts w:ascii="SassoonPrimaryInfant" w:hAnsi="SassoonPrimaryInfant"/>
                <w:b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A33870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  <w:b/>
              </w:rPr>
              <w:t xml:space="preserve">Question </w:t>
            </w:r>
            <w:r w:rsidRPr="00A33870">
              <w:rPr>
                <w:rFonts w:ascii="SassoonPrimaryInfant" w:hAnsi="SassoonPrimaryInfant"/>
                <w:bCs/>
                <w:rtl/>
              </w:rPr>
              <w:t>34</w:t>
            </w:r>
          </w:p>
        </w:tc>
      </w:tr>
      <w:tr w:rsidR="00F25B57" w:rsidRPr="00A33870" w:rsidTr="00A020A7">
        <w:trPr>
          <w:trHeight w:val="614"/>
        </w:trPr>
        <w:tc>
          <w:tcPr>
            <w:tcW w:w="4419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أ</w:t>
            </w:r>
            <w:r w:rsidRPr="00A33870">
              <w:rPr>
                <w:rFonts w:ascii="SassoonPrimaryInfant" w:hAnsi="SassoonPrimaryInfant"/>
                <w:rtl/>
              </w:rPr>
              <w:t xml:space="preserve">)  </w:t>
            </w:r>
            <w:r w:rsidRPr="00A33870">
              <w:rPr>
                <w:rFonts w:ascii="SassoonPrimaryInfant" w:hAnsi="SassoonPrimaryInfant" w:hint="cs"/>
                <w:rtl/>
              </w:rPr>
              <w:t>حدد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بإستخدام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التحليل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أو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طريقة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أخرى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أين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تقطع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االمعادلة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التالية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محور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السينات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؟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1F264B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(a) By factorising or otherwise, find where the graph of the following equation crosses the x axis?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y = 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+ 4x + 3</w:t>
            </w:r>
          </w:p>
        </w:tc>
      </w:tr>
      <w:tr w:rsidR="00F25B57" w:rsidRPr="00A33870" w:rsidTr="00A020A7">
        <w:trPr>
          <w:trHeight w:val="614"/>
        </w:trPr>
        <w:tc>
          <w:tcPr>
            <w:tcW w:w="9558" w:type="dxa"/>
            <w:gridSpan w:val="4"/>
            <w:tcBorders>
              <w:top w:val="nil"/>
              <w:bottom w:val="single" w:sz="4" w:space="0" w:color="auto"/>
            </w:tcBorders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A020A7">
        <w:trPr>
          <w:trHeight w:val="614"/>
        </w:trPr>
        <w:tc>
          <w:tcPr>
            <w:tcW w:w="4419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58776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ب</w:t>
            </w:r>
            <w:r w:rsidRPr="00A33870">
              <w:rPr>
                <w:rFonts w:ascii="SassoonPrimaryInfant" w:hAnsi="SassoonPrimaryInfant"/>
                <w:rtl/>
              </w:rPr>
              <w:t xml:space="preserve">) </w:t>
            </w:r>
            <w:r w:rsidRPr="00A33870">
              <w:rPr>
                <w:rFonts w:ascii="SassoonPrimaryInfant" w:hAnsi="SassoonPrimaryInfant" w:hint="cs"/>
                <w:rtl/>
              </w:rPr>
              <w:t>جد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النقطة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تمر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منها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المعادلة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التالية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على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محور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الصادات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1F264B">
            <w:pPr>
              <w:spacing w:before="120"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(b) Find the point where the graph crossed the y axis.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A020A7">
        <w:trPr>
          <w:trHeight w:val="614"/>
        </w:trPr>
        <w:tc>
          <w:tcPr>
            <w:tcW w:w="9558" w:type="dxa"/>
            <w:gridSpan w:val="4"/>
            <w:tcBorders>
              <w:top w:val="nil"/>
              <w:bottom w:val="single" w:sz="4" w:space="0" w:color="auto"/>
            </w:tcBorders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A020A7">
        <w:trPr>
          <w:trHeight w:val="614"/>
        </w:trPr>
        <w:tc>
          <w:tcPr>
            <w:tcW w:w="4419" w:type="dxa"/>
            <w:tcBorders>
              <w:top w:val="nil"/>
              <w:bottom w:val="single" w:sz="4" w:space="0" w:color="auto"/>
              <w:right w:val="nil"/>
            </w:tcBorders>
          </w:tcPr>
          <w:p w:rsidR="00F25B57" w:rsidRPr="00A33870" w:rsidRDefault="00F25B57" w:rsidP="0058776B">
            <w:pPr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rtl/>
              </w:rPr>
              <w:t>ج</w:t>
            </w:r>
            <w:r w:rsidRPr="00A33870">
              <w:rPr>
                <w:rFonts w:ascii="SassoonPrimaryInfant" w:hAnsi="SassoonPrimaryInfant"/>
                <w:rtl/>
              </w:rPr>
              <w:t xml:space="preserve">) </w:t>
            </w:r>
            <w:r w:rsidRPr="00A33870">
              <w:rPr>
                <w:rFonts w:ascii="SassoonPrimaryInfant" w:hAnsi="SassoonPrimaryInfant" w:hint="cs"/>
                <w:rtl/>
              </w:rPr>
              <w:t>إستخدم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المعلومات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من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الأسئلة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السابقة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في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رسم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المعادلة</w:t>
            </w:r>
            <w:r w:rsidRPr="00A33870">
              <w:rPr>
                <w:rFonts w:ascii="SassoonPrimaryInfant" w:hAnsi="SassoonPrimaryInfant"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</w:rPr>
              <w:t>التاية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25B57" w:rsidRPr="00A33870" w:rsidRDefault="00F25B57" w:rsidP="001F264B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(c) Use the information found above to sketch the graph of</w:t>
            </w:r>
          </w:p>
          <w:p w:rsidR="00F25B57" w:rsidRPr="00A33870" w:rsidRDefault="00F25B57" w:rsidP="001F264B">
            <w:pPr>
              <w:spacing w:before="120" w:after="12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y= x</w:t>
            </w:r>
            <w:r w:rsidRPr="00A33870">
              <w:rPr>
                <w:rFonts w:ascii="SassoonPrimaryInfant" w:hAnsi="SassoonPrimaryInfant"/>
                <w:vertAlign w:val="superscript"/>
              </w:rPr>
              <w:t>2</w:t>
            </w:r>
            <w:r w:rsidRPr="00A33870">
              <w:rPr>
                <w:rFonts w:ascii="SassoonPrimaryInfant" w:hAnsi="SassoonPrimaryInfant"/>
              </w:rPr>
              <w:t xml:space="preserve"> + 4x + 3</w:t>
            </w:r>
          </w:p>
          <w:p w:rsidR="00F25B57" w:rsidRPr="00A33870" w:rsidRDefault="00F25B57" w:rsidP="001F264B">
            <w:pPr>
              <w:spacing w:before="120" w:after="120"/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spacing w:before="120" w:after="120"/>
              <w:rPr>
                <w:rFonts w:ascii="SassoonPrimaryInfant" w:hAnsi="SassoonPrimaryInfant"/>
                <w:b/>
              </w:rPr>
            </w:pPr>
            <w:r w:rsidRPr="00A33870">
              <w:rPr>
                <w:rFonts w:ascii="SassoonPrimaryInfant" w:hAnsi="SassoonPrimaryInfant"/>
              </w:rPr>
              <w:t>Remember to label key coordinates.</w:t>
            </w:r>
          </w:p>
        </w:tc>
      </w:tr>
      <w:tr w:rsidR="00F25B57" w:rsidRPr="00A33870" w:rsidTr="00A020A7">
        <w:trPr>
          <w:trHeight w:val="614"/>
        </w:trPr>
        <w:tc>
          <w:tcPr>
            <w:tcW w:w="95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1F264B">
            <w:pPr>
              <w:jc w:val="right"/>
              <w:rPr>
                <w:rFonts w:ascii="SassoonPrimaryInfant" w:hAnsi="SassoonPrimaryInfant"/>
              </w:rPr>
            </w:pPr>
            <w:r>
              <w:rPr>
                <w:noProof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12.15pt;margin-top:20.7pt;width:0;height:189.4pt;z-index:251658240" o:connectortype="straight">
                  <v:stroke startarrow="block" endarrow="block"/>
                </v:shape>
              </w:pict>
            </w: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  <w:r>
              <w:rPr>
                <w:noProof/>
                <w:lang w:val="en-US"/>
              </w:rPr>
              <w:pict>
                <v:shape id="_x0000_s1027" type="#_x0000_t32" style="position:absolute;margin-left:117.45pt;margin-top:12.05pt;width:191.75pt;height:.8pt;flip:y;z-index:251659264" o:connectortype="straight">
                  <v:stroke startarrow="block" endarrow="block"/>
                </v:shape>
              </w:pict>
            </w: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</w:tr>
      <w:tr w:rsidR="00F25B57" w:rsidRPr="00A33870" w:rsidTr="00A020A7">
        <w:trPr>
          <w:trHeight w:val="71"/>
        </w:trPr>
        <w:tc>
          <w:tcPr>
            <w:tcW w:w="823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1F264B">
            <w:pPr>
              <w:rPr>
                <w:rFonts w:ascii="SassoonPrimaryInfant" w:hAnsi="SassoonPrimaryInfant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1F264B">
            <w:pPr>
              <w:spacing w:before="120" w:after="12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7</w:t>
            </w:r>
          </w:p>
        </w:tc>
      </w:tr>
    </w:tbl>
    <w:p w:rsidR="00F25B57" w:rsidRPr="00A33870" w:rsidRDefault="00F25B57" w:rsidP="00047A29">
      <w:pPr>
        <w:rPr>
          <w:rFonts w:ascii="SassoonPrimaryInfant" w:hAnsi="SassoonPrimaryInfant"/>
        </w:rPr>
      </w:pPr>
    </w:p>
    <w:p w:rsidR="00F25B57" w:rsidRPr="00A33870" w:rsidRDefault="00F25B57">
      <w:pPr>
        <w:spacing w:after="0"/>
        <w:rPr>
          <w:rFonts w:ascii="SassoonPrimaryInfant" w:hAnsi="SassoonPrimaryInfant"/>
        </w:rPr>
      </w:pPr>
      <w:r w:rsidRPr="00A33870">
        <w:rPr>
          <w:rFonts w:ascii="SassoonPrimaryInfant" w:hAnsi="SassoonPrimaryInfant"/>
        </w:rPr>
        <w:br w:type="page"/>
      </w:r>
    </w:p>
    <w:tbl>
      <w:tblPr>
        <w:tblW w:w="10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7"/>
        <w:gridCol w:w="567"/>
        <w:gridCol w:w="3754"/>
        <w:gridCol w:w="1309"/>
      </w:tblGrid>
      <w:tr w:rsidR="00F25B57" w:rsidRPr="00A33870" w:rsidTr="008209B1">
        <w:trPr>
          <w:trHeight w:val="285"/>
        </w:trPr>
        <w:tc>
          <w:tcPr>
            <w:tcW w:w="5057" w:type="dxa"/>
            <w:tcBorders>
              <w:right w:val="nil"/>
            </w:tcBorders>
          </w:tcPr>
          <w:p w:rsidR="00F25B57" w:rsidRPr="00A33870" w:rsidRDefault="00F25B57" w:rsidP="00A33870">
            <w:pPr>
              <w:pStyle w:val="NoSpacing"/>
              <w:spacing w:before="120" w:after="12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>35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25B57" w:rsidRPr="00A33870" w:rsidRDefault="00F25B57" w:rsidP="008209B1">
            <w:pPr>
              <w:pStyle w:val="NoSpacing"/>
              <w:spacing w:before="120" w:after="120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5063" w:type="dxa"/>
            <w:gridSpan w:val="2"/>
            <w:tcBorders>
              <w:left w:val="nil"/>
            </w:tcBorders>
          </w:tcPr>
          <w:p w:rsidR="00F25B57" w:rsidRPr="00A33870" w:rsidRDefault="00F25B57" w:rsidP="00A33870">
            <w:pPr>
              <w:pStyle w:val="NoSpacing"/>
              <w:spacing w:before="120" w:after="12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35</w:t>
            </w:r>
          </w:p>
        </w:tc>
      </w:tr>
      <w:tr w:rsidR="00F25B57" w:rsidRPr="00A33870" w:rsidTr="008209B1">
        <w:trPr>
          <w:trHeight w:val="280"/>
        </w:trPr>
        <w:tc>
          <w:tcPr>
            <w:tcW w:w="10687" w:type="dxa"/>
            <w:gridSpan w:val="4"/>
            <w:tcBorders>
              <w:bottom w:val="nil"/>
            </w:tcBorders>
          </w:tcPr>
          <w:p w:rsidR="00F25B57" w:rsidRPr="00A33870" w:rsidRDefault="00F25B57" w:rsidP="008209B1">
            <w:pPr>
              <w:spacing w:before="120" w:after="120"/>
              <w:jc w:val="center"/>
              <w:rPr>
                <w:rFonts w:ascii="SassoonPrimaryInfant" w:hAnsi="SassoonPrimaryInfant" w:cs="Arial"/>
              </w:rPr>
            </w:pPr>
            <w:r w:rsidRPr="00E75B29">
              <w:rPr>
                <w:rFonts w:ascii="SassoonPrimaryInfant" w:hAnsi="SassoonPrimaryInfant" w:cs="Arial"/>
                <w:noProof/>
                <w:lang w:val="en-US"/>
              </w:rPr>
              <w:pict>
                <v:shape id="Picture 60" o:spid="_x0000_i1061" type="#_x0000_t75" style="width:461.25pt;height:128.25pt;visibility:visible">
                  <v:imagedata r:id="rId33" o:title=""/>
                </v:shape>
              </w:pict>
            </w:r>
          </w:p>
          <w:p w:rsidR="00F25B57" w:rsidRPr="00A33870" w:rsidRDefault="00F25B57" w:rsidP="008209B1">
            <w:pPr>
              <w:spacing w:before="120" w:after="120"/>
              <w:rPr>
                <w:rFonts w:ascii="SassoonPrimaryInfant" w:hAnsi="SassoonPrimaryInfant" w:cs="Arial"/>
              </w:rPr>
            </w:pPr>
          </w:p>
        </w:tc>
      </w:tr>
      <w:tr w:rsidR="00F25B57" w:rsidRPr="00A33870" w:rsidTr="008209B1">
        <w:trPr>
          <w:trHeight w:val="1914"/>
        </w:trPr>
        <w:tc>
          <w:tcPr>
            <w:tcW w:w="5057" w:type="dxa"/>
            <w:tcBorders>
              <w:top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Correctly label the box and whisker plot above using the following terms:</w:t>
            </w: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 xml:space="preserve">Median </w:t>
            </w: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 xml:space="preserve">Lower Quartile </w:t>
            </w: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Maximum</w:t>
            </w: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Minimum</w:t>
            </w:r>
          </w:p>
          <w:p w:rsidR="00F25B57" w:rsidRPr="00A33870" w:rsidRDefault="00F25B57" w:rsidP="008209B1">
            <w:pPr>
              <w:bidi/>
              <w:jc w:val="right"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/>
              </w:rPr>
              <w:t>Upper Quartile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F25B57" w:rsidRPr="00A33870" w:rsidRDefault="00F25B57" w:rsidP="008209B1">
            <w:pPr>
              <w:ind w:left="482"/>
              <w:rPr>
                <w:rFonts w:ascii="SassoonPrimaryInfant" w:hAnsi="SassoonPrimaryInfant" w:cs="Arial"/>
                <w:b/>
              </w:rPr>
            </w:pPr>
          </w:p>
        </w:tc>
        <w:tc>
          <w:tcPr>
            <w:tcW w:w="5063" w:type="dxa"/>
            <w:gridSpan w:val="2"/>
            <w:tcBorders>
              <w:top w:val="nil"/>
              <w:left w:val="nil"/>
            </w:tcBorders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rtl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ضع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كل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من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المسميات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التالية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في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المكان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المناسب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لها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في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الشكل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المرفق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.</w: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bidi="ar-AE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الوسط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/>
                <w:lang w:bidi="ar-AE"/>
              </w:rPr>
              <w:t>(Q2)</w: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bidi="ar-AE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الربيع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الأدنى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/>
                <w:lang w:bidi="ar-AE"/>
              </w:rPr>
              <w:t>(Q1)</w: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bidi="ar-AE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القيمة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العظمى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rtl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القمية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الصغرى</w: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bidi="ar-AE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الربيع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الأعلى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/>
                <w:lang w:bidi="ar-AE"/>
              </w:rPr>
              <w:t>(Q3)</w:t>
            </w:r>
          </w:p>
        </w:tc>
      </w:tr>
      <w:tr w:rsidR="00F25B57" w:rsidRPr="00A33870" w:rsidTr="008209B1">
        <w:trPr>
          <w:gridBefore w:val="3"/>
          <w:wBefore w:w="9378" w:type="dxa"/>
          <w:trHeight w:val="283"/>
        </w:trPr>
        <w:tc>
          <w:tcPr>
            <w:tcW w:w="1309" w:type="dxa"/>
            <w:tcBorders>
              <w:top w:val="nil"/>
            </w:tcBorders>
            <w:vAlign w:val="center"/>
          </w:tcPr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  <w:lang w:val="en-US"/>
              </w:rPr>
              <w:t>/3</w:t>
            </w:r>
          </w:p>
        </w:tc>
      </w:tr>
    </w:tbl>
    <w:p w:rsidR="00F25B57" w:rsidRPr="00A33870" w:rsidRDefault="00F25B57" w:rsidP="00CC7923">
      <w:pPr>
        <w:rPr>
          <w:rFonts w:ascii="SassoonPrimaryInfant" w:hAnsi="SassoonPrimaryInfant"/>
        </w:rPr>
      </w:pPr>
    </w:p>
    <w:tbl>
      <w:tblPr>
        <w:tblW w:w="10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7"/>
        <w:gridCol w:w="567"/>
        <w:gridCol w:w="3754"/>
        <w:gridCol w:w="1309"/>
      </w:tblGrid>
      <w:tr w:rsidR="00F25B57" w:rsidRPr="00A33870" w:rsidTr="008209B1">
        <w:trPr>
          <w:trHeight w:val="285"/>
        </w:trPr>
        <w:tc>
          <w:tcPr>
            <w:tcW w:w="5057" w:type="dxa"/>
            <w:tcBorders>
              <w:right w:val="nil"/>
            </w:tcBorders>
          </w:tcPr>
          <w:p w:rsidR="00F25B57" w:rsidRPr="00A33870" w:rsidRDefault="00F25B57" w:rsidP="00A33870">
            <w:pPr>
              <w:pStyle w:val="NoSpacing"/>
              <w:spacing w:before="120" w:after="12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>36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25B57" w:rsidRPr="00A33870" w:rsidRDefault="00F25B57" w:rsidP="008209B1">
            <w:pPr>
              <w:pStyle w:val="NoSpacing"/>
              <w:spacing w:before="120" w:after="120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5063" w:type="dxa"/>
            <w:gridSpan w:val="2"/>
            <w:tcBorders>
              <w:left w:val="nil"/>
            </w:tcBorders>
          </w:tcPr>
          <w:p w:rsidR="00F25B57" w:rsidRPr="00A33870" w:rsidRDefault="00F25B57" w:rsidP="00A33870">
            <w:pPr>
              <w:pStyle w:val="NoSpacing"/>
              <w:spacing w:before="120" w:after="12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36</w:t>
            </w:r>
          </w:p>
        </w:tc>
      </w:tr>
      <w:tr w:rsidR="00F25B57" w:rsidRPr="00A33870" w:rsidTr="008209B1">
        <w:trPr>
          <w:trHeight w:val="188"/>
        </w:trPr>
        <w:tc>
          <w:tcPr>
            <w:tcW w:w="5057" w:type="dxa"/>
            <w:tcBorders>
              <w:top w:val="nil"/>
              <w:right w:val="nil"/>
            </w:tcBorders>
          </w:tcPr>
          <w:p w:rsidR="00F25B57" w:rsidRPr="00A33870" w:rsidRDefault="00F25B57" w:rsidP="008209B1">
            <w:pPr>
              <w:spacing w:before="120" w:after="120"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/>
                <w:lang w:val="en-US"/>
              </w:rPr>
              <w:t>For each investigation below identify the most appropriate sampling method by putting a tick (</w:t>
            </w:r>
            <w:r w:rsidRPr="00A33870">
              <w:rPr>
                <w:rFonts w:ascii="SassoonPrimaryInfant" w:hAnsi="SassoonPrimaryInfant" w:cs="Arial"/>
                <w:lang w:val="en-US"/>
              </w:rPr>
              <w:sym w:font="Wingdings 2" w:char="F050"/>
            </w:r>
            <w:r w:rsidRPr="00A33870">
              <w:rPr>
                <w:rFonts w:ascii="SassoonPrimaryInfant" w:hAnsi="SassoonPrimaryInfant" w:cs="Arial"/>
                <w:lang w:val="en-US"/>
              </w:rPr>
              <w:t>) in the correct box.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F25B57" w:rsidRPr="00A33870" w:rsidRDefault="00F25B57" w:rsidP="008209B1">
            <w:pPr>
              <w:ind w:left="482"/>
              <w:rPr>
                <w:rFonts w:ascii="SassoonPrimaryInfant" w:hAnsi="SassoonPrimaryInfant" w:cs="Arial"/>
                <w:b/>
                <w:lang w:val="en-US"/>
              </w:rPr>
            </w:pPr>
          </w:p>
        </w:tc>
        <w:tc>
          <w:tcPr>
            <w:tcW w:w="5063" w:type="dxa"/>
            <w:gridSpan w:val="2"/>
            <w:tcBorders>
              <w:top w:val="nil"/>
              <w:lef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</w:tc>
      </w:tr>
      <w:tr w:rsidR="00F25B57" w:rsidRPr="00A33870" w:rsidTr="008209B1">
        <w:trPr>
          <w:trHeight w:val="188"/>
        </w:trPr>
        <w:tc>
          <w:tcPr>
            <w:tcW w:w="10687" w:type="dxa"/>
            <w:gridSpan w:val="4"/>
            <w:tcBorders>
              <w:top w:val="nil"/>
            </w:tcBorders>
          </w:tcPr>
          <w:tbl>
            <w:tblPr>
              <w:tblpPr w:leftFromText="180" w:rightFromText="180" w:tblpY="45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2614"/>
              <w:gridCol w:w="2614"/>
              <w:gridCol w:w="2614"/>
              <w:gridCol w:w="2614"/>
            </w:tblGrid>
            <w:tr w:rsidR="00F25B57" w:rsidRPr="00A33870" w:rsidTr="008209B1"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  <w:r w:rsidRPr="00A33870">
                    <w:rPr>
                      <w:rFonts w:ascii="SassoonPrimaryInfant" w:hAnsi="SassoonPrimaryInfant" w:cs="Arial"/>
                      <w:lang w:val="en-US"/>
                    </w:rPr>
                    <w:t>Random</w:t>
                  </w: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  <w:r w:rsidRPr="00A33870">
                    <w:rPr>
                      <w:rFonts w:ascii="SassoonPrimaryInfant" w:hAnsi="SassoonPrimaryInfant" w:cs="Arial"/>
                      <w:lang w:val="en-US"/>
                    </w:rPr>
                    <w:t>Stratified</w:t>
                  </w: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  <w:r w:rsidRPr="00A33870">
                    <w:rPr>
                      <w:rFonts w:ascii="SassoonPrimaryInfant" w:hAnsi="SassoonPrimaryInfant" w:cs="Arial"/>
                      <w:lang w:val="en-US"/>
                    </w:rPr>
                    <w:t>Systematic</w:t>
                  </w:r>
                </w:p>
              </w:tc>
            </w:tr>
            <w:tr w:rsidR="00F25B57" w:rsidRPr="00A33870" w:rsidTr="008209B1"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  <w:r w:rsidRPr="00A33870">
                    <w:rPr>
                      <w:rFonts w:ascii="SassoonPrimaryInfant" w:hAnsi="SassoonPrimaryInfant" w:cs="Arial"/>
                      <w:lang w:val="en-US"/>
                    </w:rPr>
                    <w:t>Average shoe size in a school</w:t>
                  </w: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</w:tr>
            <w:tr w:rsidR="00F25B57" w:rsidRPr="00A33870" w:rsidTr="008209B1"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  <w:r w:rsidRPr="00A33870">
                    <w:rPr>
                      <w:rFonts w:ascii="SassoonPrimaryInfant" w:hAnsi="SassoonPrimaryInfant" w:cs="Arial"/>
                      <w:lang w:val="en-US"/>
                    </w:rPr>
                    <w:t>Number of passengers in cars travelling on the Sheikh Zayed road</w:t>
                  </w: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</w:tr>
            <w:tr w:rsidR="00F25B57" w:rsidRPr="00A33870" w:rsidTr="008209B1"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  <w:r w:rsidRPr="00A33870">
                    <w:rPr>
                      <w:rFonts w:ascii="SassoonPrimaryInfant" w:hAnsi="SassoonPrimaryInfant" w:cs="Arial"/>
                      <w:lang w:val="en-US"/>
                    </w:rPr>
                    <w:t>Average number of people living in an apartment in Abu Dhabi</w:t>
                  </w: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25B57" w:rsidRPr="00A33870" w:rsidRDefault="00F25B57" w:rsidP="008209B1">
                  <w:pPr>
                    <w:spacing w:before="120" w:after="120"/>
                    <w:rPr>
                      <w:rFonts w:ascii="SassoonPrimaryInfant" w:hAnsi="SassoonPrimaryInfant" w:cs="Arial"/>
                      <w:lang w:val="en-US"/>
                    </w:rPr>
                  </w:pPr>
                </w:p>
              </w:tc>
            </w:tr>
          </w:tbl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</w:tc>
      </w:tr>
      <w:tr w:rsidR="00F25B57" w:rsidRPr="00A33870" w:rsidTr="008209B1">
        <w:trPr>
          <w:gridBefore w:val="3"/>
          <w:wBefore w:w="9378" w:type="dxa"/>
          <w:trHeight w:val="283"/>
        </w:trPr>
        <w:tc>
          <w:tcPr>
            <w:tcW w:w="1309" w:type="dxa"/>
            <w:tcBorders>
              <w:top w:val="nil"/>
            </w:tcBorders>
            <w:vAlign w:val="center"/>
          </w:tcPr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  <w:lang w:val="en-US"/>
              </w:rPr>
              <w:t>/3</w:t>
            </w:r>
          </w:p>
        </w:tc>
      </w:tr>
    </w:tbl>
    <w:p w:rsidR="00F25B57" w:rsidRPr="00A33870" w:rsidRDefault="00F25B57" w:rsidP="00CC7923">
      <w:pPr>
        <w:rPr>
          <w:rFonts w:ascii="SassoonPrimaryInfant" w:hAnsi="SassoonPrimaryInfant"/>
        </w:rPr>
      </w:pPr>
    </w:p>
    <w:p w:rsidR="00F25B57" w:rsidRPr="00A33870" w:rsidRDefault="00F25B57" w:rsidP="00CC7923">
      <w:pPr>
        <w:rPr>
          <w:rFonts w:ascii="SassoonPrimaryInfant" w:hAnsi="SassoonPrimaryInfant"/>
          <w:rtl/>
        </w:rPr>
      </w:pPr>
      <w:r w:rsidRPr="00A33870">
        <w:rPr>
          <w:rFonts w:ascii="SassoonPrimaryInfant" w:hAnsi="SassoonPrimaryInfant"/>
        </w:rPr>
        <w:br w:type="page"/>
      </w:r>
    </w:p>
    <w:tbl>
      <w:tblPr>
        <w:tblW w:w="10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7"/>
        <w:gridCol w:w="286"/>
        <w:gridCol w:w="281"/>
        <w:gridCol w:w="3844"/>
        <w:gridCol w:w="1219"/>
      </w:tblGrid>
      <w:tr w:rsidR="00F25B57" w:rsidRPr="00A33870" w:rsidTr="008209B1">
        <w:trPr>
          <w:trHeight w:val="285"/>
        </w:trPr>
        <w:tc>
          <w:tcPr>
            <w:tcW w:w="5057" w:type="dxa"/>
            <w:tcBorders>
              <w:right w:val="nil"/>
            </w:tcBorders>
          </w:tcPr>
          <w:p w:rsidR="00F25B57" w:rsidRPr="00A33870" w:rsidRDefault="00F25B57" w:rsidP="00A33870">
            <w:pPr>
              <w:pStyle w:val="NoSpacing"/>
              <w:spacing w:before="120" w:after="12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>37</w:t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</w:tcPr>
          <w:p w:rsidR="00F25B57" w:rsidRPr="00A33870" w:rsidRDefault="00F25B57" w:rsidP="008209B1">
            <w:pPr>
              <w:pStyle w:val="NoSpacing"/>
              <w:spacing w:before="120" w:after="120"/>
              <w:jc w:val="right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5063" w:type="dxa"/>
            <w:gridSpan w:val="2"/>
            <w:tcBorders>
              <w:left w:val="nil"/>
            </w:tcBorders>
          </w:tcPr>
          <w:p w:rsidR="00F25B57" w:rsidRPr="00A33870" w:rsidRDefault="00F25B57" w:rsidP="00A33870">
            <w:pPr>
              <w:pStyle w:val="NoSpacing"/>
              <w:spacing w:before="120" w:after="12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37</w:t>
            </w:r>
          </w:p>
        </w:tc>
      </w:tr>
      <w:tr w:rsidR="00F25B57" w:rsidRPr="00A33870" w:rsidTr="008209B1">
        <w:trPr>
          <w:trHeight w:val="280"/>
        </w:trPr>
        <w:tc>
          <w:tcPr>
            <w:tcW w:w="5057" w:type="dxa"/>
            <w:tcBorders>
              <w:bottom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The data below was obtained from two different clothes shops regarding the age of their customers.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:rsidR="00F25B57" w:rsidRPr="00A33870" w:rsidRDefault="00F25B57" w:rsidP="008209B1">
            <w:pPr>
              <w:jc w:val="center"/>
              <w:rPr>
                <w:rFonts w:ascii="SassoonPrimaryInfant" w:hAnsi="SassoonPrimaryInfant" w:cs="Arial"/>
                <w:b/>
              </w:rPr>
            </w:pPr>
          </w:p>
        </w:tc>
        <w:tc>
          <w:tcPr>
            <w:tcW w:w="5063" w:type="dxa"/>
            <w:gridSpan w:val="2"/>
            <w:tcBorders>
              <w:left w:val="nil"/>
              <w:bottom w:val="nil"/>
            </w:tcBorders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توضح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البيانات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التالية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أعمار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زبائن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محلين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تجاريين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للملابس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.</w:t>
            </w:r>
          </w:p>
        </w:tc>
      </w:tr>
      <w:tr w:rsidR="00F25B57" w:rsidRPr="00A33870" w:rsidTr="008209B1">
        <w:trPr>
          <w:trHeight w:val="316"/>
        </w:trPr>
        <w:tc>
          <w:tcPr>
            <w:tcW w:w="5343" w:type="dxa"/>
            <w:gridSpan w:val="2"/>
            <w:tcBorders>
              <w:top w:val="nil"/>
              <w:bottom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b/>
                <w:u w:val="single"/>
              </w:rPr>
            </w:pPr>
            <w:r w:rsidRPr="00A33870">
              <w:rPr>
                <w:rFonts w:ascii="SassoonPrimaryInfant" w:hAnsi="SassoonPrimaryInfant" w:cs="Arial"/>
                <w:b/>
                <w:u w:val="single"/>
              </w:rPr>
              <w:t>Shop 1</w:t>
            </w:r>
          </w:p>
        </w:tc>
        <w:tc>
          <w:tcPr>
            <w:tcW w:w="5344" w:type="dxa"/>
            <w:gridSpan w:val="3"/>
            <w:tcBorders>
              <w:top w:val="nil"/>
              <w:left w:val="nil"/>
              <w:bottom w:val="nil"/>
            </w:tcBorders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المحل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الأول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:</w:t>
            </w:r>
          </w:p>
        </w:tc>
      </w:tr>
      <w:tr w:rsidR="00F25B57" w:rsidRPr="00A33870" w:rsidTr="008209B1">
        <w:trPr>
          <w:trHeight w:val="459"/>
        </w:trPr>
        <w:tc>
          <w:tcPr>
            <w:tcW w:w="10687" w:type="dxa"/>
            <w:gridSpan w:val="5"/>
            <w:tcBorders>
              <w:top w:val="nil"/>
              <w:bottom w:val="nil"/>
            </w:tcBorders>
          </w:tcPr>
          <w:p w:rsidR="00F25B57" w:rsidRPr="00A33870" w:rsidRDefault="00F25B57" w:rsidP="008209B1">
            <w:pPr>
              <w:jc w:val="center"/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18, 16, 24, 31, 32, 22, 24, 45, 18, 18, 30, 26, 24</w:t>
            </w:r>
          </w:p>
        </w:tc>
      </w:tr>
      <w:tr w:rsidR="00F25B57" w:rsidRPr="00A33870" w:rsidTr="008209B1">
        <w:trPr>
          <w:trHeight w:val="316"/>
        </w:trPr>
        <w:tc>
          <w:tcPr>
            <w:tcW w:w="5343" w:type="dxa"/>
            <w:gridSpan w:val="2"/>
            <w:tcBorders>
              <w:top w:val="nil"/>
              <w:bottom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b/>
                <w:u w:val="single"/>
              </w:rPr>
            </w:pPr>
            <w:r w:rsidRPr="00A33870">
              <w:rPr>
                <w:rFonts w:ascii="SassoonPrimaryInfant" w:hAnsi="SassoonPrimaryInfant" w:cs="Arial"/>
                <w:b/>
                <w:u w:val="single"/>
              </w:rPr>
              <w:t>Shop 2</w:t>
            </w:r>
          </w:p>
        </w:tc>
        <w:tc>
          <w:tcPr>
            <w:tcW w:w="5344" w:type="dxa"/>
            <w:gridSpan w:val="3"/>
            <w:tcBorders>
              <w:top w:val="nil"/>
              <w:left w:val="nil"/>
              <w:bottom w:val="nil"/>
            </w:tcBorders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المحل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الثاني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:</w:t>
            </w:r>
          </w:p>
        </w:tc>
      </w:tr>
      <w:tr w:rsidR="00F25B57" w:rsidRPr="00A33870" w:rsidTr="008209B1">
        <w:trPr>
          <w:trHeight w:val="316"/>
        </w:trPr>
        <w:tc>
          <w:tcPr>
            <w:tcW w:w="10687" w:type="dxa"/>
            <w:gridSpan w:val="5"/>
            <w:tcBorders>
              <w:top w:val="nil"/>
              <w:bottom w:val="nil"/>
            </w:tcBorders>
          </w:tcPr>
          <w:p w:rsidR="00F25B57" w:rsidRPr="00A33870" w:rsidRDefault="00F25B57" w:rsidP="008209B1">
            <w:pPr>
              <w:jc w:val="center"/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45, 30, 32, 28, 40, 36, 38, 29, 30, 42, 45, 26, 32</w:t>
            </w:r>
          </w:p>
        </w:tc>
      </w:tr>
      <w:tr w:rsidR="00F25B57" w:rsidRPr="00A33870" w:rsidTr="008209B1">
        <w:trPr>
          <w:trHeight w:val="567"/>
        </w:trPr>
        <w:tc>
          <w:tcPr>
            <w:tcW w:w="5057" w:type="dxa"/>
            <w:tcBorders>
              <w:top w:val="nil"/>
              <w:bottom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State the five point summary for “Shop 2”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b/>
              </w:rPr>
            </w:pPr>
            <w:r w:rsidRPr="00A33870">
              <w:rPr>
                <w:rFonts w:ascii="SassoonPrimaryInfant" w:hAnsi="SassoonPrimaryInfant" w:cs="Arial"/>
                <w:b/>
              </w:rPr>
              <w:t>A</w:t>
            </w:r>
          </w:p>
        </w:tc>
        <w:tc>
          <w:tcPr>
            <w:tcW w:w="5063" w:type="dxa"/>
            <w:gridSpan w:val="2"/>
            <w:tcBorders>
              <w:top w:val="nil"/>
              <w:left w:val="nil"/>
              <w:bottom w:val="nil"/>
            </w:tcBorders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أوجد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(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القيمة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الصغرى،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الربيع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الأول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/>
                <w:lang w:val="en-US"/>
              </w:rPr>
              <w:t>(Q1)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الوسي</w:t>
            </w:r>
            <w:r w:rsidRPr="00A33870">
              <w:rPr>
                <w:rFonts w:ascii="SassoonPrimaryInfant" w:hAnsi="SassoonPrimaryInfant" w:cs="Arial" w:hint="cs"/>
                <w:rtl/>
                <w:lang w:val="en-US" w:bidi="ar-AE"/>
              </w:rPr>
              <w:t>ط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/>
                <w:lang w:val="en-US"/>
              </w:rPr>
              <w:t xml:space="preserve"> (Q2)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الربيع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الثالث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/>
                <w:lang w:val="en-US"/>
              </w:rPr>
              <w:t>(Q3</w:t>
            </w:r>
            <w:r w:rsidRPr="00A33870">
              <w:rPr>
                <w:rFonts w:ascii="SassoonPrimaryInfant" w:hAnsi="SassoonPrimaryInfant" w:cs="Arial"/>
              </w:rPr>
              <w:t>)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الحد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الأعلى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)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للمعمل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الثاني</w:t>
            </w:r>
          </w:p>
        </w:tc>
      </w:tr>
      <w:tr w:rsidR="00F25B57" w:rsidRPr="00A33870" w:rsidTr="008209B1">
        <w:trPr>
          <w:trHeight w:val="454"/>
        </w:trPr>
        <w:tc>
          <w:tcPr>
            <w:tcW w:w="10687" w:type="dxa"/>
            <w:gridSpan w:val="5"/>
            <w:tcBorders>
              <w:top w:val="nil"/>
              <w:bottom w:val="single" w:sz="4" w:space="0" w:color="7F7F7F"/>
            </w:tcBorders>
            <w:vAlign w:val="bottom"/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</w:tc>
      </w:tr>
      <w:tr w:rsidR="00F25B57" w:rsidRPr="00A33870" w:rsidTr="008209B1">
        <w:trPr>
          <w:trHeight w:val="454"/>
        </w:trPr>
        <w:tc>
          <w:tcPr>
            <w:tcW w:w="10687" w:type="dxa"/>
            <w:gridSpan w:val="5"/>
            <w:tcBorders>
              <w:top w:val="single" w:sz="4" w:space="0" w:color="7F7F7F"/>
              <w:bottom w:val="single" w:sz="4" w:space="0" w:color="7F7F7F"/>
            </w:tcBorders>
            <w:vAlign w:val="bottom"/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</w:tc>
      </w:tr>
      <w:tr w:rsidR="00F25B57" w:rsidRPr="00A33870" w:rsidTr="008209B1">
        <w:trPr>
          <w:trHeight w:val="454"/>
        </w:trPr>
        <w:tc>
          <w:tcPr>
            <w:tcW w:w="10687" w:type="dxa"/>
            <w:gridSpan w:val="5"/>
            <w:tcBorders>
              <w:top w:val="single" w:sz="4" w:space="0" w:color="7F7F7F"/>
              <w:bottom w:val="nil"/>
            </w:tcBorders>
            <w:vAlign w:val="bottom"/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 xml:space="preserve">   </w:t>
            </w:r>
          </w:p>
        </w:tc>
      </w:tr>
      <w:tr w:rsidR="00F25B57" w:rsidRPr="00A33870" w:rsidTr="008209B1">
        <w:trPr>
          <w:trHeight w:val="667"/>
        </w:trPr>
        <w:tc>
          <w:tcPr>
            <w:tcW w:w="5057" w:type="dxa"/>
            <w:tcBorders>
              <w:top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/>
              </w:rPr>
              <w:t>On the scale below draw the box and whisker plot for “Shop 2”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b/>
              </w:rPr>
            </w:pPr>
            <w:r w:rsidRPr="00A33870">
              <w:rPr>
                <w:rFonts w:ascii="SassoonPrimaryInfant" w:hAnsi="SassoonPrimaryInfant" w:cs="Arial"/>
                <w:b/>
              </w:rPr>
              <w:t>B</w:t>
            </w:r>
          </w:p>
        </w:tc>
        <w:tc>
          <w:tcPr>
            <w:tcW w:w="5063" w:type="dxa"/>
            <w:gridSpan w:val="2"/>
            <w:tcBorders>
              <w:top w:val="nil"/>
              <w:left w:val="nil"/>
            </w:tcBorders>
          </w:tcPr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ارسم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الصندوق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ذو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العارضين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الذي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يمثل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بيانات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المحل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الثاني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.</w:t>
            </w:r>
          </w:p>
        </w:tc>
      </w:tr>
      <w:tr w:rsidR="00F25B57" w:rsidRPr="00A33870" w:rsidTr="008209B1">
        <w:trPr>
          <w:trHeight w:val="667"/>
        </w:trPr>
        <w:tc>
          <w:tcPr>
            <w:tcW w:w="10687" w:type="dxa"/>
            <w:gridSpan w:val="5"/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  <w:r>
              <w:rPr>
                <w:noProof/>
                <w:lang w:val="en-US"/>
              </w:rPr>
              <w:pict>
                <v:group id="_x0000_s1028" style="position:absolute;margin-left:0;margin-top:10.95pt;width:528.85pt;height:154.1pt;z-index:251660288" coordorigin="720,5870" coordsize="10577,3082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9732;top:7279;width:1429;height:1101" stroked="f">
                    <v:textbox style="mso-next-textbox:#_x0000_s1029;mso-fit-shape-to-text:t">
                      <w:txbxContent>
                        <w:p w:rsidR="00F25B57" w:rsidRDefault="00F25B57" w:rsidP="00CC7923">
                          <w:pPr>
                            <w:rPr>
                              <w:b/>
                              <w:rtl/>
                            </w:rPr>
                          </w:pPr>
                          <w:r>
                            <w:rPr>
                              <w:b/>
                            </w:rPr>
                            <w:t>Shop 1</w:t>
                          </w:r>
                        </w:p>
                        <w:p w:rsidR="00F25B57" w:rsidRPr="00BF116F" w:rsidRDefault="00F25B57" w:rsidP="00CC792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hint="cs"/>
                              <w:b/>
                              <w:rtl/>
                            </w:rPr>
                            <w:t>المحل</w:t>
                          </w:r>
                          <w:r>
                            <w:rPr>
                              <w:b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rtl/>
                            </w:rPr>
                            <w:t>الأول</w:t>
                          </w:r>
                        </w:p>
                      </w:txbxContent>
                    </v:textbox>
                  </v:shape>
                  <v:shape id="_x0000_s1030" type="#_x0000_t202" style="position:absolute;left:9551;top:5870;width:1429;height:1101" stroked="f">
                    <v:textbox style="mso-next-textbox:#_x0000_s1030;mso-fit-shape-to-text:t">
                      <w:txbxContent>
                        <w:p w:rsidR="00F25B57" w:rsidRDefault="00F25B57" w:rsidP="00CC7923">
                          <w:pPr>
                            <w:jc w:val="center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  <w:lang w:val="en-GB"/>
                            </w:rPr>
                            <w:t>Shop 2</w:t>
                          </w:r>
                        </w:p>
                        <w:p w:rsidR="00F25B57" w:rsidRPr="002E74D9" w:rsidRDefault="00F25B57" w:rsidP="00CC7923">
                          <w:pPr>
                            <w:jc w:val="center"/>
                            <w:rPr>
                              <w:b/>
                              <w:rtl/>
                              <w:lang w:val="en-US" w:bidi="ar-AE"/>
                            </w:rPr>
                          </w:pPr>
                          <w:r>
                            <w:rPr>
                              <w:rFonts w:hint="cs"/>
                              <w:b/>
                              <w:rtl/>
                              <w:lang w:val="en-US" w:bidi="ar-AE"/>
                            </w:rPr>
                            <w:t>المحل</w:t>
                          </w:r>
                          <w:r>
                            <w:rPr>
                              <w:b/>
                              <w:rtl/>
                              <w:lang w:val="en-US" w:bidi="ar-AE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rtl/>
                              <w:lang w:val="en-US" w:bidi="ar-AE"/>
                            </w:rPr>
                            <w:t>الثاني</w:t>
                          </w:r>
                        </w:p>
                      </w:txbxContent>
                    </v:textbox>
                  </v:shape>
                  <v:group id="_x0000_s1031" style="position:absolute;left:720;top:6902;width:10577;height:2050" coordorigin="720,6902" coordsize="10577,2050">
                    <v:shape id="_x0000_s1032" type="#_x0000_t202" style="position:absolute;left:10695;top:8324;width:602;height:625" filled="f" stroked="f">
                      <v:textbox style="mso-next-textbox:#_x0000_s1032;mso-fit-shape-to-text:t">
                        <w:txbxContent>
                          <w:p w:rsidR="00F25B57" w:rsidRPr="00B70C19" w:rsidRDefault="00F25B57" w:rsidP="00CC792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50</w:t>
                            </w:r>
                          </w:p>
                        </w:txbxContent>
                      </v:textbox>
                    </v:shape>
                    <v:shape id="_x0000_s1033" type="#_x0000_t202" style="position:absolute;left:720;top:8324;width:602;height:625" stroked="f">
                      <v:textbox style="mso-next-textbox:#_x0000_s1033;mso-fit-shape-to-text:t">
                        <w:txbxContent>
                          <w:p w:rsidR="00F25B57" w:rsidRPr="00B70C19" w:rsidRDefault="00F25B57" w:rsidP="00CC792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  <v:shape id="_x0000_s1034" type="#_x0000_t202" style="position:absolute;left:9270;top:8327;width:602;height:625" stroked="f">
                      <v:textbox style="mso-next-textbox:#_x0000_s1034;mso-fit-shape-to-text:t">
                        <w:txbxContent>
                          <w:p w:rsidR="00F25B57" w:rsidRDefault="00F25B57" w:rsidP="00CC7923">
                            <w:r>
                              <w:t>45</w:t>
                            </w:r>
                          </w:p>
                        </w:txbxContent>
                      </v:textbox>
                    </v:shape>
                    <v:shape id="_x0000_s1035" type="#_x0000_t202" style="position:absolute;left:7845;top:8327;width:602;height:625" stroked="f">
                      <v:textbox style="mso-next-textbox:#_x0000_s1035;mso-fit-shape-to-text:t">
                        <w:txbxContent>
                          <w:p w:rsidR="00F25B57" w:rsidRPr="00B70C19" w:rsidRDefault="00F25B57" w:rsidP="00CC792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40</w:t>
                            </w:r>
                          </w:p>
                        </w:txbxContent>
                      </v:textbox>
                    </v:shape>
                    <v:shape id="_x0000_s1036" type="#_x0000_t202" style="position:absolute;left:6420;top:8324;width:602;height:625" stroked="f">
                      <v:textbox style="mso-next-textbox:#_x0000_s1036;mso-fit-shape-to-text:t">
                        <w:txbxContent>
                          <w:p w:rsidR="00F25B57" w:rsidRDefault="00F25B57" w:rsidP="00CC7923">
                            <w:r>
                              <w:t>35</w:t>
                            </w:r>
                          </w:p>
                        </w:txbxContent>
                      </v:textbox>
                    </v:shape>
                    <v:shape id="_x0000_s1037" type="#_x0000_t202" style="position:absolute;left:4995;top:8324;width:602;height:625" stroked="f">
                      <v:textbox style="mso-next-textbox:#_x0000_s1037;mso-fit-shape-to-text:t">
                        <w:txbxContent>
                          <w:p w:rsidR="00F25B57" w:rsidRPr="00B70C19" w:rsidRDefault="00F25B57" w:rsidP="00CC792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  <v:shape id="_x0000_s1038" type="#_x0000_t202" style="position:absolute;left:3627;top:8327;width:602;height:625" stroked="f">
                      <v:textbox style="mso-next-textbox:#_x0000_s1038;mso-fit-shape-to-text:t">
                        <w:txbxContent>
                          <w:p w:rsidR="00F25B57" w:rsidRPr="00B70C19" w:rsidRDefault="00F25B57" w:rsidP="00CC792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25</w:t>
                            </w:r>
                          </w:p>
                        </w:txbxContent>
                      </v:textbox>
                    </v:shape>
                    <v:shape id="_x0000_s1039" type="#_x0000_t202" style="position:absolute;left:2145;top:8324;width:602;height:625" stroked="f">
                      <v:textbox style="mso-next-textbox:#_x0000_s1039;mso-fit-shape-to-text:t">
                        <w:txbxContent>
                          <w:p w:rsidR="00F25B57" w:rsidRPr="00B70C19" w:rsidRDefault="00F25B57" w:rsidP="00CC792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_x0000_s1040" type="#_x0000_t32" style="position:absolute;left:1005;top:8327;width:9975;height:0" o:connectortype="straight"/>
                    <v:shape id="_x0000_s1041" type="#_x0000_t32" style="position:absolute;left:1322;top:7300;width:0;height:285" o:connectortype="straight"/>
                    <v:shape id="_x0000_s1042" type="#_x0000_t32" style="position:absolute;left:1860;top:6902;width:0;height:1140;flip:y" o:connectortype="straight"/>
                    <v:shape id="_x0000_s1043" type="#_x0000_t32" style="position:absolute;left:3513;top:6902;width:0;height:1140;flip:y" o:connectortype="straight"/>
                    <v:shape id="_x0000_s1044" type="#_x0000_t32" style="position:absolute;left:5394;top:6902;width:0;height:1140;flip:y" o:connectortype="straight"/>
                    <v:shape id="_x0000_s1045" type="#_x0000_t32" style="position:absolute;left:9555;top:7300;width:1;height:399" o:connectortype="straight"/>
                    <v:shape id="_x0000_s1046" type="#_x0000_t32" style="position:absolute;left:1322;top:7472;width:538;height:0" o:connectortype="straight"/>
                    <v:shape id="_x0000_s1047" type="#_x0000_t32" style="position:absolute;left:1860;top:6902;width:3534;height:0" o:connectortype="straight"/>
                    <v:shape id="_x0000_s1048" type="#_x0000_t32" style="position:absolute;left:1860;top:8041;width:3534;height:0" o:connectortype="straight"/>
                    <v:shape id="_x0000_s1049" type="#_x0000_t32" style="position:absolute;left:5394;top:7472;width:4162;height:0" o:connectortype="straight"/>
                    <v:shape id="_x0000_s1050" type="#_x0000_t32" style="position:absolute;left:1005;top:8155;width:0;height:171;flip:y" o:connectortype="straight"/>
                    <v:shape id="_x0000_s1051" type="#_x0000_t32" style="position:absolute;left:2430;top:8155;width:0;height:171;flip:y" o:connectortype="straight"/>
                    <v:shape id="_x0000_s1052" type="#_x0000_t32" style="position:absolute;left:3855;top:8155;width:0;height:171;flip:y" o:connectortype="straight"/>
                    <v:shape id="_x0000_s1053" type="#_x0000_t32" style="position:absolute;left:5280;top:8155;width:0;height:171;flip:y" o:connectortype="straight"/>
                    <v:shape id="_x0000_s1054" type="#_x0000_t32" style="position:absolute;left:6705;top:8155;width:0;height:171;flip:y" o:connectortype="straight"/>
                    <v:shape id="_x0000_s1055" type="#_x0000_t32" style="position:absolute;left:8130;top:8155;width:0;height:171;flip:y" o:connectortype="straight"/>
                    <v:shape id="_x0000_s1056" type="#_x0000_t32" style="position:absolute;left:9555;top:8155;width:0;height:171;flip:y" o:connectortype="straight"/>
                  </v:group>
                  <v:shape id="_x0000_s1057" type="#_x0000_t32" style="position:absolute;left:10980;top:8155;width:0;height:171;flip:y" o:connectortype="straight"/>
                </v:group>
              </w:pict>
            </w: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</w:tc>
      </w:tr>
      <w:tr w:rsidR="00F25B57" w:rsidRPr="00A33870" w:rsidTr="008209B1">
        <w:trPr>
          <w:gridBefore w:val="4"/>
          <w:wBefore w:w="9468" w:type="dxa"/>
          <w:trHeight w:val="667"/>
        </w:trPr>
        <w:tc>
          <w:tcPr>
            <w:tcW w:w="1219" w:type="dxa"/>
            <w:vAlign w:val="center"/>
          </w:tcPr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 xml:space="preserve">       /</w:t>
            </w:r>
            <w:r w:rsidRPr="00A33870">
              <w:rPr>
                <w:rFonts w:ascii="SassoonPrimaryInfant" w:hAnsi="SassoonPrimaryInfant" w:cs="Arial"/>
                <w:rtl/>
              </w:rPr>
              <w:t>8</w:t>
            </w:r>
          </w:p>
        </w:tc>
      </w:tr>
    </w:tbl>
    <w:p w:rsidR="00F25B57" w:rsidRPr="00A33870" w:rsidRDefault="00F25B57" w:rsidP="00CC7923">
      <w:pPr>
        <w:rPr>
          <w:rFonts w:ascii="SassoonPrimaryInfant" w:hAnsi="SassoonPrimaryInfant"/>
        </w:rPr>
      </w:pPr>
    </w:p>
    <w:p w:rsidR="00F25B57" w:rsidRPr="00A33870" w:rsidRDefault="00F25B57" w:rsidP="00CC7923">
      <w:pPr>
        <w:rPr>
          <w:rFonts w:ascii="SassoonPrimaryInfant" w:hAnsi="SassoonPrimaryInfant"/>
          <w:rtl/>
        </w:rPr>
      </w:pPr>
      <w:r w:rsidRPr="00A33870">
        <w:rPr>
          <w:rFonts w:ascii="SassoonPrimaryInfant" w:hAnsi="SassoonPrimaryInfant"/>
        </w:rPr>
        <w:br w:type="page"/>
      </w:r>
    </w:p>
    <w:tbl>
      <w:tblPr>
        <w:tblW w:w="10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3"/>
        <w:gridCol w:w="390"/>
        <w:gridCol w:w="4038"/>
        <w:gridCol w:w="1216"/>
      </w:tblGrid>
      <w:tr w:rsidR="00F25B57" w:rsidRPr="00A33870" w:rsidTr="008209B1">
        <w:trPr>
          <w:trHeight w:val="285"/>
        </w:trPr>
        <w:tc>
          <w:tcPr>
            <w:tcW w:w="5045" w:type="dxa"/>
            <w:tcBorders>
              <w:right w:val="nil"/>
            </w:tcBorders>
          </w:tcPr>
          <w:p w:rsidR="00F25B57" w:rsidRPr="00A33870" w:rsidRDefault="00F25B57" w:rsidP="00A33870">
            <w:pPr>
              <w:pStyle w:val="NoSpacing"/>
              <w:spacing w:before="120" w:after="12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>38</w:t>
            </w:r>
          </w:p>
        </w:tc>
        <w:tc>
          <w:tcPr>
            <w:tcW w:w="387" w:type="dxa"/>
            <w:tcBorders>
              <w:left w:val="nil"/>
              <w:right w:val="nil"/>
            </w:tcBorders>
          </w:tcPr>
          <w:p w:rsidR="00F25B57" w:rsidRPr="00A33870" w:rsidRDefault="00F25B57" w:rsidP="008209B1">
            <w:pPr>
              <w:pStyle w:val="NoSpacing"/>
              <w:spacing w:before="120" w:after="120"/>
              <w:jc w:val="right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5255" w:type="dxa"/>
            <w:gridSpan w:val="2"/>
            <w:tcBorders>
              <w:left w:val="nil"/>
            </w:tcBorders>
          </w:tcPr>
          <w:p w:rsidR="00F25B57" w:rsidRPr="00A33870" w:rsidRDefault="00F25B57" w:rsidP="00A33870">
            <w:pPr>
              <w:pStyle w:val="NoSpacing"/>
              <w:tabs>
                <w:tab w:val="center" w:pos="0"/>
                <w:tab w:val="right" w:pos="5039"/>
              </w:tabs>
              <w:spacing w:before="120" w:after="12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38</w:t>
            </w:r>
          </w:p>
        </w:tc>
      </w:tr>
      <w:tr w:rsidR="00F25B57" w:rsidRPr="00A33870" w:rsidTr="008209B1">
        <w:trPr>
          <w:trHeight w:val="280"/>
        </w:trPr>
        <w:tc>
          <w:tcPr>
            <w:tcW w:w="5045" w:type="dxa"/>
            <w:tcBorders>
              <w:bottom w:val="nil"/>
              <w:right w:val="nil"/>
            </w:tcBorders>
          </w:tcPr>
          <w:p w:rsidR="00F25B57" w:rsidRPr="00A33870" w:rsidRDefault="00F25B57" w:rsidP="008209B1">
            <w:pPr>
              <w:spacing w:before="120" w:after="120"/>
              <w:rPr>
                <w:rFonts w:ascii="SassoonPrimaryInfant" w:hAnsi="SassoonPrimaryInfant" w:cs="Arial"/>
                <w:rtl/>
                <w:lang w:bidi="ar-AE"/>
              </w:rPr>
            </w:pPr>
            <w:r w:rsidRPr="00A33870">
              <w:rPr>
                <w:rFonts w:ascii="SassoonPrimaryInfant" w:hAnsi="SassoonPrimaryInfant" w:cs="Arial"/>
              </w:rPr>
              <w:t>Mr. Abdulla and Mr. Ahmed play cricket. Here are their scores for the last 10 matches:</w:t>
            </w:r>
          </w:p>
          <w:p w:rsidR="00F25B57" w:rsidRPr="00A33870" w:rsidRDefault="00F25B57" w:rsidP="008209B1">
            <w:pPr>
              <w:spacing w:before="120" w:after="120"/>
              <w:rPr>
                <w:rFonts w:ascii="SassoonPrimaryInfant" w:hAnsi="SassoonPrimaryInfant" w:cs="Arial"/>
                <w:sz w:val="22"/>
                <w:szCs w:val="22"/>
              </w:rPr>
            </w:pPr>
            <w:r w:rsidRPr="00A33870">
              <w:rPr>
                <w:rFonts w:ascii="SassoonPrimaryInfant" w:hAnsi="SassoonPrimaryInfant" w:cs="Arial"/>
                <w:sz w:val="22"/>
                <w:szCs w:val="22"/>
              </w:rPr>
              <w:t>Mr. Abdulla  0, 35, 50, 50, 65, 20, 30, 80, 70, 100</w:t>
            </w:r>
          </w:p>
          <w:p w:rsidR="00F25B57" w:rsidRPr="00A33870" w:rsidRDefault="00F25B57" w:rsidP="008209B1">
            <w:pPr>
              <w:spacing w:before="120" w:after="120"/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  <w:sz w:val="22"/>
                <w:szCs w:val="22"/>
              </w:rPr>
              <w:t>Mr. Ahmed 41, 44, 47, 54, 55, 48, 50, 53, 49, 59</w:t>
            </w:r>
          </w:p>
        </w:tc>
        <w:tc>
          <w:tcPr>
            <w:tcW w:w="387" w:type="dxa"/>
            <w:tcBorders>
              <w:left w:val="nil"/>
              <w:bottom w:val="nil"/>
              <w:right w:val="nil"/>
            </w:tcBorders>
          </w:tcPr>
          <w:p w:rsidR="00F25B57" w:rsidRPr="00A33870" w:rsidRDefault="00F25B57" w:rsidP="008209B1">
            <w:pPr>
              <w:spacing w:before="120" w:after="120"/>
              <w:jc w:val="center"/>
              <w:rPr>
                <w:rFonts w:ascii="SassoonPrimaryInfant" w:hAnsi="SassoonPrimaryInfant" w:cs="Arial"/>
                <w:b/>
              </w:rPr>
            </w:pPr>
          </w:p>
        </w:tc>
        <w:tc>
          <w:tcPr>
            <w:tcW w:w="5255" w:type="dxa"/>
            <w:gridSpan w:val="2"/>
            <w:tcBorders>
              <w:left w:val="nil"/>
              <w:bottom w:val="nil"/>
            </w:tcBorders>
          </w:tcPr>
          <w:p w:rsidR="00F25B57" w:rsidRPr="00A33870" w:rsidRDefault="00F25B57" w:rsidP="008209B1">
            <w:pPr>
              <w:bidi/>
              <w:spacing w:before="120" w:after="120"/>
              <w:rPr>
                <w:rFonts w:ascii="SassoonPrimaryInfant" w:hAnsi="SassoonPrimaryInfant" w:cs="Arial"/>
                <w:rtl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السيد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عبدالله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والسيد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أحمد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يلعبان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لعبة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الكركيت،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وهذه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نتائجها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لعشرة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أشواط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:</w:t>
            </w:r>
          </w:p>
          <w:p w:rsidR="00F25B57" w:rsidRPr="00A33870" w:rsidRDefault="00F25B57" w:rsidP="008209B1">
            <w:pPr>
              <w:bidi/>
              <w:spacing w:before="120" w:after="120"/>
              <w:rPr>
                <w:rFonts w:ascii="SassoonPrimaryInfant" w:hAnsi="SassoonPrimaryInfant" w:cs="Arial"/>
                <w:rtl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السيد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عبدالله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: 0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35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50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50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65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20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30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80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70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100</w:t>
            </w:r>
          </w:p>
          <w:p w:rsidR="00F25B57" w:rsidRPr="00A33870" w:rsidRDefault="00F25B57" w:rsidP="008209B1">
            <w:pPr>
              <w:bidi/>
              <w:spacing w:before="120" w:after="120"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السيد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أحمد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: 41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44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47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54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55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48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50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53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49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،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59</w:t>
            </w:r>
          </w:p>
        </w:tc>
      </w:tr>
      <w:tr w:rsidR="00F25B57" w:rsidRPr="00A33870" w:rsidTr="008209B1">
        <w:trPr>
          <w:trHeight w:val="223"/>
        </w:trPr>
        <w:tc>
          <w:tcPr>
            <w:tcW w:w="5045" w:type="dxa"/>
            <w:tcBorders>
              <w:top w:val="nil"/>
              <w:bottom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 xml:space="preserve">Calculate the means for Mr. Abdulla </w:t>
            </w:r>
            <w:r w:rsidRPr="00A33870">
              <w:rPr>
                <w:rFonts w:ascii="SassoonPrimaryInfant" w:hAnsi="SassoonPrimaryInfant" w:cs="Arial"/>
                <w:i/>
              </w:rPr>
              <w:t>and</w:t>
            </w:r>
            <w:r w:rsidRPr="00A33870">
              <w:rPr>
                <w:rFonts w:ascii="SassoonPrimaryInfant" w:hAnsi="SassoonPrimaryInfant" w:cs="Arial"/>
              </w:rPr>
              <w:t xml:space="preserve"> Mr. Ahmed.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F25B57" w:rsidRPr="00A33870" w:rsidRDefault="00F25B57" w:rsidP="008209B1">
            <w:pPr>
              <w:jc w:val="center"/>
              <w:rPr>
                <w:rFonts w:ascii="SassoonPrimaryInfant" w:hAnsi="SassoonPrimaryInfant" w:cs="Arial"/>
                <w:b/>
              </w:rPr>
            </w:pPr>
            <w:r w:rsidRPr="00A33870">
              <w:rPr>
                <w:rFonts w:ascii="SassoonPrimaryInfant" w:hAnsi="SassoonPrimaryInfant" w:cs="Arial"/>
                <w:b/>
              </w:rPr>
              <w:t>A</w:t>
            </w:r>
          </w:p>
        </w:tc>
        <w:tc>
          <w:tcPr>
            <w:tcW w:w="5255" w:type="dxa"/>
            <w:gridSpan w:val="2"/>
            <w:tcBorders>
              <w:top w:val="nil"/>
              <w:left w:val="nil"/>
              <w:bottom w:val="nil"/>
            </w:tcBorders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أوجد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المتوسط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الحسابي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لكل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منهما</w:t>
            </w:r>
          </w:p>
        </w:tc>
      </w:tr>
      <w:tr w:rsidR="00F25B57" w:rsidRPr="00A33870" w:rsidTr="008209B1">
        <w:trPr>
          <w:trHeight w:val="392"/>
        </w:trPr>
        <w:tc>
          <w:tcPr>
            <w:tcW w:w="10687" w:type="dxa"/>
            <w:gridSpan w:val="4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  <w:b/>
                <w:bCs/>
              </w:rPr>
            </w:pPr>
            <w:r w:rsidRPr="00A33870">
              <w:rPr>
                <w:rFonts w:ascii="SassoonPrimaryInfant" w:hAnsi="SassoonPrimaryInfant" w:cs="Arial"/>
                <w:b/>
                <w:bCs/>
              </w:rPr>
              <w:t>Mean for Mr. Abdulla is - _______________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 w:bidi="ar-AE"/>
              </w:rPr>
              <w:t>المتوسط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 w:bidi="ar-AE"/>
              </w:rPr>
              <w:t>الحسابي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 w:bidi="ar-AE"/>
              </w:rPr>
              <w:t>للسيد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 w:bidi="ar-AE"/>
              </w:rPr>
              <w:t>عبدالله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>:</w:t>
            </w:r>
            <w:r w:rsidRPr="00A33870">
              <w:rPr>
                <w:rFonts w:ascii="SassoonPrimaryInfant" w:hAnsi="SassoonPrimaryInfant" w:cs="Arial"/>
                <w:lang w:val="en-US" w:bidi="ar-AE"/>
              </w:rPr>
              <w:t xml:space="preserve">     </w:t>
            </w:r>
          </w:p>
        </w:tc>
      </w:tr>
      <w:tr w:rsidR="00F25B57" w:rsidRPr="00A33870" w:rsidTr="008209B1">
        <w:trPr>
          <w:trHeight w:val="274"/>
        </w:trPr>
        <w:tc>
          <w:tcPr>
            <w:tcW w:w="10687" w:type="dxa"/>
            <w:gridSpan w:val="4"/>
            <w:tcBorders>
              <w:top w:val="nil"/>
            </w:tcBorders>
            <w:vAlign w:val="center"/>
          </w:tcPr>
          <w:p w:rsidR="00F25B57" w:rsidRPr="00A33870" w:rsidRDefault="00F25B57" w:rsidP="008209B1">
            <w:pPr>
              <w:tabs>
                <w:tab w:val="center" w:pos="5245"/>
              </w:tabs>
              <w:jc w:val="right"/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  <w:b/>
                <w:bCs/>
              </w:rPr>
              <w:t xml:space="preserve">Mean for Mr. Ahmed is </w:t>
            </w:r>
            <w:r w:rsidRPr="00A33870">
              <w:rPr>
                <w:rFonts w:ascii="SassoonPrimaryInfant" w:hAnsi="SassoonPrimaryInfant" w:cs="Arial"/>
              </w:rPr>
              <w:t>- _______________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 w:bidi="ar-AE"/>
              </w:rPr>
              <w:t>المتوسط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 w:bidi="ar-AE"/>
              </w:rPr>
              <w:t>الحسابي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 w:bidi="ar-AE"/>
              </w:rPr>
              <w:t>للسيد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 w:bidi="ar-AE"/>
              </w:rPr>
              <w:t>أحمد</w:t>
            </w:r>
            <w:r w:rsidRPr="00A33870">
              <w:rPr>
                <w:rFonts w:ascii="SassoonPrimaryInfant" w:hAnsi="SassoonPrimaryInfant" w:cs="Arial"/>
                <w:rtl/>
                <w:lang w:val="en-US" w:bidi="ar-AE"/>
              </w:rPr>
              <w:t>:</w:t>
            </w:r>
            <w:r w:rsidRPr="00A33870">
              <w:rPr>
                <w:rFonts w:ascii="SassoonPrimaryInfant" w:hAnsi="SassoonPrimaryInfant" w:cs="Arial"/>
                <w:lang w:val="en-US" w:bidi="ar-AE"/>
              </w:rPr>
              <w:t xml:space="preserve">     </w:t>
            </w:r>
          </w:p>
        </w:tc>
      </w:tr>
      <w:tr w:rsidR="00F25B57" w:rsidRPr="00A33870" w:rsidTr="008209B1">
        <w:trPr>
          <w:trHeight w:val="274"/>
        </w:trPr>
        <w:tc>
          <w:tcPr>
            <w:tcW w:w="10687" w:type="dxa"/>
            <w:gridSpan w:val="4"/>
            <w:vAlign w:val="center"/>
          </w:tcPr>
          <w:p w:rsidR="00F25B57" w:rsidRPr="00A33870" w:rsidRDefault="00F25B57" w:rsidP="008209B1">
            <w:pPr>
              <w:tabs>
                <w:tab w:val="center" w:pos="5245"/>
              </w:tabs>
              <w:jc w:val="right"/>
              <w:rPr>
                <w:rFonts w:ascii="SassoonPrimaryInfant" w:hAnsi="SassoonPrimaryInfant" w:cs="Arial"/>
                <w:b/>
                <w:bCs/>
                <w:rtl/>
              </w:rPr>
            </w:pPr>
          </w:p>
          <w:p w:rsidR="00F25B57" w:rsidRPr="00A33870" w:rsidRDefault="00F25B57" w:rsidP="008209B1">
            <w:pPr>
              <w:tabs>
                <w:tab w:val="center" w:pos="5245"/>
              </w:tabs>
              <w:jc w:val="right"/>
              <w:rPr>
                <w:rFonts w:ascii="SassoonPrimaryInfant" w:hAnsi="SassoonPrimaryInfant" w:cs="Arial"/>
                <w:b/>
                <w:bCs/>
              </w:rPr>
            </w:pPr>
          </w:p>
        </w:tc>
      </w:tr>
      <w:tr w:rsidR="00F25B57" w:rsidRPr="00A33870" w:rsidTr="008209B1">
        <w:trPr>
          <w:trHeight w:val="430"/>
        </w:trPr>
        <w:tc>
          <w:tcPr>
            <w:tcW w:w="5045" w:type="dxa"/>
            <w:tcBorders>
              <w:bottom w:val="nil"/>
              <w:right w:val="nil"/>
            </w:tcBorders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/>
              </w:rPr>
              <w:t xml:space="preserve">Calculate the standard deviations for Mr Abdulla </w:t>
            </w:r>
            <w:r w:rsidRPr="00A33870">
              <w:rPr>
                <w:rFonts w:ascii="SassoonPrimaryInfant" w:hAnsi="SassoonPrimaryInfant" w:cs="Arial"/>
                <w:i/>
              </w:rPr>
              <w:t>and</w:t>
            </w:r>
            <w:r w:rsidRPr="00A33870">
              <w:rPr>
                <w:rFonts w:ascii="SassoonPrimaryInfant" w:hAnsi="SassoonPrimaryInfant" w:cs="Arial"/>
              </w:rPr>
              <w:t xml:space="preserve"> for Mr Ahmed. Give your answers to 1 decimal place.</w:t>
            </w:r>
          </w:p>
        </w:tc>
        <w:tc>
          <w:tcPr>
            <w:tcW w:w="387" w:type="dxa"/>
            <w:tcBorders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jc w:val="center"/>
              <w:rPr>
                <w:rFonts w:ascii="SassoonPrimaryInfant" w:hAnsi="SassoonPrimaryInfant" w:cs="Arial"/>
                <w:b/>
              </w:rPr>
            </w:pPr>
            <w:r w:rsidRPr="00A33870">
              <w:rPr>
                <w:rFonts w:ascii="SassoonPrimaryInfant" w:hAnsi="SassoonPrimaryInfant" w:cs="Arial"/>
                <w:b/>
              </w:rPr>
              <w:t>B</w:t>
            </w:r>
          </w:p>
        </w:tc>
        <w:tc>
          <w:tcPr>
            <w:tcW w:w="5255" w:type="dxa"/>
            <w:gridSpan w:val="2"/>
            <w:tcBorders>
              <w:left w:val="nil"/>
              <w:bottom w:val="nil"/>
            </w:tcBorders>
            <w:vAlign w:val="center"/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احسب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الانحراف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المعياري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لكل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منهما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(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مقربا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لمنزلة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عشرية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واحدة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)</w:t>
            </w:r>
          </w:p>
        </w:tc>
      </w:tr>
      <w:tr w:rsidR="00F25B57" w:rsidRPr="00A33870" w:rsidTr="008209B1">
        <w:trPr>
          <w:trHeight w:val="286"/>
        </w:trPr>
        <w:tc>
          <w:tcPr>
            <w:tcW w:w="10687" w:type="dxa"/>
            <w:gridSpan w:val="4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  <w:b/>
                <w:bCs/>
              </w:rPr>
            </w:pPr>
            <w:r w:rsidRPr="00A33870">
              <w:rPr>
                <w:rFonts w:ascii="SassoonPrimaryInfant" w:hAnsi="SassoonPrimaryInfant" w:cs="Arial"/>
                <w:b/>
                <w:bCs/>
              </w:rPr>
              <w:t>Standard Deviation for Mr. Abdulla is - ______________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الانحراف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المعياري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للسيد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عبدالله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:</w:t>
            </w:r>
          </w:p>
        </w:tc>
      </w:tr>
      <w:tr w:rsidR="00F25B57" w:rsidRPr="00A33870" w:rsidTr="008209B1">
        <w:trPr>
          <w:trHeight w:val="290"/>
        </w:trPr>
        <w:tc>
          <w:tcPr>
            <w:tcW w:w="10687" w:type="dxa"/>
            <w:gridSpan w:val="4"/>
            <w:tcBorders>
              <w:top w:val="nil"/>
            </w:tcBorders>
            <w:vAlign w:val="center"/>
          </w:tcPr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/>
              </w:rPr>
              <w:t xml:space="preserve">     </w:t>
            </w:r>
            <w:r w:rsidRPr="00A33870">
              <w:rPr>
                <w:rFonts w:ascii="SassoonPrimaryInfant" w:hAnsi="SassoonPrimaryInfant" w:cs="Arial"/>
                <w:b/>
                <w:bCs/>
              </w:rPr>
              <w:t xml:space="preserve">Standard Deviation for Mr. Ahmed is - _______________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الانحراف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المعياري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للسيد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أحمد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>:</w:t>
            </w:r>
          </w:p>
        </w:tc>
      </w:tr>
      <w:tr w:rsidR="00F25B57" w:rsidRPr="00A33870" w:rsidTr="008209B1">
        <w:trPr>
          <w:trHeight w:val="290"/>
        </w:trPr>
        <w:tc>
          <w:tcPr>
            <w:tcW w:w="10687" w:type="dxa"/>
            <w:gridSpan w:val="4"/>
            <w:vAlign w:val="center"/>
          </w:tcPr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  <w:rtl/>
              </w:rPr>
            </w:pPr>
          </w:p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</w:rPr>
            </w:pPr>
          </w:p>
        </w:tc>
      </w:tr>
      <w:tr w:rsidR="00F25B57" w:rsidRPr="00A33870" w:rsidTr="008209B1">
        <w:trPr>
          <w:trHeight w:val="550"/>
        </w:trPr>
        <w:tc>
          <w:tcPr>
            <w:tcW w:w="5045" w:type="dxa"/>
            <w:tcBorders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/>
                <w:lang w:val="en-US"/>
              </w:rPr>
              <w:t>Draw a back to back stem and leaf diagram for Mr. Abdulla and Mr Ahmed.</w:t>
            </w:r>
          </w:p>
        </w:tc>
        <w:tc>
          <w:tcPr>
            <w:tcW w:w="387" w:type="dxa"/>
            <w:tcBorders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jc w:val="center"/>
              <w:rPr>
                <w:rFonts w:ascii="SassoonPrimaryInfant" w:hAnsi="SassoonPrimaryInfant" w:cs="Arial"/>
                <w:b/>
                <w:lang w:val="en-US"/>
              </w:rPr>
            </w:pPr>
            <w:r w:rsidRPr="00A33870">
              <w:rPr>
                <w:rFonts w:ascii="SassoonPrimaryInfant" w:hAnsi="SassoonPrimaryInfant" w:cs="Arial"/>
                <w:b/>
                <w:lang w:val="en-US"/>
              </w:rPr>
              <w:t>C</w:t>
            </w:r>
          </w:p>
        </w:tc>
        <w:tc>
          <w:tcPr>
            <w:tcW w:w="5255" w:type="dxa"/>
            <w:gridSpan w:val="2"/>
            <w:tcBorders>
              <w:left w:val="nil"/>
              <w:bottom w:val="nil"/>
            </w:tcBorders>
            <w:vAlign w:val="center"/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val="en-US"/>
              </w:rPr>
            </w:pPr>
          </w:p>
        </w:tc>
      </w:tr>
      <w:tr w:rsidR="00F25B57" w:rsidRPr="00A33870" w:rsidTr="008209B1">
        <w:trPr>
          <w:trHeight w:val="550"/>
        </w:trPr>
        <w:tc>
          <w:tcPr>
            <w:tcW w:w="5045" w:type="dxa"/>
            <w:tcBorders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</w:p>
        </w:tc>
        <w:tc>
          <w:tcPr>
            <w:tcW w:w="387" w:type="dxa"/>
            <w:tcBorders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jc w:val="center"/>
              <w:rPr>
                <w:rFonts w:ascii="SassoonPrimaryInfant" w:hAnsi="SassoonPrimaryInfant" w:cs="Arial"/>
                <w:b/>
              </w:rPr>
            </w:pPr>
          </w:p>
        </w:tc>
        <w:tc>
          <w:tcPr>
            <w:tcW w:w="5255" w:type="dxa"/>
            <w:gridSpan w:val="2"/>
            <w:tcBorders>
              <w:left w:val="nil"/>
              <w:bottom w:val="nil"/>
            </w:tcBorders>
            <w:vAlign w:val="center"/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val="en-US"/>
              </w:rPr>
            </w:pPr>
          </w:p>
        </w:tc>
      </w:tr>
      <w:tr w:rsidR="00F25B57" w:rsidRPr="00A33870" w:rsidTr="008209B1">
        <w:trPr>
          <w:trHeight w:val="550"/>
        </w:trPr>
        <w:tc>
          <w:tcPr>
            <w:tcW w:w="5045" w:type="dxa"/>
            <w:tcBorders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>Compare the performances of Mr. Abdulla and Mr. Ahmed.</w:t>
            </w:r>
          </w:p>
        </w:tc>
        <w:tc>
          <w:tcPr>
            <w:tcW w:w="387" w:type="dxa"/>
            <w:tcBorders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jc w:val="center"/>
              <w:rPr>
                <w:rFonts w:ascii="SassoonPrimaryInfant" w:hAnsi="SassoonPrimaryInfant" w:cs="Arial"/>
                <w:b/>
                <w:lang w:val="en-US"/>
              </w:rPr>
            </w:pPr>
            <w:r w:rsidRPr="00A33870">
              <w:rPr>
                <w:rFonts w:ascii="SassoonPrimaryInfant" w:hAnsi="SassoonPrimaryInfant" w:cs="Arial"/>
                <w:b/>
                <w:lang w:val="en-US"/>
              </w:rPr>
              <w:t>D</w:t>
            </w:r>
          </w:p>
        </w:tc>
        <w:tc>
          <w:tcPr>
            <w:tcW w:w="5255" w:type="dxa"/>
            <w:gridSpan w:val="2"/>
            <w:tcBorders>
              <w:left w:val="nil"/>
              <w:bottom w:val="nil"/>
            </w:tcBorders>
            <w:vAlign w:val="center"/>
          </w:tcPr>
          <w:p w:rsidR="00F25B57" w:rsidRPr="00A33870" w:rsidRDefault="00F25B57" w:rsidP="008209B1">
            <w:pPr>
              <w:bidi/>
              <w:rPr>
                <w:rFonts w:ascii="SassoonPrimaryInfant" w:hAnsi="SassoonPrimaryInfant" w:cs="Arial"/>
                <w:lang w:val="en-US"/>
              </w:rPr>
            </w:pP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قارن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بين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أداء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كل</w:t>
            </w:r>
            <w:r w:rsidRPr="00A33870">
              <w:rPr>
                <w:rFonts w:ascii="SassoonPrimaryInfant" w:hAnsi="SassoonPrimaryInfant" w:cs="Arial"/>
                <w:rtl/>
                <w:lang w:val="en-US"/>
              </w:rPr>
              <w:t xml:space="preserve"> </w:t>
            </w:r>
            <w:r w:rsidRPr="00A33870">
              <w:rPr>
                <w:rFonts w:ascii="SassoonPrimaryInfant" w:hAnsi="SassoonPrimaryInfant" w:cs="Arial" w:hint="cs"/>
                <w:rtl/>
                <w:lang w:val="en-US"/>
              </w:rPr>
              <w:t>منهما</w:t>
            </w:r>
          </w:p>
        </w:tc>
      </w:tr>
      <w:tr w:rsidR="00F25B57" w:rsidRPr="00A33870" w:rsidTr="008209B1">
        <w:trPr>
          <w:trHeight w:val="454"/>
        </w:trPr>
        <w:tc>
          <w:tcPr>
            <w:tcW w:w="10687" w:type="dxa"/>
            <w:gridSpan w:val="4"/>
            <w:tcBorders>
              <w:top w:val="single" w:sz="4" w:space="0" w:color="7F7F7F"/>
              <w:bottom w:val="single" w:sz="4" w:space="0" w:color="7F7F7F"/>
            </w:tcBorders>
            <w:vAlign w:val="bottom"/>
          </w:tcPr>
          <w:p w:rsidR="00F25B57" w:rsidRPr="00A33870" w:rsidRDefault="00F25B57" w:rsidP="008209B1">
            <w:pPr>
              <w:rPr>
                <w:rFonts w:ascii="SassoonPrimaryInfant" w:hAnsi="SassoonPrimaryInfant" w:cs="Arial"/>
                <w:b/>
                <w:bCs/>
                <w:rtl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b/>
                <w:bCs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 w:cs="Arial"/>
                <w:b/>
                <w:bCs/>
              </w:rPr>
            </w:pPr>
          </w:p>
        </w:tc>
      </w:tr>
      <w:tr w:rsidR="00F25B57" w:rsidRPr="00A33870" w:rsidTr="008209B1">
        <w:trPr>
          <w:gridBefore w:val="3"/>
          <w:wBefore w:w="9471" w:type="dxa"/>
          <w:trHeight w:val="454"/>
        </w:trPr>
        <w:tc>
          <w:tcPr>
            <w:tcW w:w="1216" w:type="dxa"/>
            <w:tcBorders>
              <w:top w:val="single" w:sz="4" w:space="0" w:color="7F7F7F"/>
            </w:tcBorders>
            <w:vAlign w:val="bottom"/>
          </w:tcPr>
          <w:p w:rsidR="00F25B57" w:rsidRPr="00A33870" w:rsidRDefault="00F25B57" w:rsidP="008209B1">
            <w:pPr>
              <w:jc w:val="right"/>
              <w:rPr>
                <w:rFonts w:ascii="SassoonPrimaryInfant" w:hAnsi="SassoonPrimaryInfant" w:cs="Arial"/>
              </w:rPr>
            </w:pPr>
            <w:r w:rsidRPr="00A33870">
              <w:rPr>
                <w:rFonts w:ascii="SassoonPrimaryInfant" w:hAnsi="SassoonPrimaryInfant" w:cs="Arial"/>
              </w:rPr>
              <w:t xml:space="preserve">       /8</w:t>
            </w:r>
          </w:p>
        </w:tc>
      </w:tr>
    </w:tbl>
    <w:p w:rsidR="00F25B57" w:rsidRPr="00A33870" w:rsidRDefault="00F25B57" w:rsidP="00CC7923">
      <w:pPr>
        <w:rPr>
          <w:rFonts w:ascii="SassoonPrimaryInfant" w:hAnsi="SassoonPrimaryInfant"/>
        </w:rPr>
      </w:pPr>
    </w:p>
    <w:tbl>
      <w:tblPr>
        <w:bidiVisual/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6"/>
      </w:tblGrid>
      <w:tr w:rsidR="00F25B57" w:rsidRPr="00A33870" w:rsidTr="008209B1">
        <w:tc>
          <w:tcPr>
            <w:tcW w:w="10446" w:type="dxa"/>
          </w:tcPr>
          <w:p w:rsidR="00F25B57" w:rsidRPr="00A33870" w:rsidRDefault="00F25B57" w:rsidP="00975EEA">
            <w:pPr>
              <w:tabs>
                <w:tab w:val="left" w:pos="3784"/>
              </w:tabs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Question  </w:t>
            </w:r>
            <w:r>
              <w:rPr>
                <w:rFonts w:ascii="SassoonPrimaryInfant" w:hAnsi="SassoonPrimaryInfant"/>
                <w:b/>
                <w:bCs/>
                <w:lang w:bidi="ar-AE"/>
              </w:rPr>
              <w:t>39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        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>
              <w:rPr>
                <w:rFonts w:ascii="SassoonPrimaryInfant" w:hAnsi="SassoonPrimaryInfant"/>
                <w:b/>
                <w:bCs/>
                <w:lang w:bidi="ar-AE"/>
              </w:rPr>
              <w:t>39</w:t>
            </w:r>
          </w:p>
        </w:tc>
      </w:tr>
      <w:tr w:rsidR="00F25B57" w:rsidRPr="00A33870" w:rsidTr="008209B1">
        <w:tc>
          <w:tcPr>
            <w:tcW w:w="10446" w:type="dxa"/>
          </w:tcPr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Without using calculator evaluate each of the following :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بدون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استخدام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الحاسبة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أوجد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قيمة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كل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مما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يأتي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:</w:t>
            </w: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 xml:space="preserve">a)   5 P 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 xml:space="preserve">3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+ 5 C </w:t>
            </w:r>
            <w:r w:rsidRPr="00A33870">
              <w:rPr>
                <w:rFonts w:ascii="SassoonPrimaryInfant" w:hAnsi="SassoonPrimaryInfant"/>
                <w:vertAlign w:val="subscript"/>
                <w:lang w:bidi="ar-AE"/>
              </w:rPr>
              <w:t>3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+ 2 </w:t>
            </w:r>
            <w:r w:rsidRPr="00A33870">
              <w:rPr>
                <w:rFonts w:ascii="SassoonPrimaryInfant" w:hAnsi="SassoonPrimaryInfant"/>
                <w:sz w:val="28"/>
                <w:szCs w:val="28"/>
                <w:lang w:bidi="ar-AE"/>
              </w:rPr>
              <w:t xml:space="preserve">!                                                                                                       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A33870">
            <w:pPr>
              <w:tabs>
                <w:tab w:val="left" w:pos="3784"/>
              </w:tabs>
              <w:spacing w:after="0"/>
              <w:rPr>
                <w:rFonts w:ascii="SassoonPrimaryInfant" w:hAnsi="SassoonPrimaryInfant"/>
                <w:lang w:bidi="ar-AE"/>
              </w:rPr>
            </w:pPr>
            <w:r>
              <w:rPr>
                <w:noProof/>
                <w:lang w:val="en-US"/>
              </w:rPr>
              <w:pict>
                <v:line id="_x0000_s1058" style="position:absolute;z-index:251661312" from="47.95pt,15.35pt" to="102pt,15.35pt">
                  <w10:wrap anchorx="page"/>
                </v:line>
              </w:pict>
            </w:r>
            <w:r w:rsidRPr="00A33870">
              <w:rPr>
                <w:rFonts w:ascii="SassoonPrimaryInfant" w:hAnsi="SassoonPrimaryInfant"/>
                <w:lang w:bidi="ar-AE"/>
              </w:rPr>
              <w:t xml:space="preserve">b)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7 </w:t>
            </w:r>
            <w:r w:rsidRPr="00A33870">
              <w:rPr>
                <w:rFonts w:ascii="SassoonPrimaryInfant" w:hAnsi="SassoonPrimaryInfant"/>
                <w:sz w:val="28"/>
                <w:szCs w:val="28"/>
                <w:lang w:bidi="ar-AE"/>
              </w:rPr>
              <w:t>!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  -  5 </w:t>
            </w:r>
            <w:r w:rsidRPr="00A33870">
              <w:rPr>
                <w:rFonts w:ascii="SassoonPrimaryInfant" w:hAnsi="SassoonPrimaryInfant"/>
                <w:sz w:val="28"/>
                <w:szCs w:val="28"/>
                <w:lang w:bidi="ar-AE"/>
              </w:rPr>
              <w:t>!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                                                                                                                                        </w:t>
            </w:r>
          </w:p>
          <w:p w:rsidR="00F25B57" w:rsidRPr="00A33870" w:rsidRDefault="00F25B57" w:rsidP="00A33870">
            <w:pPr>
              <w:tabs>
                <w:tab w:val="left" w:pos="1358"/>
              </w:tabs>
              <w:spacing w:after="0"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sz w:val="22"/>
                <w:szCs w:val="22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sz w:val="22"/>
                <w:szCs w:val="22"/>
                <w:rtl/>
                <w:lang w:bidi="ar-AE"/>
              </w:rPr>
              <w:tab/>
            </w:r>
            <w:r w:rsidRPr="00A33870">
              <w:rPr>
                <w:rFonts w:ascii="SassoonPrimaryInfant" w:hAnsi="SassoonPrimaryInfant"/>
                <w:lang w:bidi="ar-AE"/>
              </w:rPr>
              <w:t>5 !</w:t>
            </w: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>_____________________________________________________________________________________</w:t>
            </w:r>
          </w:p>
          <w:p w:rsidR="00F25B57" w:rsidRPr="00A33870" w:rsidRDefault="00F25B57" w:rsidP="008209B1">
            <w:pPr>
              <w:tabs>
                <w:tab w:val="left" w:pos="8149"/>
              </w:tabs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الإجابة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ab/>
              <w:t xml:space="preserve">    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Answer </w:t>
            </w: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(a)</w:t>
            </w: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(b)</w:t>
            </w: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3784"/>
              </w:tabs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tabs>
                <w:tab w:val="left" w:pos="2824"/>
              </w:tabs>
              <w:rPr>
                <w:rFonts w:ascii="SassoonPrimaryInfant" w:hAnsi="SassoonPrimaryInfant"/>
                <w:rtl/>
                <w:lang w:bidi="ar-AE"/>
              </w:rPr>
            </w:pPr>
            <w:r>
              <w:rPr>
                <w:noProof/>
                <w:lang w:val="en-US"/>
              </w:rPr>
              <w:pict>
                <v:shape id="_x0000_s1059" type="#_x0000_t202" style="position:absolute;margin-left:443.3pt;margin-top:18.6pt;width:1in;height:27.65pt;z-index:251662336">
                  <v:textbox style="mso-next-textbox:#_x0000_s1059">
                    <w:txbxContent>
                      <w:p w:rsidR="00F25B57" w:rsidRDefault="00F25B57" w:rsidP="00A33870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  <w:r>
                          <w:t xml:space="preserve">8 </w:t>
                        </w:r>
                        <w:r>
                          <w:rPr>
                            <w:rtl/>
                            <w:lang w:bidi="ar-AE"/>
                          </w:rPr>
                          <w:t xml:space="preserve">     /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ab/>
            </w:r>
          </w:p>
          <w:p w:rsidR="00F25B57" w:rsidRPr="00A33870" w:rsidRDefault="00F25B57" w:rsidP="008209B1">
            <w:pPr>
              <w:tabs>
                <w:tab w:val="left" w:pos="2824"/>
              </w:tabs>
              <w:rPr>
                <w:rFonts w:ascii="SassoonPrimaryInfant" w:hAnsi="SassoonPrimaryInfant"/>
                <w:lang w:bidi="ar-AE"/>
              </w:rPr>
            </w:pPr>
          </w:p>
        </w:tc>
      </w:tr>
    </w:tbl>
    <w:p w:rsidR="00F25B57" w:rsidRDefault="00F25B57">
      <w:pPr>
        <w:bidi/>
      </w:pPr>
      <w:r>
        <w:br w:type="page"/>
      </w:r>
    </w:p>
    <w:tbl>
      <w:tblPr>
        <w:bidiVisual/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6"/>
      </w:tblGrid>
      <w:tr w:rsidR="00F25B57" w:rsidRPr="00A33870" w:rsidTr="008209B1">
        <w:tc>
          <w:tcPr>
            <w:tcW w:w="10446" w:type="dxa"/>
          </w:tcPr>
          <w:p w:rsidR="00F25B57" w:rsidRPr="00A33870" w:rsidRDefault="00F25B57" w:rsidP="00975EEA">
            <w:pPr>
              <w:tabs>
                <w:tab w:val="left" w:pos="3784"/>
              </w:tabs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Question  </w:t>
            </w:r>
            <w:r>
              <w:rPr>
                <w:rFonts w:ascii="SassoonPrimaryInfant" w:hAnsi="SassoonPrimaryInfant"/>
                <w:b/>
                <w:bCs/>
                <w:lang w:bidi="ar-AE"/>
              </w:rPr>
              <w:t>40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 xml:space="preserve">                 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</w:t>
            </w:r>
            <w:r>
              <w:rPr>
                <w:rFonts w:ascii="SassoonPrimaryInfant" w:hAnsi="SassoonPrimaryInfant"/>
                <w:b/>
                <w:bCs/>
                <w:lang w:bidi="ar-AE"/>
              </w:rPr>
              <w:t>40</w:t>
            </w:r>
          </w:p>
        </w:tc>
      </w:tr>
      <w:tr w:rsidR="00F25B57" w:rsidRPr="00A33870" w:rsidTr="008209B1">
        <w:tc>
          <w:tcPr>
            <w:tcW w:w="10446" w:type="dxa"/>
          </w:tcPr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A33870">
            <w:pPr>
              <w:tabs>
                <w:tab w:val="left" w:pos="3784"/>
              </w:tabs>
              <w:bidi/>
              <w:jc w:val="right"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How many ways of choosing 3 students at least from 6 students?</w:t>
            </w: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كم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عدد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طرق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اختيار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lang w:bidi="ar-AE"/>
              </w:rPr>
              <w:t>3</w:t>
            </w:r>
            <w:r>
              <w:rPr>
                <w:rFonts w:ascii="SassoonPrimaryInfant" w:hAnsi="SassoonPrimaryInfant" w:hint="cs"/>
                <w:rtl/>
                <w:lang w:bidi="ar-AE"/>
              </w:rPr>
              <w:t>طلاب</w:t>
            </w:r>
            <w:r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>
              <w:rPr>
                <w:rFonts w:ascii="SassoonPrimaryInfant" w:hAnsi="SassoonPrimaryInfant" w:hint="cs"/>
                <w:rtl/>
                <w:lang w:bidi="ar-AE"/>
              </w:rPr>
              <w:t>على</w:t>
            </w:r>
            <w:r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>
              <w:rPr>
                <w:rFonts w:ascii="SassoonPrimaryInfant" w:hAnsi="SassoonPrimaryInfant" w:hint="cs"/>
                <w:rtl/>
                <w:lang w:bidi="ar-AE"/>
              </w:rPr>
              <w:t>الأقل</w:t>
            </w:r>
            <w:r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>
              <w:rPr>
                <w:rFonts w:ascii="SassoonPrimaryInfant" w:hAnsi="SassoonPrimaryInfant" w:hint="cs"/>
                <w:rtl/>
                <w:lang w:bidi="ar-AE"/>
              </w:rPr>
              <w:t>من</w:t>
            </w:r>
            <w:r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بين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lang w:bidi="ar-AE"/>
              </w:rPr>
              <w:t>6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طلاب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؟</w:t>
            </w: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</w:p>
        </w:tc>
      </w:tr>
      <w:tr w:rsidR="00F25B57" w:rsidRPr="00A33870" w:rsidTr="008209B1">
        <w:tc>
          <w:tcPr>
            <w:tcW w:w="10446" w:type="dxa"/>
          </w:tcPr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الإجابة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SassoonPrimaryInfant" w:hAnsi="SassoonPrimaryInfant"/>
                <w:lang w:bidi="ar-AE"/>
              </w:rPr>
              <w:t xml:space="preserve">Answer       </w:t>
            </w: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Default="00F25B57" w:rsidP="00D66766">
            <w:pPr>
              <w:tabs>
                <w:tab w:val="left" w:pos="3784"/>
              </w:tabs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  <w:r>
              <w:rPr>
                <w:noProof/>
                <w:lang w:val="en-US"/>
              </w:rPr>
              <w:pict>
                <v:shape id="_x0000_s1060" type="#_x0000_t202" style="position:absolute;left:0;text-align:left;margin-left:426.6pt;margin-top:20.55pt;width:90pt;height:27pt;z-index:251663360">
                  <v:textbox>
                    <w:txbxContent>
                      <w:p w:rsidR="00F25B57" w:rsidRDefault="00F25B57" w:rsidP="00D66766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  <w:r>
                          <w:rPr>
                            <w:lang w:bidi="ar-AE"/>
                          </w:rPr>
                          <w:t xml:space="preserve">6  </w:t>
                        </w:r>
                        <w:r>
                          <w:rPr>
                            <w:rtl/>
                            <w:lang w:bidi="ar-AE"/>
                          </w:rPr>
                          <w:t xml:space="preserve">   /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25B57" w:rsidRPr="00A33870" w:rsidRDefault="00F25B57" w:rsidP="00A33870">
            <w:pPr>
              <w:tabs>
                <w:tab w:val="left" w:pos="3784"/>
              </w:tabs>
              <w:bidi/>
              <w:rPr>
                <w:rFonts w:ascii="SassoonPrimaryInfant" w:hAnsi="SassoonPrimaryInfant"/>
                <w:lang w:bidi="ar-AE"/>
              </w:rPr>
            </w:pPr>
          </w:p>
        </w:tc>
      </w:tr>
    </w:tbl>
    <w:p w:rsidR="00F25B57" w:rsidRPr="00A33870" w:rsidRDefault="00F25B57" w:rsidP="00CC7923">
      <w:pPr>
        <w:rPr>
          <w:rFonts w:ascii="SassoonPrimaryInfant" w:hAnsi="SassoonPrimaryInfant"/>
          <w:lang w:bidi="ar-A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F25B57" w:rsidRPr="008209B1" w:rsidTr="008209B1">
        <w:tc>
          <w:tcPr>
            <w:tcW w:w="10420" w:type="dxa"/>
          </w:tcPr>
          <w:p w:rsidR="00F25B57" w:rsidRPr="008209B1" w:rsidRDefault="00F25B57" w:rsidP="00975EEA">
            <w:pPr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8209B1">
              <w:rPr>
                <w:rFonts w:ascii="SassoonPrimaryInfant" w:hAnsi="SassoonPrimaryInfant"/>
                <w:b/>
                <w:bCs/>
                <w:lang w:bidi="ar-AE"/>
              </w:rPr>
              <w:t xml:space="preserve">Question </w:t>
            </w:r>
            <w:r>
              <w:rPr>
                <w:rFonts w:ascii="SassoonPrimaryInfant" w:hAnsi="SassoonPrimaryInfant"/>
                <w:b/>
                <w:bCs/>
                <w:lang w:bidi="ar-AE"/>
              </w:rPr>
              <w:t>41</w:t>
            </w:r>
            <w:r w:rsidRPr="008209B1">
              <w:rPr>
                <w:rFonts w:ascii="SassoonPrimaryInfant" w:hAnsi="SassoonPrimaryInfant"/>
                <w:b/>
                <w:bCs/>
                <w:lang w:bidi="ar-AE"/>
              </w:rPr>
              <w:t xml:space="preserve">                </w:t>
            </w:r>
            <w:r w:rsidRPr="008209B1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                                   </w:t>
            </w:r>
            <w:r w:rsidRPr="008209B1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8209B1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8209B1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8209B1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>
              <w:rPr>
                <w:rFonts w:ascii="SassoonPrimaryInfant" w:hAnsi="SassoonPrimaryInfant"/>
                <w:b/>
                <w:bCs/>
                <w:lang w:bidi="ar-AE"/>
              </w:rPr>
              <w:t>41</w:t>
            </w:r>
          </w:p>
        </w:tc>
      </w:tr>
      <w:tr w:rsidR="00F25B57" w:rsidRPr="00A33870" w:rsidTr="008209B1">
        <w:tc>
          <w:tcPr>
            <w:tcW w:w="10420" w:type="dxa"/>
          </w:tcPr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 xml:space="preserve">  </w: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b/>
                <w:bCs/>
                <w:sz w:val="28"/>
                <w:szCs w:val="28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Find  x  and y   in Pascal</w:t>
            </w:r>
            <w:r w:rsidRPr="00A33870">
              <w:rPr>
                <w:rFonts w:ascii="SassoonPrimaryInfant" w:hAnsi="SassoonPrimaryInfant"/>
                <w:vertAlign w:val="superscript"/>
                <w:lang w:bidi="ar-AE"/>
              </w:rPr>
              <w:t>,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s  triangle then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أوجد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x and y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في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مثلث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باسكال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1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</w:t>
            </w:r>
          </w:p>
          <w:p w:rsidR="00F25B57" w:rsidRPr="00A33870" w:rsidRDefault="00F25B57" w:rsidP="008209B1">
            <w:pPr>
              <w:tabs>
                <w:tab w:val="left" w:pos="8089"/>
              </w:tabs>
              <w:bidi/>
              <w:rPr>
                <w:rFonts w:ascii="SassoonPrimaryInfant" w:hAnsi="SassoonPrimaryInfant"/>
                <w:b/>
                <w:bCs/>
                <w:sz w:val="28"/>
                <w:szCs w:val="28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expand  ( 2 x  - y )</w:t>
            </w:r>
            <w:r w:rsidRPr="00A33870">
              <w:rPr>
                <w:rFonts w:ascii="SassoonPrimaryInfant" w:hAnsi="SassoonPrimaryInfant"/>
                <w:vertAlign w:val="superscript"/>
                <w:lang w:bidi="ar-AE"/>
              </w:rPr>
              <w:t>4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 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ثم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أوجد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مفكوك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  <w:r w:rsidRPr="00A33870">
              <w:rPr>
                <w:rFonts w:ascii="SassoonPrimaryInfant" w:hAnsi="SassoonPrimaryInfant"/>
                <w:lang w:bidi="ar-AE"/>
              </w:rPr>
              <w:t>( 2x –y )</w:t>
            </w:r>
            <w:r w:rsidRPr="00A33870">
              <w:rPr>
                <w:rFonts w:ascii="SassoonPrimaryInfant" w:hAnsi="SassoonPrimaryInfant"/>
                <w:vertAlign w:val="superscript"/>
                <w:lang w:bidi="ar-AE"/>
              </w:rPr>
              <w:t>4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ab/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lang w:bidi="ar-AE"/>
              </w:rPr>
              <w:t>1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rtl/>
                <w:lang w:bidi="ar-AE"/>
              </w:rPr>
              <w:t xml:space="preserve">      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lang w:bidi="ar-AE"/>
              </w:rPr>
              <w:t>1</w:t>
            </w:r>
          </w:p>
          <w:p w:rsidR="00F25B57" w:rsidRPr="00A33870" w:rsidRDefault="00F25B57" w:rsidP="008209B1">
            <w:pPr>
              <w:tabs>
                <w:tab w:val="left" w:pos="8089"/>
              </w:tabs>
              <w:bidi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                                                 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1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2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1</w: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b/>
                <w:bCs/>
                <w:sz w:val="28"/>
                <w:szCs w:val="28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                                                    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lang w:bidi="ar-AE"/>
              </w:rPr>
              <w:t>1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rtl/>
                <w:lang w:bidi="ar-AE"/>
              </w:rPr>
              <w:t xml:space="preserve">      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lang w:bidi="ar-AE"/>
              </w:rPr>
              <w:t>3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rtl/>
                <w:lang w:bidi="ar-AE"/>
              </w:rPr>
              <w:t xml:space="preserve">       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lang w:bidi="ar-AE"/>
              </w:rPr>
              <w:t>3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rtl/>
                <w:lang w:bidi="ar-AE"/>
              </w:rPr>
              <w:t xml:space="preserve">     </w:t>
            </w:r>
            <w:r w:rsidRPr="00A33870">
              <w:rPr>
                <w:rFonts w:ascii="SassoonPrimaryInfant" w:hAnsi="SassoonPrimaryInfant"/>
                <w:b/>
                <w:bCs/>
                <w:sz w:val="28"/>
                <w:szCs w:val="28"/>
                <w:lang w:bidi="ar-AE"/>
              </w:rPr>
              <w:t>1</w:t>
            </w:r>
          </w:p>
          <w:p w:rsidR="00F25B57" w:rsidRPr="00A33870" w:rsidRDefault="00F25B57" w:rsidP="008209B1">
            <w:pPr>
              <w:tabs>
                <w:tab w:val="left" w:pos="7399"/>
              </w:tabs>
              <w:bidi/>
              <w:rPr>
                <w:rFonts w:ascii="SassoonPrimaryInfant" w:hAnsi="SassoonPrimaryInfant"/>
                <w:b/>
                <w:bCs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ab/>
              <w:t xml:space="preserve">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1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4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x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y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</w:t>
            </w:r>
            <w:r w:rsidRPr="00A33870">
              <w:rPr>
                <w:rFonts w:ascii="SassoonPrimaryInfant" w:hAnsi="SassoonPrimaryInfant"/>
                <w:b/>
                <w:bCs/>
                <w:lang w:bidi="ar-AE"/>
              </w:rPr>
              <w:t>1</w: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</w:tc>
      </w:tr>
      <w:tr w:rsidR="00F25B57" w:rsidRPr="00A33870" w:rsidTr="008209B1">
        <w:trPr>
          <w:trHeight w:val="3777"/>
        </w:trPr>
        <w:tc>
          <w:tcPr>
            <w:tcW w:w="10420" w:type="dxa"/>
          </w:tcPr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الإجابة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Answer                           </w: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>
              <w:rPr>
                <w:noProof/>
                <w:lang w:val="en-US"/>
              </w:rPr>
              <w:pict>
                <v:shape id="_x0000_s1061" type="#_x0000_t202" style="position:absolute;left:0;text-align:left;margin-left:441pt;margin-top:15.65pt;width:75.6pt;height:27pt;z-index:251664384">
                  <v:textbox>
                    <w:txbxContent>
                      <w:p w:rsidR="00F25B57" w:rsidRDefault="00F25B57" w:rsidP="00D66766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  <w:r>
                          <w:t xml:space="preserve">10  </w:t>
                        </w:r>
                        <w:r>
                          <w:rPr>
                            <w:rtl/>
                            <w:lang w:bidi="ar-AE"/>
                          </w:rPr>
                          <w:t xml:space="preserve">  /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25B57" w:rsidRPr="00A33870" w:rsidRDefault="00F25B57" w:rsidP="008209B1">
            <w:pPr>
              <w:bidi/>
              <w:rPr>
                <w:rFonts w:ascii="SassoonPrimaryInfant" w:hAnsi="SassoonPrimaryInfant"/>
                <w:lang w:bidi="ar-AE"/>
              </w:rPr>
            </w:pPr>
          </w:p>
        </w:tc>
      </w:tr>
    </w:tbl>
    <w:p w:rsidR="00F25B57" w:rsidRPr="00A33870" w:rsidRDefault="00F25B57" w:rsidP="00CC7923">
      <w:pPr>
        <w:rPr>
          <w:rFonts w:ascii="SassoonPrimaryInfant" w:hAnsi="SassoonPrimaryInfant"/>
          <w:lang w:bidi="ar-AE"/>
        </w:rPr>
      </w:pPr>
    </w:p>
    <w:p w:rsidR="00F25B57" w:rsidRPr="00A33870" w:rsidRDefault="00F25B57" w:rsidP="00CC7923">
      <w:pPr>
        <w:rPr>
          <w:rFonts w:ascii="SassoonPrimaryInfant" w:hAnsi="SassoonPrimaryInfant"/>
          <w:lang w:bidi="ar-A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F25B57" w:rsidRPr="00D66766" w:rsidTr="008209B1">
        <w:tc>
          <w:tcPr>
            <w:tcW w:w="10420" w:type="dxa"/>
          </w:tcPr>
          <w:p w:rsidR="00F25B57" w:rsidRPr="00D66766" w:rsidRDefault="00F25B57" w:rsidP="00975EEA">
            <w:pPr>
              <w:bidi/>
              <w:spacing w:before="120" w:after="120"/>
              <w:rPr>
                <w:rFonts w:ascii="SassoonPrimaryInfant" w:hAnsi="SassoonPrimaryInfant"/>
                <w:b/>
                <w:bCs/>
                <w:lang w:bidi="ar-AE"/>
              </w:rPr>
            </w:pPr>
            <w:r w:rsidRPr="00D66766">
              <w:rPr>
                <w:rFonts w:ascii="SassoonPrimaryInfant" w:hAnsi="SassoonPrimaryInfant"/>
                <w:b/>
                <w:bCs/>
                <w:lang w:bidi="ar-AE"/>
              </w:rPr>
              <w:t xml:space="preserve">Question </w:t>
            </w:r>
            <w:r>
              <w:rPr>
                <w:rFonts w:ascii="SassoonPrimaryInfant" w:hAnsi="SassoonPrimaryInfant"/>
                <w:b/>
                <w:bCs/>
                <w:lang w:bidi="ar-AE"/>
              </w:rPr>
              <w:t>42</w:t>
            </w:r>
            <w:r w:rsidRPr="00D66766">
              <w:rPr>
                <w:rFonts w:ascii="SassoonPrimaryInfant" w:hAnsi="SassoonPrimaryInfant"/>
                <w:b/>
                <w:bCs/>
                <w:lang w:bidi="ar-AE"/>
              </w:rPr>
              <w:t xml:space="preserve">                </w:t>
            </w:r>
            <w:r w:rsidRPr="00D66766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                                </w:t>
            </w:r>
            <w:r w:rsidRPr="00D66766">
              <w:rPr>
                <w:rFonts w:ascii="SassoonPrimaryInfant" w:hAnsi="SassoonPrimaryInfant"/>
                <w:b/>
                <w:bCs/>
                <w:lang w:bidi="ar-AE"/>
              </w:rPr>
              <w:t xml:space="preserve">                                   </w:t>
            </w:r>
            <w:r w:rsidRPr="00D66766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   </w:t>
            </w:r>
            <w:r w:rsidRPr="00D66766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السؤال</w:t>
            </w:r>
            <w:r w:rsidRPr="00D66766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  <w:r w:rsidRPr="00D66766">
              <w:rPr>
                <w:rFonts w:ascii="SassoonPrimaryInfant" w:hAnsi="SassoonPrimaryInfant" w:hint="cs"/>
                <w:b/>
                <w:bCs/>
                <w:rtl/>
                <w:lang w:bidi="ar-AE"/>
              </w:rPr>
              <w:t>رقم</w:t>
            </w:r>
            <w:r w:rsidRPr="00D66766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 </w:t>
            </w:r>
            <w:r>
              <w:rPr>
                <w:rFonts w:ascii="SassoonPrimaryInfant" w:hAnsi="SassoonPrimaryInfant"/>
                <w:b/>
                <w:bCs/>
                <w:lang w:bidi="ar-AE"/>
              </w:rPr>
              <w:t>42</w:t>
            </w:r>
            <w:r w:rsidRPr="00D66766">
              <w:rPr>
                <w:rFonts w:ascii="SassoonPrimaryInfant" w:hAnsi="SassoonPrimaryInfant"/>
                <w:b/>
                <w:bCs/>
                <w:rtl/>
                <w:lang w:bidi="ar-AE"/>
              </w:rPr>
              <w:t xml:space="preserve"> </w:t>
            </w:r>
          </w:p>
        </w:tc>
      </w:tr>
      <w:tr w:rsidR="00F25B57" w:rsidRPr="00A33870" w:rsidTr="008209B1">
        <w:tc>
          <w:tcPr>
            <w:tcW w:w="10420" w:type="dxa"/>
          </w:tcPr>
          <w:p w:rsidR="00F25B57" w:rsidRDefault="00F25B57" w:rsidP="00D66766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 xml:space="preserve">How many numbers ( each of three digits ) we can       </w:t>
            </w:r>
          </w:p>
          <w:p w:rsidR="00F25B57" w:rsidRPr="00A33870" w:rsidRDefault="00F25B57" w:rsidP="00975EEA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كم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عدد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مكون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رمزه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من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ثلاثة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أرقام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يمكن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تكوينه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من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الأرقام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</w:p>
          <w:p w:rsidR="00F25B57" w:rsidRPr="00A33870" w:rsidRDefault="00F25B57" w:rsidP="00D66766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>compose from the figures 2 , 3 , 5 , 6  in the following :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2 ,3 , 5 , 6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: </w:t>
            </w:r>
          </w:p>
          <w:p w:rsidR="00F25B57" w:rsidRPr="00A33870" w:rsidRDefault="00F25B57" w:rsidP="00D66766">
            <w:pPr>
              <w:bidi/>
              <w:rPr>
                <w:rFonts w:ascii="SassoonPrimaryInfant" w:hAnsi="SassoonPrimaryInfant"/>
                <w:rtl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 xml:space="preserve">1) If repetition is not allowed                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1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)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إذا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لم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يسمح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بالتكرار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</w:t>
            </w:r>
          </w:p>
          <w:p w:rsidR="00F25B57" w:rsidRPr="00A33870" w:rsidRDefault="00F25B57" w:rsidP="00D66766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lang w:bidi="ar-AE"/>
              </w:rPr>
              <w:t xml:space="preserve">2) If repetition is allowed                         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>2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)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إذا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سمح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بالتكرار</w:t>
            </w:r>
          </w:p>
        </w:tc>
      </w:tr>
      <w:tr w:rsidR="00F25B57" w:rsidRPr="00A33870" w:rsidTr="008209B1">
        <w:tc>
          <w:tcPr>
            <w:tcW w:w="10420" w:type="dxa"/>
          </w:tcPr>
          <w:p w:rsidR="00F25B57" w:rsidRPr="00A33870" w:rsidRDefault="00F25B57" w:rsidP="00D66766">
            <w:pPr>
              <w:bidi/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D66766">
            <w:pPr>
              <w:bidi/>
              <w:rPr>
                <w:rFonts w:ascii="SassoonPrimaryInfant" w:hAnsi="SassoonPrimaryInfant"/>
                <w:lang w:bidi="ar-AE"/>
              </w:rPr>
            </w:pP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</w:t>
            </w:r>
            <w:r w:rsidRPr="00A33870">
              <w:rPr>
                <w:rFonts w:ascii="SassoonPrimaryInfant" w:hAnsi="SassoonPrimaryInfant" w:hint="cs"/>
                <w:rtl/>
                <w:lang w:bidi="ar-AE"/>
              </w:rPr>
              <w:t>الإجابة</w:t>
            </w:r>
            <w:r w:rsidRPr="00A33870">
              <w:rPr>
                <w:rFonts w:ascii="SassoonPrimaryInfant" w:hAnsi="SassoonPrimaryInfant"/>
                <w:rtl/>
                <w:lang w:bidi="ar-AE"/>
              </w:rPr>
              <w:t xml:space="preserve">                                                                                              </w:t>
            </w:r>
            <w:r w:rsidRPr="00A33870">
              <w:rPr>
                <w:rFonts w:ascii="SassoonPrimaryInfant" w:hAnsi="SassoonPrimaryInfant"/>
                <w:lang w:bidi="ar-AE"/>
              </w:rPr>
              <w:t xml:space="preserve">Answer                                    </w:t>
            </w:r>
          </w:p>
          <w:p w:rsidR="00F25B57" w:rsidRPr="00A33870" w:rsidRDefault="00F25B57" w:rsidP="008209B1">
            <w:pPr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rtl/>
                <w:lang w:bidi="ar-AE"/>
              </w:rPr>
            </w:pPr>
          </w:p>
          <w:p w:rsidR="00F25B57" w:rsidRPr="00A33870" w:rsidRDefault="00F25B57" w:rsidP="008209B1">
            <w:pPr>
              <w:rPr>
                <w:rFonts w:ascii="SassoonPrimaryInfant" w:hAnsi="SassoonPrimaryInfant"/>
                <w:rtl/>
                <w:lang w:bidi="ar-AE"/>
              </w:rPr>
            </w:pPr>
            <w:r>
              <w:rPr>
                <w:noProof/>
                <w:lang w:val="en-US"/>
              </w:rPr>
              <w:pict>
                <v:shape id="_x0000_s1062" type="#_x0000_t202" style="position:absolute;margin-left:443.95pt;margin-top:21.35pt;width:72.65pt;height:26.75pt;z-index:251665408">
                  <v:textbox style="mso-next-textbox:#_x0000_s1062">
                    <w:txbxContent>
                      <w:p w:rsidR="00F25B57" w:rsidRDefault="00F25B57" w:rsidP="00D66766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  <w:r>
                          <w:rPr>
                            <w:lang w:bidi="ar-AE"/>
                          </w:rPr>
                          <w:t xml:space="preserve">8 </w:t>
                        </w:r>
                        <w:r>
                          <w:rPr>
                            <w:rtl/>
                            <w:lang w:bidi="ar-AE"/>
                          </w:rPr>
                          <w:t xml:space="preserve"> /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25B57" w:rsidRPr="00A33870" w:rsidRDefault="00F25B57" w:rsidP="008209B1">
            <w:pPr>
              <w:rPr>
                <w:rFonts w:ascii="SassoonPrimaryInfant" w:hAnsi="SassoonPrimaryInfant"/>
                <w:lang w:bidi="ar-AE"/>
              </w:rPr>
            </w:pPr>
          </w:p>
        </w:tc>
      </w:tr>
    </w:tbl>
    <w:p w:rsidR="00F25B57" w:rsidRDefault="00F25B57">
      <w:r>
        <w:br w:type="page"/>
      </w:r>
    </w:p>
    <w:tbl>
      <w:tblPr>
        <w:tblpPr w:leftFromText="180" w:rightFromText="180" w:vertAnchor="text" w:horzAnchor="margin" w:tblpXSpec="center" w:tblpY="7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053"/>
        <w:gridCol w:w="195"/>
        <w:gridCol w:w="810"/>
        <w:gridCol w:w="90"/>
        <w:gridCol w:w="2706"/>
        <w:gridCol w:w="1524"/>
      </w:tblGrid>
      <w:tr w:rsidR="00F25B57" w:rsidRPr="00A33870" w:rsidTr="008209B1">
        <w:trPr>
          <w:trHeight w:val="384"/>
        </w:trPr>
        <w:tc>
          <w:tcPr>
            <w:tcW w:w="405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975EEA">
            <w:pPr>
              <w:spacing w:after="0"/>
              <w:jc w:val="right"/>
              <w:rPr>
                <w:rFonts w:ascii="SassoonPrimaryInfant" w:hAnsi="SassoonPrimaryInfant"/>
                <w:b/>
                <w:bCs/>
                <w:color w:val="FF0000"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>
              <w:rPr>
                <w:rFonts w:ascii="SassoonPrimaryInfant" w:hAnsi="SassoonPrimaryInfant"/>
                <w:b/>
                <w:bCs/>
                <w:rtl/>
              </w:rPr>
              <w:t>43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975EEA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>
              <w:rPr>
                <w:rFonts w:ascii="SassoonPrimaryInfant" w:hAnsi="SassoonPrimaryInfant"/>
                <w:b/>
                <w:bCs/>
              </w:rPr>
              <w:t>43</w:t>
            </w:r>
          </w:p>
        </w:tc>
      </w:tr>
      <w:tr w:rsidR="00F25B57" w:rsidRPr="00A33870" w:rsidTr="008209B1">
        <w:trPr>
          <w:trHeight w:val="99"/>
        </w:trPr>
        <w:tc>
          <w:tcPr>
            <w:tcW w:w="424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25B57" w:rsidRPr="00A33870" w:rsidRDefault="00F25B57" w:rsidP="008209B1">
            <w:pPr>
              <w:tabs>
                <w:tab w:val="left" w:pos="3300"/>
              </w:tabs>
              <w:spacing w:after="0"/>
              <w:jc w:val="right"/>
              <w:rPr>
                <w:rFonts w:ascii="SassoonPrimaryInfant" w:hAnsi="SassoonPrimaryInfant"/>
              </w:rPr>
            </w:pP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التعبير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 xml:space="preserve"> </w:t>
            </w: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في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 xml:space="preserve"> </w:t>
            </w: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شكل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 xml:space="preserve"> </w:t>
            </w: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لوغاريتمي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Express in logarithmic form.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00"/>
              <w:gridCol w:w="136"/>
              <w:gridCol w:w="60"/>
              <w:gridCol w:w="480"/>
            </w:tblGrid>
            <w:tr w:rsidR="00F25B57" w:rsidRPr="00A33870" w:rsidTr="008209B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7</w:t>
                  </w:r>
                  <w:r w:rsidRPr="00A33870">
                    <w:rPr>
                      <w:rFonts w:ascii="SassoonPrimaryInfant" w:hAnsi="SassoonPrimaryInfant"/>
                      <w:vertAlign w:val="superscript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= 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480" w:type="dxa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343</w:t>
                  </w:r>
                </w:p>
              </w:tc>
            </w:tr>
          </w:tbl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8209B1">
        <w:trPr>
          <w:trHeight w:val="450"/>
        </w:trPr>
        <w:tc>
          <w:tcPr>
            <w:tcW w:w="9378" w:type="dxa"/>
            <w:gridSpan w:val="6"/>
            <w:tcBorders>
              <w:top w:val="nil"/>
              <w:bottom w:val="nil"/>
            </w:tcBorders>
            <w:vAlign w:val="center"/>
          </w:tcPr>
          <w:tbl>
            <w:tblPr>
              <w:tblW w:w="0" w:type="auto"/>
              <w:tblCellSpacing w:w="0" w:type="dxa"/>
              <w:tblInd w:w="351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0"/>
              <w:gridCol w:w="20"/>
              <w:gridCol w:w="483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</w:tblGrid>
            <w:tr w:rsidR="00F25B57" w:rsidRPr="00A33870" w:rsidTr="008209B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483" w:type="dxa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</w:tr>
          </w:tbl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  <w:sz w:val="32"/>
                <w:szCs w:val="32"/>
              </w:rPr>
            </w:pPr>
          </w:p>
        </w:tc>
      </w:tr>
      <w:tr w:rsidR="00F25B57" w:rsidRPr="00A33870" w:rsidTr="008209B1">
        <w:trPr>
          <w:trHeight w:val="614"/>
        </w:trPr>
        <w:tc>
          <w:tcPr>
            <w:tcW w:w="937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</w:rPr>
            </w:pPr>
            <w:r w:rsidRPr="00A33870">
              <w:rPr>
                <w:rFonts w:ascii="SassoonPrimaryInfant" w:hAnsi="SassoonPrimaryInfant"/>
                <w:color w:val="000000"/>
              </w:rPr>
              <w:t>Answer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lang w:val="en-US"/>
              </w:rPr>
            </w:pPr>
            <w:r w:rsidRPr="00A33870">
              <w:rPr>
                <w:rFonts w:ascii="SassoonPrimaryInfant" w:hAnsi="SassoonPrimaryInfant" w:hint="cs"/>
                <w:color w:val="000000"/>
                <w:rtl/>
              </w:rPr>
              <w:t>الإجابة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  <w:lang w:val="en-US"/>
              </w:rPr>
            </w:pPr>
            <w:r w:rsidRPr="00A33870">
              <w:rPr>
                <w:rFonts w:ascii="SassoonPrimaryInfant" w:hAnsi="SassoonPrimaryInfant"/>
                <w:color w:val="000000"/>
                <w:lang w:val="en-US"/>
              </w:rPr>
              <w:t xml:space="preserve"> 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FF0000"/>
                <w:lang w:val="en-US"/>
              </w:rPr>
            </w:pPr>
          </w:p>
        </w:tc>
      </w:tr>
      <w:tr w:rsidR="00F25B57" w:rsidRPr="00A33870" w:rsidTr="008209B1">
        <w:trPr>
          <w:trHeight w:val="71"/>
        </w:trPr>
        <w:tc>
          <w:tcPr>
            <w:tcW w:w="7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</w:t>
            </w:r>
            <w:r w:rsidRPr="00A33870">
              <w:rPr>
                <w:rFonts w:ascii="SassoonPrimaryInfant" w:hAnsi="SassoonPrimaryInfant"/>
                <w:rtl/>
              </w:rPr>
              <w:t>2</w:t>
            </w:r>
          </w:p>
        </w:tc>
      </w:tr>
    </w:tbl>
    <w:p w:rsidR="00F25B57" w:rsidRPr="00A33870" w:rsidRDefault="00F25B57" w:rsidP="00CC7923">
      <w:pPr>
        <w:rPr>
          <w:rFonts w:ascii="SassoonPrimaryInfant" w:hAnsi="SassoonPrimaryInfant"/>
        </w:rPr>
      </w:pPr>
    </w:p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tbl>
      <w:tblPr>
        <w:tblpPr w:leftFromText="180" w:rightFromText="180" w:vertAnchor="text" w:horzAnchor="margin" w:tblpXSpec="center" w:tblpY="7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053"/>
        <w:gridCol w:w="195"/>
        <w:gridCol w:w="810"/>
        <w:gridCol w:w="90"/>
        <w:gridCol w:w="2706"/>
        <w:gridCol w:w="1524"/>
      </w:tblGrid>
      <w:tr w:rsidR="00F25B57" w:rsidRPr="00A33870" w:rsidTr="008209B1">
        <w:trPr>
          <w:trHeight w:val="384"/>
        </w:trPr>
        <w:tc>
          <w:tcPr>
            <w:tcW w:w="405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975EEA">
            <w:pPr>
              <w:spacing w:after="0"/>
              <w:jc w:val="right"/>
              <w:rPr>
                <w:rFonts w:ascii="SassoonPrimaryInfant" w:hAnsi="SassoonPrimaryInfant"/>
                <w:b/>
                <w:bCs/>
                <w:color w:val="FF0000"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>
              <w:rPr>
                <w:rFonts w:ascii="SassoonPrimaryInfant" w:hAnsi="SassoonPrimaryInfant"/>
                <w:b/>
                <w:bCs/>
                <w:rtl/>
              </w:rPr>
              <w:t>44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975EEA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>
              <w:rPr>
                <w:rFonts w:ascii="SassoonPrimaryInfant" w:hAnsi="SassoonPrimaryInfant"/>
                <w:b/>
                <w:bCs/>
                <w:rtl/>
              </w:rPr>
              <w:t>44</w:t>
            </w:r>
          </w:p>
        </w:tc>
      </w:tr>
      <w:tr w:rsidR="00F25B57" w:rsidRPr="00A33870" w:rsidTr="008209B1">
        <w:trPr>
          <w:trHeight w:val="99"/>
        </w:trPr>
        <w:tc>
          <w:tcPr>
            <w:tcW w:w="4248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tabs>
                <w:tab w:val="left" w:pos="3300"/>
              </w:tabs>
              <w:spacing w:after="0"/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Style w:val="shorttext1"/>
                <w:rFonts w:ascii="SassoonPrimaryInfant" w:hAnsi="SassoonPrimaryInfant"/>
                <w:shd w:val="clear" w:color="auto" w:fill="EBEFF9"/>
              </w:rPr>
            </w:pP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التعبير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 xml:space="preserve"> </w:t>
            </w: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في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 xml:space="preserve"> </w:t>
            </w: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شكل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 xml:space="preserve"> </w:t>
            </w:r>
            <w:r w:rsidRPr="00A33870">
              <w:rPr>
                <w:rStyle w:val="shorttext1"/>
                <w:rFonts w:ascii="SassoonPrimaryInfant" w:hAnsi="SassoonPrimaryInfant" w:hint="cs"/>
                <w:shd w:val="clear" w:color="auto" w:fill="EBEFF9"/>
                <w:rtl/>
              </w:rPr>
              <w:t>لوغاريتمي</w:t>
            </w:r>
            <w:r w:rsidRPr="00A33870">
              <w:rPr>
                <w:rStyle w:val="shorttext1"/>
                <w:rFonts w:ascii="SassoonPrimaryInfant" w:hAnsi="SassoonPrimaryInfant"/>
                <w:shd w:val="clear" w:color="auto" w:fill="EBEFF9"/>
                <w:rtl/>
              </w:rPr>
              <w:t>.</w:t>
            </w:r>
          </w:p>
          <w:p w:rsidR="00F25B57" w:rsidRPr="00A33870" w:rsidRDefault="00F25B57" w:rsidP="008209B1">
            <w:pPr>
              <w:spacing w:after="0"/>
              <w:rPr>
                <w:rStyle w:val="shorttext1"/>
                <w:rFonts w:ascii="SassoonPrimaryInfant" w:hAnsi="SassoonPrimaryInfant"/>
                <w:shd w:val="clear" w:color="auto" w:fill="EBEFF9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Express in logarithmic form.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8209B1">
        <w:trPr>
          <w:trHeight w:val="450"/>
        </w:trPr>
        <w:tc>
          <w:tcPr>
            <w:tcW w:w="9378" w:type="dxa"/>
            <w:gridSpan w:val="6"/>
            <w:tcBorders>
              <w:top w:val="nil"/>
              <w:bottom w:val="nil"/>
            </w:tcBorders>
            <w:vAlign w:val="center"/>
          </w:tcPr>
          <w:tbl>
            <w:tblPr>
              <w:tblW w:w="0" w:type="auto"/>
              <w:tblCellSpacing w:w="0" w:type="dxa"/>
              <w:tblInd w:w="351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0"/>
              <w:gridCol w:w="20"/>
              <w:gridCol w:w="483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</w:tblGrid>
            <w:tr w:rsidR="00F25B57" w:rsidRPr="00A33870" w:rsidTr="008209B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483" w:type="dxa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margin" w:xAlign="center" w:y="780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</w:p>
              </w:tc>
            </w:tr>
          </w:tbl>
          <w:p w:rsidR="00F25B57" w:rsidRPr="00A33870" w:rsidRDefault="00F25B57" w:rsidP="008209B1">
            <w:pPr>
              <w:spacing w:after="0"/>
              <w:ind w:left="4320"/>
              <w:jc w:val="center"/>
              <w:rPr>
                <w:rFonts w:ascii="SassoonPrimaryInfant" w:hAnsi="SassoonPrimaryInfant"/>
                <w:sz w:val="23"/>
                <w:szCs w:val="23"/>
                <w:lang w:val="en-NZ"/>
              </w:rPr>
            </w:pPr>
            <w:r w:rsidRPr="00E75B29">
              <w:pict>
                <v:shape id="_x0000_i1062" type="#_x0000_t75" style="width:33pt;height:17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ABF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EF4ABF&quot;&gt;&lt;m:oMathPara&gt;&lt;m:oMath&gt;&lt;m:sSup&gt;&lt;m:sSupPr&gt;&lt;m:ctrlPr&gt;&lt;w:rPr&gt;&lt;w:rFonts w:ascii=&quot;Cambria Math&quot; w:fareast=&quot;Times New Roman&quot; w:h-ansi=&quot;SassoonPrimaryInfant&quot;/&gt;&lt;wx:font wx:val=&quot;Cambria Math&quot;/&gt;&lt;w:i/&gt;&lt;w:sz w:val=&quot;23&quot;/&gt;&lt;w:sz-cs w:val=&quot;23&quot;/&gt;&lt;w:lang w:val=&quot;EN-NZ&quot;/&gt;&lt;/w:rPr&gt;&lt;/m:ctrlPr&gt;&lt;/m:sSupPr&gt;&lt;m:e&gt;&lt;m:r&gt;&lt;w:rPr&gt;&lt;w:rFonts w:ascii=&quot;Cambria Math&quot; w:fareast=&quot;Times New Roman&quot; w:h-ansi=&quot;SassoonPrimaryInfant&quot;/&gt;&lt;wx:font wx:val=&quot;Cambria Math&quot;/&gt;&lt;w:i/&gt;&lt;w:sz w:val=&quot;23&quot;/&gt;&lt;w:sz-cs w:val=&quot;23&quot;/&gt;&lt;w:lang w:val=&quot;EN-NZ&quot;/&gt;&lt;/w:rPr&gt;&lt;m:t&gt;4&lt;/m:t&gt;&lt;/m:r&gt;&lt;/m:e&gt;&lt;m:sup&gt;&lt;m:f&gt;&lt;m:fPr&gt;&lt;m:ctrlPr&gt;&lt;w:rPr&gt;&lt;w:rFonts w:ascii=&quot;Cambria Math&quot; w:fareast=&quot;Times New Roman&quot; w:h-ansi=&quot;SassoonPrimaryInfant&quot;/&gt;&lt;wx:font wx:val=&quot;Cambria Math&quot;/&gt;&lt;w:i/&gt;&lt;w:sz w:val=&quot;23&quot;/&gt;&lt;w:sz-cs w:val=&quot;23&quot;/&gt;&lt;w:lang w:val=&quot;EN-NZ&quot;/&gt;&lt;/w:rPr&gt;&lt;/m:ctrlPr&gt;&lt;/m:fPr&gt;&lt;m:num&gt;&lt;m:r&gt;&lt;w:rPr&gt;&lt;w:rFonts w:ascii=&quot;Cambria Math&quot; w:fareast=&quot;Times New Roman&quot; w:h-ansi=&quot;SassoonPrimaryInfant&quot;/&gt;&lt;wx:font wx:val=&quot;Cambria Math&quot;/&gt;&lt;w:i/&gt;&lt;w:sz w:val=&quot;23&quot;/&gt;&lt;w:sz-cs w:val=&quot;23&quot;/&gt;&lt;w:lang w:val=&quot;EN-NZ&quot;/&gt;&lt;/w:rPr&gt;&lt;m:t&gt;3&lt;/m:t&gt;&lt;/m:r&gt;&lt;/m:num&gt;&lt;m:den&gt;&lt;m:r&gt;&lt;w:rPr&gt;&lt;w:rFonts w:ascii=&quot;Cambria Math&quot; w:fareast=&quot;Times New Roman&quot; w:h-ansi=&quot;SassoonPrimaryInfant&quot;/&gt;&lt;wx:font wx:val=&quot;Cambria Math&quot;/&gt;&lt;w:i/&gt;&lt;w:sz w:val=&quot;23&quot;/&gt;&lt;w:sz-cs w:val=&quot;23&quot;/&gt;&lt;w:lang w:val=&quot;EN-NZ&quot;/&gt;&lt;/w:rPr&gt;&lt;m:t&gt;2&lt;/m:t&gt;&lt;/m:r&gt;&lt;/m:den&gt;&lt;/m:f&gt;&lt;/m:sup&gt;&lt;/m:sSup&gt;&lt;m:r&gt;&lt;w:rPr&gt;&lt;w:rFonts w:ascii=&quot;Cambria Math&quot; w:fareast=&quot;Times New Roman&quot; w:h-ansi=&quot;SassoonPrimaryInfant&quot;/&gt;&lt;wx:font wx:val=&quot;Cambria Math&quot;/&gt;&lt;w:i/&gt;&lt;w:sz w:val=&quot;23&quot;/&gt;&lt;w:sz-cs w:val=&quot;23&quot;/&gt;&lt;w:lang w:val=&quot;EN-NZ&quot;/&gt;&lt;/w:rPr&gt;&lt;m:t&gt;=8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34" o:title="" chromakey="white"/>
                </v:shape>
              </w:pict>
            </w:r>
          </w:p>
          <w:p w:rsidR="00F25B57" w:rsidRPr="00A33870" w:rsidRDefault="00F25B57" w:rsidP="008209B1">
            <w:pPr>
              <w:spacing w:after="0"/>
              <w:ind w:left="4320"/>
              <w:jc w:val="center"/>
              <w:rPr>
                <w:rFonts w:ascii="SassoonPrimaryInfant" w:hAnsi="SassoonPrimaryInfant"/>
                <w:sz w:val="32"/>
                <w:szCs w:val="32"/>
              </w:rPr>
            </w:pPr>
          </w:p>
        </w:tc>
      </w:tr>
      <w:tr w:rsidR="00F25B57" w:rsidRPr="00A33870" w:rsidTr="008209B1">
        <w:trPr>
          <w:trHeight w:val="614"/>
        </w:trPr>
        <w:tc>
          <w:tcPr>
            <w:tcW w:w="937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</w:rPr>
            </w:pPr>
            <w:r w:rsidRPr="00A33870">
              <w:rPr>
                <w:rFonts w:ascii="SassoonPrimaryInfant" w:hAnsi="SassoonPrimaryInfant"/>
                <w:color w:val="000000"/>
              </w:rPr>
              <w:t>Answer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lang w:val="en-US"/>
              </w:rPr>
            </w:pPr>
            <w:r w:rsidRPr="00A33870">
              <w:rPr>
                <w:rFonts w:ascii="SassoonPrimaryInfant" w:hAnsi="SassoonPrimaryInfant" w:hint="cs"/>
                <w:color w:val="000000"/>
                <w:rtl/>
              </w:rPr>
              <w:t>الإجابة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  <w:lang w:val="en-US"/>
              </w:rPr>
            </w:pPr>
            <w:r w:rsidRPr="00A33870">
              <w:rPr>
                <w:rFonts w:ascii="SassoonPrimaryInfant" w:hAnsi="SassoonPrimaryInfant"/>
                <w:color w:val="000000"/>
                <w:lang w:val="en-US"/>
              </w:rPr>
              <w:t xml:space="preserve"> 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FF0000"/>
                <w:lang w:val="en-US"/>
              </w:rPr>
            </w:pPr>
          </w:p>
        </w:tc>
      </w:tr>
      <w:tr w:rsidR="00F25B57" w:rsidRPr="00A33870" w:rsidTr="008209B1">
        <w:trPr>
          <w:trHeight w:val="71"/>
        </w:trPr>
        <w:tc>
          <w:tcPr>
            <w:tcW w:w="7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2</w:t>
            </w:r>
          </w:p>
        </w:tc>
      </w:tr>
      <w:tr w:rsidR="00F25B57" w:rsidRPr="00A33870" w:rsidTr="008209B1">
        <w:trPr>
          <w:trHeight w:val="71"/>
        </w:trPr>
        <w:tc>
          <w:tcPr>
            <w:tcW w:w="78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</w:rPr>
            </w:pPr>
          </w:p>
        </w:tc>
      </w:tr>
    </w:tbl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tbl>
      <w:tblPr>
        <w:tblpPr w:leftFromText="180" w:rightFromText="180" w:vertAnchor="text" w:horzAnchor="page" w:tblpXSpec="center" w:tblpY="-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053"/>
        <w:gridCol w:w="195"/>
        <w:gridCol w:w="449"/>
        <w:gridCol w:w="451"/>
        <w:gridCol w:w="2706"/>
        <w:gridCol w:w="1524"/>
      </w:tblGrid>
      <w:tr w:rsidR="00F25B57" w:rsidRPr="00A33870" w:rsidTr="008209B1">
        <w:trPr>
          <w:trHeight w:val="384"/>
        </w:trPr>
        <w:tc>
          <w:tcPr>
            <w:tcW w:w="405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975EEA">
            <w:pPr>
              <w:spacing w:after="0"/>
              <w:jc w:val="right"/>
              <w:rPr>
                <w:rFonts w:ascii="SassoonPrimaryInfant" w:hAnsi="SassoonPrimaryInfant"/>
                <w:b/>
                <w:bCs/>
                <w:color w:val="FF0000"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br w:type="page"/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>
              <w:rPr>
                <w:rFonts w:ascii="SassoonPrimaryInfant" w:hAnsi="SassoonPrimaryInfant"/>
                <w:b/>
                <w:bCs/>
                <w:rtl/>
              </w:rPr>
              <w:t>45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975EEA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>
              <w:rPr>
                <w:rFonts w:ascii="SassoonPrimaryInfant" w:hAnsi="SassoonPrimaryInfant"/>
                <w:b/>
                <w:bCs/>
                <w:rtl/>
              </w:rPr>
              <w:t>45</w:t>
            </w:r>
          </w:p>
        </w:tc>
      </w:tr>
      <w:tr w:rsidR="00F25B57" w:rsidRPr="00A33870" w:rsidTr="008209B1">
        <w:trPr>
          <w:trHeight w:val="99"/>
        </w:trPr>
        <w:tc>
          <w:tcPr>
            <w:tcW w:w="4248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tabs>
                <w:tab w:val="left" w:pos="3300"/>
              </w:tabs>
              <w:spacing w:after="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حلّ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المتباينة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التالية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>.</w:t>
            </w:r>
          </w:p>
          <w:p w:rsidR="00F25B57" w:rsidRPr="00A33870" w:rsidRDefault="00F25B57" w:rsidP="008209B1">
            <w:pPr>
              <w:tabs>
                <w:tab w:val="left" w:pos="3300"/>
              </w:tabs>
              <w:spacing w:after="0"/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Solve the following 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8209B1">
        <w:trPr>
          <w:trHeight w:val="450"/>
        </w:trPr>
        <w:tc>
          <w:tcPr>
            <w:tcW w:w="9378" w:type="dxa"/>
            <w:gridSpan w:val="6"/>
            <w:tcBorders>
              <w:top w:val="nil"/>
              <w:bottom w:val="nil"/>
            </w:tcBorders>
            <w:vAlign w:val="center"/>
          </w:tcPr>
          <w:tbl>
            <w:tblPr>
              <w:tblW w:w="0" w:type="auto"/>
              <w:tblCellSpacing w:w="0" w:type="dxa"/>
              <w:tblInd w:w="351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47"/>
              <w:gridCol w:w="60"/>
              <w:gridCol w:w="240"/>
              <w:gridCol w:w="60"/>
              <w:gridCol w:w="136"/>
              <w:gridCol w:w="60"/>
              <w:gridCol w:w="447"/>
              <w:gridCol w:w="60"/>
              <w:gridCol w:w="240"/>
              <w:gridCol w:w="60"/>
              <w:gridCol w:w="136"/>
              <w:gridCol w:w="60"/>
              <w:gridCol w:w="187"/>
            </w:tblGrid>
            <w:tr w:rsidR="00F25B57" w:rsidRPr="00A33870" w:rsidTr="008209B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log </w:t>
                  </w:r>
                  <w:r w:rsidRPr="00A33870">
                    <w:rPr>
                      <w:rFonts w:ascii="SassoonPrimaryInfant" w:hAnsi="SassoonPrimaryInfant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log </w:t>
                  </w:r>
                  <w:r w:rsidRPr="00A33870">
                    <w:rPr>
                      <w:rFonts w:ascii="SassoonPrimaryInfant" w:hAnsi="SassoonPrimaryInfant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8209B1">
                  <w:pPr>
                    <w:framePr w:hSpace="180" w:wrap="around" w:vAnchor="text" w:hAnchor="page" w:xAlign="center" w:y="-12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m</w:t>
                  </w:r>
                </w:p>
              </w:tc>
            </w:tr>
          </w:tbl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  <w:sz w:val="32"/>
                <w:szCs w:val="32"/>
              </w:rPr>
            </w:pPr>
          </w:p>
        </w:tc>
      </w:tr>
      <w:tr w:rsidR="00F25B57" w:rsidRPr="00A33870" w:rsidTr="008209B1">
        <w:trPr>
          <w:trHeight w:val="341"/>
        </w:trPr>
        <w:tc>
          <w:tcPr>
            <w:tcW w:w="424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tabs>
                <w:tab w:val="left" w:pos="3300"/>
              </w:tabs>
              <w:spacing w:after="0"/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8209B1">
        <w:trPr>
          <w:trHeight w:val="614"/>
        </w:trPr>
        <w:tc>
          <w:tcPr>
            <w:tcW w:w="937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</w:rPr>
            </w:pPr>
            <w:r w:rsidRPr="00A33870">
              <w:rPr>
                <w:rFonts w:ascii="SassoonPrimaryInfant" w:hAnsi="SassoonPrimaryInfant"/>
                <w:color w:val="000000"/>
              </w:rPr>
              <w:t>Answer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lang w:val="en-US"/>
              </w:rPr>
            </w:pPr>
            <w:r w:rsidRPr="00A33870">
              <w:rPr>
                <w:rFonts w:ascii="SassoonPrimaryInfant" w:hAnsi="SassoonPrimaryInfant" w:hint="cs"/>
                <w:color w:val="000000"/>
                <w:rtl/>
              </w:rPr>
              <w:t>الإجابة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  <w:lang w:val="en-US"/>
              </w:rPr>
            </w:pPr>
            <w:r w:rsidRPr="00A33870">
              <w:rPr>
                <w:rFonts w:ascii="SassoonPrimaryInfant" w:hAnsi="SassoonPrimaryInfant"/>
                <w:color w:val="000000"/>
                <w:lang w:val="en-US"/>
              </w:rPr>
              <w:t xml:space="preserve"> 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rtl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FF0000"/>
                <w:lang w:val="en-US"/>
              </w:rPr>
            </w:pPr>
          </w:p>
        </w:tc>
      </w:tr>
      <w:tr w:rsidR="00F25B57" w:rsidRPr="00A33870" w:rsidTr="008209B1">
        <w:trPr>
          <w:trHeight w:val="71"/>
        </w:trPr>
        <w:tc>
          <w:tcPr>
            <w:tcW w:w="7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3</w:t>
            </w:r>
          </w:p>
        </w:tc>
      </w:tr>
    </w:tbl>
    <w:p w:rsidR="00F25B57" w:rsidRPr="00A33870" w:rsidRDefault="00F25B57" w:rsidP="00CC7923">
      <w:pPr>
        <w:rPr>
          <w:rFonts w:ascii="SassoonPrimaryInfant" w:hAnsi="SassoonPrimaryInfant"/>
        </w:rPr>
      </w:pPr>
    </w:p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p w:rsidR="00F25B57" w:rsidRPr="00A33870" w:rsidRDefault="00F25B57" w:rsidP="00CC7923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page" w:tblpXSpec="center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482"/>
        <w:gridCol w:w="1019"/>
        <w:gridCol w:w="2971"/>
        <w:gridCol w:w="1077"/>
      </w:tblGrid>
      <w:tr w:rsidR="00F25B57" w:rsidRPr="00A33870" w:rsidTr="008209B1">
        <w:trPr>
          <w:trHeight w:val="355"/>
        </w:trPr>
        <w:tc>
          <w:tcPr>
            <w:tcW w:w="4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975EEA">
            <w:pPr>
              <w:spacing w:after="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>
              <w:rPr>
                <w:rFonts w:ascii="SassoonPrimaryInfant" w:hAnsi="SassoonPrimaryInfant" w:cs="Arial"/>
                <w:b/>
                <w:bCs/>
                <w:rtl/>
              </w:rPr>
              <w:t>46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40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975EEA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>
              <w:rPr>
                <w:rFonts w:ascii="SassoonPrimaryInfant" w:hAnsi="SassoonPrimaryInfant"/>
                <w:b/>
                <w:bCs/>
                <w:rtl/>
              </w:rPr>
              <w:t>46</w:t>
            </w:r>
          </w:p>
        </w:tc>
      </w:tr>
      <w:tr w:rsidR="00F25B57" w:rsidRPr="00A33870" w:rsidTr="008209B1">
        <w:trPr>
          <w:trHeight w:val="74"/>
        </w:trPr>
        <w:tc>
          <w:tcPr>
            <w:tcW w:w="9549" w:type="dxa"/>
            <w:gridSpan w:val="4"/>
            <w:tcBorders>
              <w:top w:val="single" w:sz="4" w:space="0" w:color="auto"/>
              <w:bottom w:val="nil"/>
            </w:tcBorders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 w:cs="SassoonPrimaryInfant"/>
                <w:sz w:val="4"/>
                <w:szCs w:val="4"/>
                <w:rtl/>
                <w:lang w:val="ar-SA"/>
              </w:rPr>
            </w:pPr>
          </w:p>
        </w:tc>
      </w:tr>
      <w:tr w:rsidR="00F25B57" w:rsidRPr="00A33870" w:rsidTr="008209B1">
        <w:trPr>
          <w:trHeight w:val="600"/>
        </w:trPr>
        <w:tc>
          <w:tcPr>
            <w:tcW w:w="4482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tabs>
                <w:tab w:val="left" w:pos="3300"/>
              </w:tabs>
              <w:spacing w:after="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  <w:lang w:bidi="ar-LB"/>
              </w:rPr>
              <w:t>أوجد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LB"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  <w:lang w:bidi="ar-LB"/>
              </w:rPr>
              <w:t>قيمة</w:t>
            </w:r>
            <w:r w:rsidRPr="00A33870">
              <w:rPr>
                <w:rFonts w:ascii="SassoonPrimaryInfant" w:hAnsi="SassoonPrimaryInfant"/>
                <w:b/>
                <w:bCs/>
                <w:rtl/>
                <w:lang w:bidi="ar-LB"/>
              </w:rPr>
              <w:t xml:space="preserve"> </w:t>
            </w:r>
            <w:r w:rsidRPr="00A33870">
              <w:rPr>
                <w:rFonts w:ascii="SassoonPrimaryInfant" w:hAnsi="SassoonPrimaryInfant"/>
              </w:rPr>
              <w:t xml:space="preserve">  </w:t>
            </w: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048" w:type="dxa"/>
            <w:gridSpan w:val="2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Evaluate</w:t>
            </w:r>
          </w:p>
        </w:tc>
      </w:tr>
      <w:tr w:rsidR="00F25B57" w:rsidRPr="00A33870" w:rsidTr="008209B1">
        <w:trPr>
          <w:trHeight w:val="483"/>
        </w:trPr>
        <w:tc>
          <w:tcPr>
            <w:tcW w:w="9549" w:type="dxa"/>
            <w:gridSpan w:val="4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  <w:r w:rsidRPr="00E75B29">
              <w:pict>
                <v:shape id="_x0000_i1063" type="#_x0000_t75" style="width:84.7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59B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5559B7&quot;&gt;&lt;m:oMathPara&gt;&lt;m:oMath&gt;&lt;m:func&gt;&lt;m:func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funcPr&gt;&lt;m:fName&gt;&lt;m:sSub&gt;&lt;m:sSub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sSubPr&gt;&lt;m:e&gt;&lt;m:r&gt;&lt;m:rPr&gt;&lt;m:sty m:val=&quot;p&quot;/&gt;&lt;/m:rPr&gt;&lt;w:rPr&gt;&lt;w:rFonts w:ascii=&quot;Cambria Math&quot; w:h-ansi=&quot;SassoonPrimaryInfant&quot;/&gt;&lt;wx:font wx:val=&quot;Cambria Math&quot;/&gt;&lt;w:sz w:val=&quot;23&quot;/&gt;&lt;w:sz-cs w:val=&quot;23&quot;/&gt;&lt;w:lang w:val=&quot;EN-NZ&quot;/&gt;&lt;/w:rPr&gt;&lt;m:t&gt;log&lt;/m:t&gt;&lt;/m:r&gt;&lt;/m:e&gt;&lt;m:sub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10&lt;/m:t&gt;&lt;/m:r&gt;&lt;/m:sub&gt;&lt;/m:sSub&gt;&lt;/m:fName&gt;&lt;m:e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25+&lt;/m:t&gt;&lt;/m:r&gt;&lt;m:func&gt;&lt;m:func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funcPr&gt;&lt;m:fName&gt;&lt;m:sSub&gt;&lt;m:sSub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sSubPr&gt;&lt;m:e&gt;&lt;m:r&gt;&lt;m:rPr&gt;&lt;m:sty m:val=&quot;p&quot;/&gt;&lt;/m:rPr&gt;&lt;w:rPr&gt;&lt;w:rFonts w:ascii=&quot;Cambria Math&quot; w:h-ansi=&quot;SassoonPrimaryInfant&quot;/&gt;&lt;wx:font wx:val=&quot;Cambria Math&quot;/&gt;&lt;w:sz w:val=&quot;23&quot;/&gt;&lt;w:sz-cs w:val=&quot;23&quot;/&gt;&lt;w:lang w:val=&quot;EN-NZ&quot;/&gt;&lt;/w:rPr&gt;&lt;m:t&gt;log&lt;/m:t&gt;&lt;/m:r&gt;&lt;/m:e&gt;&lt;m:sub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10&lt;/m:t&gt;&lt;/m:r&gt;&lt;/m:sub&gt;&lt;/m:sSub&gt;&lt;/m:fName&gt;&lt;m:e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4&lt;/m:t&gt;&lt;/m:r&gt;&lt;/m:e&gt;&lt;/m:func&gt;&lt;/m:e&gt;&lt;/m:func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35" o:title="" chromakey="white"/>
                </v:shape>
              </w:pict>
            </w:r>
          </w:p>
        </w:tc>
      </w:tr>
      <w:tr w:rsidR="00F25B57" w:rsidRPr="00A33870" w:rsidTr="008209B1">
        <w:trPr>
          <w:trHeight w:val="568"/>
        </w:trPr>
        <w:tc>
          <w:tcPr>
            <w:tcW w:w="4482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tabs>
                <w:tab w:val="left" w:pos="3300"/>
              </w:tabs>
              <w:spacing w:after="0"/>
              <w:jc w:val="right"/>
              <w:rPr>
                <w:rFonts w:ascii="SassoonPrimaryInfant" w:hAnsi="SassoonPrimaryInfant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048" w:type="dxa"/>
            <w:gridSpan w:val="2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8209B1">
        <w:trPr>
          <w:trHeight w:val="1724"/>
        </w:trPr>
        <w:tc>
          <w:tcPr>
            <w:tcW w:w="95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lang w:val="en-US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</w:tr>
      <w:tr w:rsidR="00F25B57" w:rsidRPr="00A33870" w:rsidTr="008209B1">
        <w:trPr>
          <w:trHeight w:val="481"/>
        </w:trPr>
        <w:tc>
          <w:tcPr>
            <w:tcW w:w="847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 2</w:t>
            </w:r>
          </w:p>
        </w:tc>
      </w:tr>
    </w:tbl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p w:rsidR="00F25B57" w:rsidRDefault="00F25B57">
      <w:r>
        <w:br w:type="page"/>
      </w:r>
    </w:p>
    <w:tbl>
      <w:tblPr>
        <w:tblpPr w:leftFromText="180" w:rightFromText="180" w:vertAnchor="text" w:horzAnchor="page" w:tblpXSpec="center" w:tblpY="2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053"/>
        <w:gridCol w:w="644"/>
        <w:gridCol w:w="3157"/>
        <w:gridCol w:w="1524"/>
      </w:tblGrid>
      <w:tr w:rsidR="00F25B57" w:rsidRPr="00A33870" w:rsidTr="008209B1">
        <w:trPr>
          <w:trHeight w:val="384"/>
        </w:trPr>
        <w:tc>
          <w:tcPr>
            <w:tcW w:w="405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975EEA">
            <w:pPr>
              <w:spacing w:after="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>
              <w:rPr>
                <w:rFonts w:ascii="SassoonPrimaryInfant" w:hAnsi="SassoonPrimaryInfant" w:cs="Arial"/>
                <w:b/>
                <w:bCs/>
                <w:rtl/>
              </w:rPr>
              <w:t>47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975EEA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>
              <w:rPr>
                <w:rFonts w:ascii="SassoonPrimaryInfant" w:hAnsi="SassoonPrimaryInfant"/>
                <w:b/>
                <w:bCs/>
                <w:rtl/>
              </w:rPr>
              <w:t>47</w:t>
            </w:r>
          </w:p>
        </w:tc>
      </w:tr>
      <w:tr w:rsidR="00F25B57" w:rsidRPr="00A33870" w:rsidTr="008209B1">
        <w:trPr>
          <w:trHeight w:val="614"/>
        </w:trPr>
        <w:tc>
          <w:tcPr>
            <w:tcW w:w="4053" w:type="dxa"/>
            <w:tcBorders>
              <w:top w:val="single" w:sz="4" w:space="0" w:color="auto"/>
              <w:bottom w:val="nil"/>
              <w:right w:val="nil"/>
            </w:tcBorders>
          </w:tcPr>
          <w:p w:rsidR="00F25B57" w:rsidRPr="00A33870" w:rsidRDefault="00F25B57" w:rsidP="008209B1">
            <w:pPr>
              <w:tabs>
                <w:tab w:val="left" w:pos="3300"/>
              </w:tabs>
              <w:bidi/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بسّط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</w:p>
        </w:tc>
        <w:tc>
          <w:tcPr>
            <w:tcW w:w="468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>Simplify the following expression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sz w:val="23"/>
                <w:szCs w:val="23"/>
                <w:lang w:val="en-NZ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  <w:lang w:val="en-US"/>
              </w:rPr>
            </w:pPr>
            <w:r w:rsidRPr="00E75B29">
              <w:pict>
                <v:shape id="_x0000_i1064" type="#_x0000_t75" style="width:83.25pt;height:12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48F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06348F&quot;&gt;&lt;m:oMathPara&gt;&lt;m:oMath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5&lt;/m:t&gt;&lt;/m:r&gt;&lt;m:func&gt;&lt;m:func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funcPr&gt;&lt;m:fName&gt;&lt;m:sSub&gt;&lt;m:sSub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sSubPr&gt;&lt;m:e&gt;&lt;m:r&gt;&lt;m:rPr&gt;&lt;m:sty m:val=&quot;p&quot;/&gt;&lt;/m:rPr&gt;&lt;w:rPr&gt;&lt;w:rFonts w:ascii=&quot;Cambria Math&quot; w:h-ansi=&quot;SassoonPrimaryInfant&quot;/&gt;&lt;wx:font wx:val=&quot;Cambria Math&quot;/&gt;&lt;w:sz w:val=&quot;23&quot;/&gt;&lt;w:sz-cs w:val=&quot;23&quot;/&gt;&lt;w:lang w:val=&quot;EN-NZ&quot;/&gt;&lt;/w:rPr&gt;&lt;m:t&gt;log&lt;/m:t&gt;&lt;/m:r&gt;&lt;/m:e&gt;&lt;m:sub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3&lt;/m:t&gt;&lt;/m:r&gt;&lt;/m:sub&gt;&lt;/m:sSub&gt;&lt;/m:fName&gt;&lt;m:e&gt;&lt;m:r&gt;&lt;w:rPr&gt;&lt;w:rFonts w:ascii=&quot;Cambria Math&quot; w:h-ansi=&quot;Cambria Math&quot;/&gt;&lt;wx:font wx:val=&quot;Cambria Math&quot;/&gt;&lt;w:i/&gt;&lt;w:sz w:val=&quot;23&quot;/&gt;&lt;w:sz-cs w:val=&quot;23&quot;/&gt;&lt;w:lang w:val=&quot;EN-NZ&quot;/&gt;&lt;/w:rPr&gt;&lt;m:t&gt;a&lt;/m:t&gt;&lt;/m:r&gt;&lt;m:r&gt;&lt;w:rPr&gt;&lt;w:rFonts w:ascii=&quot;SassoonPrimaryInfant&quot; w:h-ansi=&quot;SassoonPrimaryInfant&quot;/&gt;&lt;wx:font wx:val=&quot;SassoonPrimaryInfant&quot;/&gt;&lt;w:i/&gt;&lt;w:sz w:val=&quot;23&quot;/&gt;&lt;w:sz-cs w:val=&quot;23&quot;/&gt;&lt;w:lang w:val=&quot;EN-NZ&quot;/&gt;&lt;/w:rPr&gt;&lt;m:t&gt;-&lt;/m:t&gt;&lt;/m:r&gt;&lt;m:func&gt;&lt;m:func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funcPr&gt;&lt;m:fName&gt;&lt;m:sSub&gt;&lt;m:sSub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sSubPr&gt;&lt;m:e&gt;&lt;m:r&gt;&lt;m:rPr&gt;&lt;m:sty m:val=&quot;p&quot;/&gt;&lt;/m:rPr&gt;&lt;w:rPr&gt;&lt;w:rFonts w:ascii=&quot;Cambria Math&quot; w:h-ansi=&quot;SassoonPrimaryInfant&quot;/&gt;&lt;wx:font wx:val=&quot;Cambria Math&quot;/&gt;&lt;w:sz w:val=&quot;23&quot;/&gt;&lt;w:sz-cs w:val=&quot;23&quot;/&gt;&lt;w:lang w:val=&quot;EN-NZ&quot;/&gt;&lt;/w:rPr&gt;&lt;m:t&gt;log&lt;/m:t&gt;&lt;/m:r&gt;&lt;/m:e&gt;&lt;m:sub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3&lt;/m:t&gt;&lt;/m:r&gt;&lt;/m:sub&gt;&lt;/m:sSub&gt;&lt;/m:fName&gt;&lt;m:e&gt;&lt;m:sSup&gt;&lt;m:sSup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sSupPr&gt;&lt;m:e&gt;&lt;m:r&gt;&lt;w:rPr&gt;&lt;w:rFonts w:ascii=&quot;Cambria Math&quot; w:h-ansi=&quot;Cambria Math&quot;/&gt;&lt;wx:font wx:val=&quot;Cambria Math&quot;/&gt;&lt;w:i/&gt;&lt;w:sz w:val=&quot;23&quot;/&gt;&lt;w:sz-cs w:val=&quot;23&quot;/&gt;&lt;w:lang w:val=&quot;EN-NZ&quot;/&gt;&lt;/w:rPr&gt;&lt;m:t&gt;a&lt;/m:t&gt;&lt;/m:r&gt;&lt;/m:e&gt;&lt;m:sup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4&lt;/m:t&gt;&lt;/m:r&gt;&lt;/m:sup&gt;&lt;/m:sSup&gt;&lt;/m:e&gt;&lt;/m:func&gt;&lt;/m:e&gt;&lt;/m:func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36" o:title="" chromakey="white"/>
                </v:shape>
              </w:pict>
            </w:r>
          </w:p>
        </w:tc>
      </w:tr>
      <w:tr w:rsidR="00F25B57" w:rsidRPr="00A33870" w:rsidTr="008209B1">
        <w:trPr>
          <w:trHeight w:val="614"/>
        </w:trPr>
        <w:tc>
          <w:tcPr>
            <w:tcW w:w="93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color w:val="000000"/>
              </w:rPr>
            </w:pPr>
            <w:r w:rsidRPr="00A33870">
              <w:rPr>
                <w:rFonts w:ascii="SassoonPrimaryInfant" w:hAnsi="SassoonPrimaryInfant"/>
                <w:color w:val="000000"/>
              </w:rPr>
              <w:t>Answer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000000"/>
                <w:lang w:val="en-US"/>
              </w:rPr>
            </w:pPr>
            <w:r w:rsidRPr="00A33870">
              <w:rPr>
                <w:rFonts w:ascii="SassoonPrimaryInfant" w:hAnsi="SassoonPrimaryInfant" w:hint="cs"/>
                <w:color w:val="000000"/>
                <w:rtl/>
              </w:rPr>
              <w:t>الإجابة</w:t>
            </w:r>
          </w:p>
          <w:p w:rsidR="00F25B57" w:rsidRPr="00A33870" w:rsidRDefault="00F25B57" w:rsidP="008209B1">
            <w:pPr>
              <w:spacing w:after="0"/>
              <w:ind w:left="360"/>
              <w:rPr>
                <w:rFonts w:ascii="SassoonPrimaryInfant" w:hAnsi="SassoonPrimaryInfant"/>
                <w:b/>
                <w:lang w:bidi="ar-AE"/>
              </w:rPr>
            </w:pPr>
          </w:p>
          <w:p w:rsidR="00F25B57" w:rsidRPr="00A33870" w:rsidRDefault="00F25B57" w:rsidP="008209B1">
            <w:pPr>
              <w:spacing w:after="0"/>
              <w:ind w:left="360"/>
              <w:rPr>
                <w:rFonts w:ascii="SassoonPrimaryInfant" w:hAnsi="SassoonPrimaryInfant"/>
                <w:b/>
                <w:lang w:bidi="ar-AE"/>
              </w:rPr>
            </w:pPr>
          </w:p>
          <w:p w:rsidR="00F25B57" w:rsidRPr="00A33870" w:rsidRDefault="00F25B57" w:rsidP="008209B1">
            <w:pPr>
              <w:spacing w:after="0"/>
              <w:ind w:left="360"/>
              <w:rPr>
                <w:rFonts w:ascii="SassoonPrimaryInfant" w:hAnsi="SassoonPrimaryInfant"/>
                <w:b/>
                <w:lang w:bidi="ar-AE"/>
              </w:rPr>
            </w:pPr>
          </w:p>
          <w:p w:rsidR="00F25B57" w:rsidRPr="00A33870" w:rsidRDefault="00F25B57" w:rsidP="008209B1">
            <w:pPr>
              <w:spacing w:after="0"/>
              <w:ind w:left="360"/>
              <w:rPr>
                <w:rFonts w:ascii="SassoonPrimaryInfant" w:hAnsi="SassoonPrimaryInfant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ind w:left="360"/>
              <w:rPr>
                <w:rFonts w:ascii="SassoonPrimaryInfant" w:hAnsi="SassoonPrimaryInfant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ind w:left="360"/>
              <w:rPr>
                <w:rFonts w:ascii="SassoonPrimaryInfant" w:hAnsi="SassoonPrimaryInfant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ind w:left="360"/>
              <w:rPr>
                <w:rFonts w:ascii="SassoonPrimaryInfant" w:hAnsi="SassoonPrimaryInfant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ind w:left="360"/>
              <w:rPr>
                <w:rFonts w:ascii="SassoonPrimaryInfant" w:hAnsi="SassoonPrimaryInfant"/>
                <w:lang w:val="en-US"/>
              </w:rPr>
            </w:pP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color w:val="FF0000"/>
                <w:lang w:val="en-US"/>
              </w:rPr>
            </w:pPr>
          </w:p>
        </w:tc>
      </w:tr>
      <w:tr w:rsidR="00F25B57" w:rsidRPr="00A33870" w:rsidTr="008209B1">
        <w:trPr>
          <w:trHeight w:val="71"/>
        </w:trPr>
        <w:tc>
          <w:tcPr>
            <w:tcW w:w="785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 xml:space="preserve">/ </w:t>
            </w:r>
            <w:r w:rsidRPr="00A33870">
              <w:rPr>
                <w:rFonts w:ascii="SassoonPrimaryInfant" w:hAnsi="SassoonPrimaryInfant"/>
                <w:rtl/>
              </w:rPr>
              <w:t>3</w:t>
            </w:r>
          </w:p>
        </w:tc>
      </w:tr>
    </w:tbl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p w:rsidR="00F25B57" w:rsidRPr="00A33870" w:rsidRDefault="00F25B57" w:rsidP="00CC7923">
      <w:pPr>
        <w:rPr>
          <w:rFonts w:ascii="SassoonPrimaryInfant" w:hAnsi="SassoonPrimaryInfant"/>
        </w:rPr>
      </w:pPr>
    </w:p>
    <w:tbl>
      <w:tblPr>
        <w:tblpPr w:leftFromText="180" w:rightFromText="180" w:vertAnchor="text" w:horzAnchor="page" w:tblpXSpec="center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/>
      </w:tblPr>
      <w:tblGrid>
        <w:gridCol w:w="4518"/>
        <w:gridCol w:w="90"/>
        <w:gridCol w:w="90"/>
        <w:gridCol w:w="486"/>
        <w:gridCol w:w="2971"/>
        <w:gridCol w:w="1493"/>
      </w:tblGrid>
      <w:tr w:rsidR="00F25B57" w:rsidRPr="00A33870" w:rsidTr="008209B1">
        <w:trPr>
          <w:trHeight w:val="355"/>
        </w:trPr>
        <w:tc>
          <w:tcPr>
            <w:tcW w:w="4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975EEA">
            <w:pPr>
              <w:spacing w:after="0"/>
              <w:jc w:val="right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السؤال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رقم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  <w:r>
              <w:rPr>
                <w:rFonts w:ascii="SassoonPrimaryInfant" w:hAnsi="SassoonPrimaryInfant" w:cs="Arial"/>
                <w:b/>
                <w:bCs/>
                <w:rtl/>
              </w:rPr>
              <w:t>48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975EEA">
            <w:pPr>
              <w:spacing w:after="0"/>
              <w:rPr>
                <w:rFonts w:ascii="SassoonPrimaryInfant" w:hAnsi="SassoonPrimaryInfant"/>
                <w:b/>
                <w:bCs/>
              </w:rPr>
            </w:pPr>
            <w:r w:rsidRPr="00A33870">
              <w:rPr>
                <w:rFonts w:ascii="SassoonPrimaryInfant" w:hAnsi="SassoonPrimaryInfant"/>
                <w:b/>
                <w:bCs/>
              </w:rPr>
              <w:t xml:space="preserve">Question </w:t>
            </w:r>
            <w:r>
              <w:rPr>
                <w:rFonts w:ascii="SassoonPrimaryInfant" w:hAnsi="SassoonPrimaryInfant"/>
                <w:b/>
                <w:bCs/>
                <w:rtl/>
              </w:rPr>
              <w:t>48</w:t>
            </w:r>
          </w:p>
        </w:tc>
      </w:tr>
      <w:tr w:rsidR="00F25B57" w:rsidRPr="00A33870" w:rsidTr="008209B1">
        <w:trPr>
          <w:trHeight w:val="74"/>
        </w:trPr>
        <w:tc>
          <w:tcPr>
            <w:tcW w:w="9648" w:type="dxa"/>
            <w:gridSpan w:val="6"/>
            <w:tcBorders>
              <w:top w:val="single" w:sz="4" w:space="0" w:color="auto"/>
              <w:bottom w:val="nil"/>
            </w:tcBorders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 w:cs="SassoonPrimaryInfant"/>
                <w:sz w:val="4"/>
                <w:szCs w:val="4"/>
                <w:rtl/>
                <w:lang w:val="ar-SA"/>
              </w:rPr>
            </w:pPr>
          </w:p>
        </w:tc>
      </w:tr>
      <w:tr w:rsidR="00F25B57" w:rsidRPr="00A33870" w:rsidTr="008209B1">
        <w:trPr>
          <w:trHeight w:val="600"/>
        </w:trPr>
        <w:tc>
          <w:tcPr>
            <w:tcW w:w="4608" w:type="dxa"/>
            <w:gridSpan w:val="2"/>
            <w:tcBorders>
              <w:top w:val="nil"/>
              <w:bottom w:val="nil"/>
            </w:tcBorders>
          </w:tcPr>
          <w:p w:rsidR="00F25B57" w:rsidRPr="00A33870" w:rsidRDefault="00F25B57" w:rsidP="008209B1">
            <w:pPr>
              <w:tabs>
                <w:tab w:val="left" w:pos="3300"/>
              </w:tabs>
              <w:bidi/>
              <w:spacing w:after="0"/>
              <w:rPr>
                <w:rFonts w:ascii="SassoonPrimaryInfant" w:hAnsi="SassoonPrimaryInfant"/>
                <w:b/>
                <w:bCs/>
                <w:lang w:val="en-US" w:bidi="ar-LB"/>
              </w:rPr>
            </w:pPr>
            <w:r w:rsidRPr="00A33870">
              <w:rPr>
                <w:rFonts w:ascii="SassoonPrimaryInfant" w:hAnsi="SassoonPrimaryInfant" w:hint="cs"/>
                <w:b/>
                <w:bCs/>
                <w:rtl/>
              </w:rPr>
              <w:t>حلّ</w:t>
            </w:r>
            <w:r w:rsidRPr="00A33870">
              <w:rPr>
                <w:rFonts w:ascii="SassoonPrimaryInfant" w:hAnsi="SassoonPrimaryInfant"/>
                <w:b/>
                <w:bCs/>
                <w:rtl/>
              </w:rPr>
              <w:t xml:space="preserve"> </w:t>
            </w:r>
          </w:p>
        </w:tc>
        <w:tc>
          <w:tcPr>
            <w:tcW w:w="576" w:type="dxa"/>
            <w:gridSpan w:val="2"/>
            <w:tcBorders>
              <w:top w:val="nil"/>
              <w:bottom w:val="nil"/>
            </w:tcBorders>
          </w:tcPr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a.</w:t>
            </w:r>
          </w:p>
        </w:tc>
        <w:tc>
          <w:tcPr>
            <w:tcW w:w="4464" w:type="dxa"/>
            <w:gridSpan w:val="2"/>
            <w:tcBorders>
              <w:top w:val="nil"/>
              <w:bottom w:val="nil"/>
            </w:tcBorders>
            <w:vAlign w:val="center"/>
          </w:tcPr>
          <w:p w:rsidR="00F25B57" w:rsidRPr="00A33870" w:rsidRDefault="00F25B57" w:rsidP="008209B1">
            <w:pPr>
              <w:tabs>
                <w:tab w:val="left" w:pos="3300"/>
              </w:tabs>
              <w:bidi/>
              <w:spacing w:after="0"/>
              <w:jc w:val="right"/>
              <w:rPr>
                <w:rFonts w:ascii="SassoonPrimaryInfant" w:hAnsi="SassoonPrimaryInfant"/>
                <w:b/>
                <w:bCs/>
                <w:lang w:val="en-US" w:bidi="ar-LB"/>
              </w:rPr>
            </w:pPr>
            <w:r w:rsidRPr="00A33870">
              <w:rPr>
                <w:rFonts w:ascii="SassoonPrimaryInfant" w:hAnsi="SassoonPrimaryInfant"/>
                <w:b/>
                <w:bCs/>
                <w:lang w:val="en-US" w:bidi="ar-LB"/>
              </w:rPr>
              <w:t>Solve the following</w:t>
            </w:r>
          </w:p>
          <w:p w:rsidR="00F25B57" w:rsidRPr="00A33870" w:rsidRDefault="00F25B57" w:rsidP="008209B1">
            <w:pPr>
              <w:tabs>
                <w:tab w:val="left" w:pos="3300"/>
              </w:tabs>
              <w:bidi/>
              <w:spacing w:after="0"/>
              <w:jc w:val="right"/>
              <w:rPr>
                <w:rFonts w:ascii="SassoonPrimaryInfant" w:hAnsi="SassoonPrimaryInfant"/>
                <w:b/>
                <w:bCs/>
                <w:lang w:val="en-US" w:bidi="ar-LB"/>
              </w:rPr>
            </w:pPr>
          </w:p>
          <w:p w:rsidR="00F25B57" w:rsidRPr="00A33870" w:rsidRDefault="00F25B57" w:rsidP="008209B1">
            <w:pPr>
              <w:tabs>
                <w:tab w:val="left" w:pos="3300"/>
              </w:tabs>
              <w:bidi/>
              <w:spacing w:after="0"/>
              <w:jc w:val="right"/>
              <w:rPr>
                <w:rFonts w:ascii="SassoonPrimaryInfant" w:hAnsi="SassoonPrimaryInfant"/>
                <w:b/>
                <w:bCs/>
                <w:lang w:val="en-US" w:bidi="ar-LB"/>
              </w:rPr>
            </w:pPr>
            <w:r w:rsidRPr="00E75B29">
              <w:pict>
                <v:shape id="_x0000_i1065" type="#_x0000_t75" style="width:57.7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34AFA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634AFA&quot;&gt;&lt;m:oMathPara&gt;&lt;m:oMath&gt;&lt;m:func&gt;&lt;m:func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funcPr&gt;&lt;m:fName&gt;&lt;m:sSub&gt;&lt;m:sSub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sSubPr&gt;&lt;m:e&gt;&lt;m:r&gt;&lt;m:rPr&gt;&lt;m:sty m:val=&quot;p&quot;/&gt;&lt;/m:rPr&gt;&lt;w:rPr&gt;&lt;w:rFonts w:ascii=&quot;Cambria Math&quot; w:h-ansi=&quot;SassoonPrimaryInfant&quot;/&gt;&lt;wx:font wx:val=&quot;Cambria Math&quot;/&gt;&lt;w:sz w:val=&quot;23&quot;/&gt;&lt;w:sz-cs w:val=&quot;23&quot;/&gt;&lt;w:lang w:val=&quot;EN-NZ&quot;/&gt;&lt;/w:rPr&gt;&lt;m:t&gt;log&lt;/m:t&gt;&lt;/m:r&gt;&lt;/m:e&gt;&lt;m:sub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4&lt;/m:t&gt;&lt;/m:r&gt;&lt;/m:sub&gt;&lt;/m:sSub&gt;&lt;/m:fName&gt;&lt;m:e&gt;&lt;m:r&gt;&lt;w:rPr&gt;&lt;w:rFonts w:ascii=&quot;Cambria Math&quot; w:h-ansi=&quot;Cambria Math&quot;/&gt;&lt;wx:font wx:val=&quot;Cambria Math&quot;/&gt;&lt;w:i/&gt;&lt;w:sz w:val=&quot;23&quot;/&gt;&lt;w:sz-cs w:val=&quot;23&quot;/&gt;&lt;w:lang w:val=&quot;EN-NZ&quot;/&gt;&lt;/w:rPr&gt;&lt;m:t&gt;x&lt;/m:t&gt;&lt;/m:r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=&lt;/m:t&gt;&lt;/m:r&gt;&lt;m:r&gt;&lt;w:rPr&gt;&lt;w:rFonts w:ascii=&quot;SassoonPrimaryInfant&quot; w:h-ansi=&quot;SassoonPrimaryInfant&quot;/&gt;&lt;wx:font wx:val=&quot;SassoonPrimaryInfant&quot;/&gt;&lt;w:i/&gt;&lt;w:sz w:val=&quot;23&quot;/&gt;&lt;w:sz-cs w:val=&quot;23&quot;/&gt;&lt;w:lang w:val=&quot;EN-NZ&quot;/&gt;&lt;/w:rPr&gt;&lt;m:t&gt;-&lt;/m:t&gt;&lt;/m:r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2&lt;/m:t&gt;&lt;/m:r&gt;&lt;/m:e&gt;&lt;/m:func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37" o:title="" chromakey="white"/>
                </v:shape>
              </w:pic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b/>
                <w:bCs/>
              </w:rPr>
            </w:pPr>
          </w:p>
        </w:tc>
      </w:tr>
      <w:tr w:rsidR="00F25B57" w:rsidRPr="00A33870" w:rsidTr="008209B1">
        <w:trPr>
          <w:trHeight w:val="1724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lang w:val="en-US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</w:tr>
      <w:tr w:rsidR="00F25B57" w:rsidRPr="00A33870" w:rsidTr="008209B1">
        <w:trPr>
          <w:trHeight w:val="863"/>
        </w:trPr>
        <w:tc>
          <w:tcPr>
            <w:tcW w:w="469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b.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  <w:sz w:val="32"/>
                <w:szCs w:val="32"/>
              </w:rPr>
            </w:pPr>
            <w:r w:rsidRPr="00A33870">
              <w:rPr>
                <w:rFonts w:ascii="SassoonPrimaryInfant" w:hAnsi="SassoonPrimaryInfant"/>
                <w:sz w:val="32"/>
                <w:szCs w:val="32"/>
              </w:rPr>
              <w:t xml:space="preserve"> </w:t>
            </w:r>
            <w:r w:rsidRPr="00E75B29">
              <w:rPr>
                <w:rFonts w:ascii="SassoonPrimaryInfant" w:hAnsi="SassoonPrimaryInfant"/>
                <w:sz w:val="32"/>
                <w:szCs w:val="32"/>
              </w:rPr>
              <w:fldChar w:fldCharType="begin"/>
            </w:r>
            <w:r w:rsidRPr="00E75B29">
              <w:rPr>
                <w:rFonts w:ascii="SassoonPrimaryInfant" w:hAnsi="SassoonPrimaryInfant"/>
                <w:sz w:val="32"/>
                <w:szCs w:val="32"/>
              </w:rPr>
              <w:instrText xml:space="preserve"> QUOTE </w:instrText>
            </w:r>
            <w:r w:rsidRPr="00E75B29">
              <w:pict>
                <v:shape id="_x0000_i1066" type="#_x0000_t75" style="width:28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48D6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FB48D6&quot;&gt;&lt;m:oMathPara&gt;&lt;m:oMath&gt;&lt;m:sSup&gt;&lt;m:sSupPr&gt;&lt;m:ctrlPr&gt;&lt;w:rPr&gt;&lt;w:rFonts w:ascii=&quot;Cambria Math&quot; w:h-ansi=&quot;SassoonPrimaryInfant&quot;/&gt;&lt;wx:font wx:val=&quot;Cambria Math&quot;/&gt;&lt;w:i/&gt;&lt;w:sz w:val=&quot;32&quot;/&gt;&lt;w:sz-cs w:val=&quot;32&quot;/&gt;&lt;/w:rPr&gt;&lt;/m:ctrlPr&gt;&lt;/m:sSupPr&gt;&lt;m:e&gt;&lt;m:r&gt;&lt;w:rPr&gt;&lt;w:rFonts w:ascii=&quot;Cambria Math&quot; w:h-ansi=&quot;SassoonPrimaryInfant&quot;/&gt;&lt;wx:font wx:val=&quot;Cambria Math&quot;/&gt;&lt;w:i/&gt;&lt;w:sz w:val=&quot;32&quot;/&gt;&lt;w:sz-cs w:val=&quot;32&quot;/&gt;&lt;/w:rPr&gt;&lt;m:t&gt;2&lt;/m:t&gt;&lt;/m:r&gt;&lt;/m:e&gt;&lt;m:sup&gt;&lt;m:r&gt;&lt;w:rPr&gt;&lt;w:rFonts w:ascii=&quot;Cambria Math&quot; w:h-ansi=&quot;Cambria Math&quot;/&gt;&lt;wx:font wx:val=&quot;Cambria Math&quot;/&gt;&lt;w:i/&gt;&lt;w:sz w:val=&quot;32&quot;/&gt;&lt;w:sz-cs w:val=&quot;32&quot;/&gt;&lt;/w:rPr&gt;&lt;m:t&gt;x&lt;/m:t&gt;&lt;/m:r&gt;&lt;m:r&gt;&lt;w:rPr&gt;&lt;w:rFonts w:ascii=&quot;Cambria Math&quot; w:h-ansi=&quot;SassoonPrimaryInfant&quot;/&gt;&lt;wx:font wx:val=&quot;Cambria Math&quot;/&gt;&lt;w:i/&gt;&lt;w:sz w:val=&quot;32&quot;/&gt;&lt;w:sz-cs w:val=&quot;32&quot;/&gt;&lt;/w:rPr&gt;&lt;m:t&gt;+3&lt;/m:t&gt;&lt;/m:r&gt;&lt;/m:sup&gt;&lt;/m:sSup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38" o:title="" chromakey="white"/>
                </v:shape>
              </w:pict>
            </w:r>
            <w:r w:rsidRPr="00E75B29">
              <w:rPr>
                <w:rFonts w:ascii="SassoonPrimaryInfant" w:hAnsi="SassoonPrimaryInfant"/>
                <w:sz w:val="32"/>
                <w:szCs w:val="32"/>
              </w:rPr>
              <w:instrText xml:space="preserve"> </w:instrText>
            </w:r>
            <w:r w:rsidRPr="00E75B29">
              <w:rPr>
                <w:rFonts w:ascii="SassoonPrimaryInfant" w:hAnsi="SassoonPrimaryInfant"/>
                <w:sz w:val="32"/>
                <w:szCs w:val="32"/>
              </w:rPr>
              <w:fldChar w:fldCharType="separate"/>
            </w:r>
            <w:r w:rsidRPr="00E75B29">
              <w:pict>
                <v:shape id="_x0000_i1067" type="#_x0000_t75" style="width:28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48D6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FB48D6&quot;&gt;&lt;m:oMathPara&gt;&lt;m:oMath&gt;&lt;m:sSup&gt;&lt;m:sSupPr&gt;&lt;m:ctrlPr&gt;&lt;w:rPr&gt;&lt;w:rFonts w:ascii=&quot;Cambria Math&quot; w:h-ansi=&quot;SassoonPrimaryInfant&quot;/&gt;&lt;wx:font wx:val=&quot;Cambria Math&quot;/&gt;&lt;w:i/&gt;&lt;w:sz w:val=&quot;32&quot;/&gt;&lt;w:sz-cs w:val=&quot;32&quot;/&gt;&lt;/w:rPr&gt;&lt;/m:ctrlPr&gt;&lt;/m:sSupPr&gt;&lt;m:e&gt;&lt;m:r&gt;&lt;w:rPr&gt;&lt;w:rFonts w:ascii=&quot;Cambria Math&quot; w:h-ansi=&quot;SassoonPrimaryInfant&quot;/&gt;&lt;wx:font wx:val=&quot;Cambria Math&quot;/&gt;&lt;w:i/&gt;&lt;w:sz w:val=&quot;32&quot;/&gt;&lt;w:sz-cs w:val=&quot;32&quot;/&gt;&lt;/w:rPr&gt;&lt;m:t&gt;2&lt;/m:t&gt;&lt;/m:r&gt;&lt;/m:e&gt;&lt;m:sup&gt;&lt;m:r&gt;&lt;w:rPr&gt;&lt;w:rFonts w:ascii=&quot;Cambria Math&quot; w:h-ansi=&quot;Cambria Math&quot;/&gt;&lt;wx:font wx:val=&quot;Cambria Math&quot;/&gt;&lt;w:i/&gt;&lt;w:sz w:val=&quot;32&quot;/&gt;&lt;w:sz-cs w:val=&quot;32&quot;/&gt;&lt;/w:rPr&gt;&lt;m:t&gt;x&lt;/m:t&gt;&lt;/m:r&gt;&lt;m:r&gt;&lt;w:rPr&gt;&lt;w:rFonts w:ascii=&quot;Cambria Math&quot; w:h-ansi=&quot;SassoonPrimaryInfant&quot;/&gt;&lt;wx:font wx:val=&quot;Cambria Math&quot;/&gt;&lt;w:i/&gt;&lt;w:sz w:val=&quot;32&quot;/&gt;&lt;w:sz-cs w:val=&quot;32&quot;/&gt;&lt;/w:rPr&gt;&lt;m:t&gt;+3&lt;/m:t&gt;&lt;/m:r&gt;&lt;/m:sup&gt;&lt;/m:sSup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38" o:title="" chromakey="white"/>
                </v:shape>
              </w:pict>
            </w:r>
            <w:r w:rsidRPr="00E75B29">
              <w:rPr>
                <w:rFonts w:ascii="SassoonPrimaryInfant" w:hAnsi="SassoonPrimaryInfant"/>
                <w:sz w:val="32"/>
                <w:szCs w:val="32"/>
              </w:rPr>
              <w:fldChar w:fldCharType="end"/>
            </w:r>
            <w:r w:rsidRPr="00A33870">
              <w:rPr>
                <w:rFonts w:ascii="SassoonPrimaryInfant" w:hAnsi="SassoonPrimaryInfant"/>
                <w:sz w:val="32"/>
                <w:szCs w:val="32"/>
              </w:rPr>
              <w:t>= 256</w:t>
            </w:r>
          </w:p>
        </w:tc>
      </w:tr>
      <w:tr w:rsidR="00F25B57" w:rsidRPr="00A33870" w:rsidTr="008209B1">
        <w:trPr>
          <w:trHeight w:val="863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lang w:val="en-US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</w:tr>
      <w:tr w:rsidR="00F25B57" w:rsidRPr="00A33870" w:rsidTr="008209B1">
        <w:trPr>
          <w:trHeight w:val="863"/>
        </w:trPr>
        <w:tc>
          <w:tcPr>
            <w:tcW w:w="451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c.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678"/>
              <w:gridCol w:w="60"/>
              <w:gridCol w:w="240"/>
              <w:gridCol w:w="136"/>
              <w:gridCol w:w="60"/>
              <w:gridCol w:w="120"/>
            </w:tblGrid>
            <w:tr w:rsidR="00F25B57" w:rsidRPr="00A33870" w:rsidTr="008209B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9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log </w:t>
                  </w:r>
                  <w:r w:rsidRPr="00A33870">
                    <w:rPr>
                      <w:rFonts w:ascii="SassoonPrimaryInfant" w:hAnsi="SassoonPrimaryInfant"/>
                      <w:vertAlign w:val="subscript"/>
                      <w:lang w:val="en-US"/>
                    </w:rPr>
                    <w:t>(1/2)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9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9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9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 xml:space="preserve">= 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9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F25B57" w:rsidRPr="00A33870" w:rsidRDefault="00F25B57" w:rsidP="00E75B29">
                  <w:pPr>
                    <w:framePr w:hSpace="180" w:wrap="around" w:vAnchor="text" w:hAnchor="page" w:xAlign="center" w:y="99"/>
                    <w:spacing w:after="0"/>
                    <w:rPr>
                      <w:rFonts w:ascii="SassoonPrimaryInfant" w:hAnsi="SassoonPrimaryInfant"/>
                      <w:lang w:val="en-US"/>
                    </w:rPr>
                  </w:pPr>
                  <w:r w:rsidRPr="00A33870">
                    <w:rPr>
                      <w:rFonts w:ascii="SassoonPrimaryInfant" w:hAnsi="SassoonPrimaryInfant"/>
                      <w:lang w:val="en-US"/>
                    </w:rPr>
                    <w:t>q</w:t>
                  </w:r>
                </w:p>
              </w:tc>
            </w:tr>
          </w:tbl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</w:tr>
      <w:tr w:rsidR="00F25B57" w:rsidRPr="00A33870" w:rsidTr="008209B1">
        <w:trPr>
          <w:trHeight w:val="863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lang w:val="en-US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</w:tr>
      <w:tr w:rsidR="00F25B57" w:rsidRPr="00A33870" w:rsidTr="008209B1">
        <w:trPr>
          <w:trHeight w:val="863"/>
        </w:trPr>
        <w:tc>
          <w:tcPr>
            <w:tcW w:w="46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jc w:val="center"/>
              <w:rPr>
                <w:rFonts w:ascii="SassoonPrimaryInfant" w:hAnsi="SassoonPrimaryInfant"/>
                <w:sz w:val="23"/>
                <w:szCs w:val="23"/>
                <w:lang w:val="en-NZ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d.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  <w:r w:rsidRPr="00E75B29">
              <w:pict>
                <v:shape id="_x0000_i1068" type="#_x0000_t75" style="width:55.5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efaultTabStop w:val=&quot;720&quot;/&gt;&lt;w:drawingGridHorizontalSpacing w:val=&quot;120&quot;/&gt;&lt;w:drawingGridVerticalSpacing w:val=&quot;360&quot;/&gt;&lt;w:displayHorizontalDrawingGridEvery w:val=&quot;0&quot;/&gt;&lt;w:displayVerticalDrawingGridEvery w:val=&quot;0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B24AF&quot;/&gt;&lt;wsp:rsid wsp:val=&quot;00004488&quot;/&gt;&lt;wsp:rsid wsp:val=&quot;0001045E&quot;/&gt;&lt;wsp:rsid wsp:val=&quot;00030222&quot;/&gt;&lt;wsp:rsid wsp:val=&quot;000303BC&quot;/&gt;&lt;wsp:rsid wsp:val=&quot;00030418&quot;/&gt;&lt;wsp:rsid wsp:val=&quot;00036967&quot;/&gt;&lt;wsp:rsid wsp:val=&quot;0003785C&quot;/&gt;&lt;wsp:rsid wsp:val=&quot;00037E4E&quot;/&gt;&lt;wsp:rsid wsp:val=&quot;00044FA6&quot;/&gt;&lt;wsp:rsid wsp:val=&quot;00047A29&quot;/&gt;&lt;wsp:rsid wsp:val=&quot;0005464A&quot;/&gt;&lt;wsp:rsid wsp:val=&quot;00054E02&quot;/&gt;&lt;wsp:rsid wsp:val=&quot;00056F9B&quot;/&gt;&lt;wsp:rsid wsp:val=&quot;000635EA&quot;/&gt;&lt;wsp:rsid wsp:val=&quot;00074725&quot;/&gt;&lt;wsp:rsid wsp:val=&quot;0008355A&quot;/&gt;&lt;wsp:rsid wsp:val=&quot;000A46CA&quot;/&gt;&lt;wsp:rsid wsp:val=&quot;000B12C4&quot;/&gt;&lt;wsp:rsid wsp:val=&quot;000B1BDD&quot;/&gt;&lt;wsp:rsid wsp:val=&quot;000B4ADB&quot;/&gt;&lt;wsp:rsid wsp:val=&quot;000B5565&quot;/&gt;&lt;wsp:rsid wsp:val=&quot;000B7370&quot;/&gt;&lt;wsp:rsid wsp:val=&quot;000B7C16&quot;/&gt;&lt;wsp:rsid wsp:val=&quot;000C7302&quot;/&gt;&lt;wsp:rsid wsp:val=&quot;000D41B3&quot;/&gt;&lt;wsp:rsid wsp:val=&quot;000D4514&quot;/&gt;&lt;wsp:rsid wsp:val=&quot;000D5B08&quot;/&gt;&lt;wsp:rsid wsp:val=&quot;000D61AF&quot;/&gt;&lt;wsp:rsid wsp:val=&quot;000E2141&quot;/&gt;&lt;wsp:rsid wsp:val=&quot;000F5CA4&quot;/&gt;&lt;wsp:rsid wsp:val=&quot;000F7EC9&quot;/&gt;&lt;wsp:rsid wsp:val=&quot;00102C67&quot;/&gt;&lt;wsp:rsid wsp:val=&quot;00103064&quot;/&gt;&lt;wsp:rsid wsp:val=&quot;001052FF&quot;/&gt;&lt;wsp:rsid wsp:val=&quot;00107DB8&quot;/&gt;&lt;wsp:rsid wsp:val=&quot;00114519&quot;/&gt;&lt;wsp:rsid wsp:val=&quot;00116A99&quot;/&gt;&lt;wsp:rsid wsp:val=&quot;0011789A&quot;/&gt;&lt;wsp:rsid wsp:val=&quot;00127942&quot;/&gt;&lt;wsp:rsid wsp:val=&quot;00142FC7&quot;/&gt;&lt;wsp:rsid wsp:val=&quot;00146CFF&quot;/&gt;&lt;wsp:rsid wsp:val=&quot;00147A8B&quot;/&gt;&lt;wsp:rsid wsp:val=&quot;001634DB&quot;/&gt;&lt;wsp:rsid wsp:val=&quot;00164A79&quot;/&gt;&lt;wsp:rsid wsp:val=&quot;0016535A&quot;/&gt;&lt;wsp:rsid wsp:val=&quot;0016781D&quot;/&gt;&lt;wsp:rsid wsp:val=&quot;00182908&quot;/&gt;&lt;wsp:rsid wsp:val=&quot;00187831&quot;/&gt;&lt;wsp:rsid wsp:val=&quot;001A2007&quot;/&gt;&lt;wsp:rsid wsp:val=&quot;001A7990&quot;/&gt;&lt;wsp:rsid wsp:val=&quot;001B49A7&quot;/&gt;&lt;wsp:rsid wsp:val=&quot;001B54DA&quot;/&gt;&lt;wsp:rsid wsp:val=&quot;001B5619&quot;/&gt;&lt;wsp:rsid wsp:val=&quot;001C05F7&quot;/&gt;&lt;wsp:rsid wsp:val=&quot;001C76EB&quot;/&gt;&lt;wsp:rsid wsp:val=&quot;001C7953&quot;/&gt;&lt;wsp:rsid wsp:val=&quot;001D0B03&quot;/&gt;&lt;wsp:rsid wsp:val=&quot;001D2C15&quot;/&gt;&lt;wsp:rsid wsp:val=&quot;001F2591&quot;/&gt;&lt;wsp:rsid wsp:val=&quot;001F264B&quot;/&gt;&lt;wsp:rsid wsp:val=&quot;001F2A10&quot;/&gt;&lt;wsp:rsid wsp:val=&quot;001F5331&quot;/&gt;&lt;wsp:rsid wsp:val=&quot;001F7388&quot;/&gt;&lt;wsp:rsid wsp:val=&quot;0020461B&quot;/&gt;&lt;wsp:rsid wsp:val=&quot;0020467A&quot;/&gt;&lt;wsp:rsid wsp:val=&quot;00205DED&quot;/&gt;&lt;wsp:rsid wsp:val=&quot;00206719&quot;/&gt;&lt;wsp:rsid wsp:val=&quot;00215B13&quot;/&gt;&lt;wsp:rsid wsp:val=&quot;00227152&quot;/&gt;&lt;wsp:rsid wsp:val=&quot;00233769&quot;/&gt;&lt;wsp:rsid wsp:val=&quot;00266550&quot;/&gt;&lt;wsp:rsid wsp:val=&quot;0026757F&quot;/&gt;&lt;wsp:rsid wsp:val=&quot;002713DF&quot;/&gt;&lt;wsp:rsid wsp:val=&quot;00281944&quot;/&gt;&lt;wsp:rsid wsp:val=&quot;0028210F&quot;/&gt;&lt;wsp:rsid wsp:val=&quot;00291E03&quot;/&gt;&lt;wsp:rsid wsp:val=&quot;00293E92&quot;/&gt;&lt;wsp:rsid wsp:val=&quot;002947E3&quot;/&gt;&lt;wsp:rsid wsp:val=&quot;0029658E&quot;/&gt;&lt;wsp:rsid wsp:val=&quot;00297A72&quot;/&gt;&lt;wsp:rsid wsp:val=&quot;002B4AB6&quot;/&gt;&lt;wsp:rsid wsp:val=&quot;002C1155&quot;/&gt;&lt;wsp:rsid wsp:val=&quot;002C6D53&quot;/&gt;&lt;wsp:rsid wsp:val=&quot;002D2C49&quot;/&gt;&lt;wsp:rsid wsp:val=&quot;002D5DE3&quot;/&gt;&lt;wsp:rsid wsp:val=&quot;002D6662&quot;/&gt;&lt;wsp:rsid wsp:val=&quot;002D7CDE&quot;/&gt;&lt;wsp:rsid wsp:val=&quot;002E5F50&quot;/&gt;&lt;wsp:rsid wsp:val=&quot;002F6E2E&quot;/&gt;&lt;wsp:rsid wsp:val=&quot;003010E5&quot;/&gt;&lt;wsp:rsid wsp:val=&quot;00301DA1&quot;/&gt;&lt;wsp:rsid wsp:val=&quot;0030256C&quot;/&gt;&lt;wsp:rsid wsp:val=&quot;00303138&quot;/&gt;&lt;wsp:rsid wsp:val=&quot;00303755&quot;/&gt;&lt;wsp:rsid wsp:val=&quot;003046B9&quot;/&gt;&lt;wsp:rsid wsp:val=&quot;003059CA&quot;/&gt;&lt;wsp:rsid wsp:val=&quot;00310033&quot;/&gt;&lt;wsp:rsid wsp:val=&quot;00314A0F&quot;/&gt;&lt;wsp:rsid wsp:val=&quot;0031652B&quot;/&gt;&lt;wsp:rsid wsp:val=&quot;00325B6F&quot;/&gt;&lt;wsp:rsid wsp:val=&quot;00331F0D&quot;/&gt;&lt;wsp:rsid wsp:val=&quot;00345F61&quot;/&gt;&lt;wsp:rsid wsp:val=&quot;003469FA&quot;/&gt;&lt;wsp:rsid wsp:val=&quot;00366158&quot;/&gt;&lt;wsp:rsid wsp:val=&quot;003662D9&quot;/&gt;&lt;wsp:rsid wsp:val=&quot;00366669&quot;/&gt;&lt;wsp:rsid wsp:val=&quot;00367831&quot;/&gt;&lt;wsp:rsid wsp:val=&quot;00367A32&quot;/&gt;&lt;wsp:rsid wsp:val=&quot;00367EB7&quot;/&gt;&lt;wsp:rsid wsp:val=&quot;003720E7&quot;/&gt;&lt;wsp:rsid wsp:val=&quot;00380F31&quot;/&gt;&lt;wsp:rsid wsp:val=&quot;00381C0B&quot;/&gt;&lt;wsp:rsid wsp:val=&quot;00386F27&quot;/&gt;&lt;wsp:rsid wsp:val=&quot;003941F9&quot;/&gt;&lt;wsp:rsid wsp:val=&quot;003B24AF&quot;/&gt;&lt;wsp:rsid wsp:val=&quot;003B5AE3&quot;/&gt;&lt;wsp:rsid wsp:val=&quot;003B77AA&quot;/&gt;&lt;wsp:rsid wsp:val=&quot;003C0C92&quot;/&gt;&lt;wsp:rsid wsp:val=&quot;003C7E0D&quot;/&gt;&lt;wsp:rsid wsp:val=&quot;003D04B1&quot;/&gt;&lt;wsp:rsid wsp:val=&quot;003D1D9E&quot;/&gt;&lt;wsp:rsid wsp:val=&quot;003D410F&quot;/&gt;&lt;wsp:rsid wsp:val=&quot;003D4EC4&quot;/&gt;&lt;wsp:rsid wsp:val=&quot;003E2A9A&quot;/&gt;&lt;wsp:rsid wsp:val=&quot;003F23BC&quot;/&gt;&lt;wsp:rsid wsp:val=&quot;003F3934&quot;/&gt;&lt;wsp:rsid wsp:val=&quot;003F4D71&quot;/&gt;&lt;wsp:rsid wsp:val=&quot;003F6AC8&quot;/&gt;&lt;wsp:rsid wsp:val=&quot;00410835&quot;/&gt;&lt;wsp:rsid wsp:val=&quot;00422C4B&quot;/&gt;&lt;wsp:rsid wsp:val=&quot;004275CB&quot;/&gt;&lt;wsp:rsid wsp:val=&quot;00427D8B&quot;/&gt;&lt;wsp:rsid wsp:val=&quot;00432C1C&quot;/&gt;&lt;wsp:rsid wsp:val=&quot;00435007&quot;/&gt;&lt;wsp:rsid wsp:val=&quot;0045025C&quot;/&gt;&lt;wsp:rsid wsp:val=&quot;0045364E&quot;/&gt;&lt;wsp:rsid wsp:val=&quot;0045464A&quot;/&gt;&lt;wsp:rsid wsp:val=&quot;00460AB1&quot;/&gt;&lt;wsp:rsid wsp:val=&quot;004657F4&quot;/&gt;&lt;wsp:rsid wsp:val=&quot;00474AA8&quot;/&gt;&lt;wsp:rsid wsp:val=&quot;0048228B&quot;/&gt;&lt;wsp:rsid wsp:val=&quot;0048581D&quot;/&gt;&lt;wsp:rsid wsp:val=&quot;00486AEF&quot;/&gt;&lt;wsp:rsid wsp:val=&quot;004A0DAA&quot;/&gt;&lt;wsp:rsid wsp:val=&quot;004A0E0E&quot;/&gt;&lt;wsp:rsid wsp:val=&quot;004A533F&quot;/&gt;&lt;wsp:rsid wsp:val=&quot;004C04C6&quot;/&gt;&lt;wsp:rsid wsp:val=&quot;004C37F4&quot;/&gt;&lt;wsp:rsid wsp:val=&quot;004D36D0&quot;/&gt;&lt;wsp:rsid wsp:val=&quot;004D7F61&quot;/&gt;&lt;wsp:rsid wsp:val=&quot;004E1ABE&quot;/&gt;&lt;wsp:rsid wsp:val=&quot;004E542E&quot;/&gt;&lt;wsp:rsid wsp:val=&quot;004E54B8&quot;/&gt;&lt;wsp:rsid wsp:val=&quot;004F2ED1&quot;/&gt;&lt;wsp:rsid wsp:val=&quot;004F6BE9&quot;/&gt;&lt;wsp:rsid wsp:val=&quot;00500F09&quot;/&gt;&lt;wsp:rsid wsp:val=&quot;00502542&quot;/&gt;&lt;wsp:rsid wsp:val=&quot;005027F8&quot;/&gt;&lt;wsp:rsid wsp:val=&quot;00505259&quot;/&gt;&lt;wsp:rsid wsp:val=&quot;00505380&quot;/&gt;&lt;wsp:rsid wsp:val=&quot;00533792&quot;/&gt;&lt;wsp:rsid wsp:val=&quot;00537863&quot;/&gt;&lt;wsp:rsid wsp:val=&quot;00541C6B&quot;/&gt;&lt;wsp:rsid wsp:val=&quot;0054272C&quot;/&gt;&lt;wsp:rsid wsp:val=&quot;005473F7&quot;/&gt;&lt;wsp:rsid wsp:val=&quot;0055613B&quot;/&gt;&lt;wsp:rsid wsp:val=&quot;00560CB2&quot;/&gt;&lt;wsp:rsid wsp:val=&quot;00561B89&quot;/&gt;&lt;wsp:rsid wsp:val=&quot;00566CF7&quot;/&gt;&lt;wsp:rsid wsp:val=&quot;005761E0&quot;/&gt;&lt;wsp:rsid wsp:val=&quot;0058406B&quot;/&gt;&lt;wsp:rsid wsp:val=&quot;0058776B&quot;/&gt;&lt;wsp:rsid wsp:val=&quot;00592AFE&quot;/&gt;&lt;wsp:rsid wsp:val=&quot;00595A7D&quot;/&gt;&lt;wsp:rsid wsp:val=&quot;00595C88&quot;/&gt;&lt;wsp:rsid wsp:val=&quot;005A2C94&quot;/&gt;&lt;wsp:rsid wsp:val=&quot;005A2FB3&quot;/&gt;&lt;wsp:rsid wsp:val=&quot;005B5CD6&quot;/&gt;&lt;wsp:rsid wsp:val=&quot;005B78B7&quot;/&gt;&lt;wsp:rsid wsp:val=&quot;005C788D&quot;/&gt;&lt;wsp:rsid wsp:val=&quot;005D65B5&quot;/&gt;&lt;wsp:rsid wsp:val=&quot;005E2CBA&quot;/&gt;&lt;wsp:rsid wsp:val=&quot;005F158D&quot;/&gt;&lt;wsp:rsid wsp:val=&quot;005F2480&quot;/&gt;&lt;wsp:rsid wsp:val=&quot;005F6A70&quot;/&gt;&lt;wsp:rsid wsp:val=&quot;006006AA&quot;/&gt;&lt;wsp:rsid wsp:val=&quot;006056B8&quot;/&gt;&lt;wsp:rsid wsp:val=&quot;00606269&quot;/&gt;&lt;wsp:rsid wsp:val=&quot;00607989&quot;/&gt;&lt;wsp:rsid wsp:val=&quot;006121C0&quot;/&gt;&lt;wsp:rsid wsp:val=&quot;00612245&quot;/&gt;&lt;wsp:rsid wsp:val=&quot;006312EF&quot;/&gt;&lt;wsp:rsid wsp:val=&quot;00631FDB&quot;/&gt;&lt;wsp:rsid wsp:val=&quot;00633BE7&quot;/&gt;&lt;wsp:rsid wsp:val=&quot;00634A43&quot;/&gt;&lt;wsp:rsid wsp:val=&quot;00640683&quot;/&gt;&lt;wsp:rsid wsp:val=&quot;00643FAB&quot;/&gt;&lt;wsp:rsid wsp:val=&quot;0065119D&quot;/&gt;&lt;wsp:rsid wsp:val=&quot;006525D9&quot;/&gt;&lt;wsp:rsid wsp:val=&quot;006535AE&quot;/&gt;&lt;wsp:rsid wsp:val=&quot;00661248&quot;/&gt;&lt;wsp:rsid wsp:val=&quot;00661ADD&quot;/&gt;&lt;wsp:rsid wsp:val=&quot;00664F0D&quot;/&gt;&lt;wsp:rsid wsp:val=&quot;00667070&quot;/&gt;&lt;wsp:rsid wsp:val=&quot;00684D63&quot;/&gt;&lt;wsp:rsid wsp:val=&quot;006864B6&quot;/&gt;&lt;wsp:rsid wsp:val=&quot;0068686F&quot;/&gt;&lt;wsp:rsid wsp:val=&quot;00691835&quot;/&gt;&lt;wsp:rsid wsp:val=&quot;00692274&quot;/&gt;&lt;wsp:rsid wsp:val=&quot;00694D92&quot;/&gt;&lt;wsp:rsid wsp:val=&quot;0069719F&quot;/&gt;&lt;wsp:rsid wsp:val=&quot;006C2C91&quot;/&gt;&lt;wsp:rsid wsp:val=&quot;006C5350&quot;/&gt;&lt;wsp:rsid wsp:val=&quot;006C7BAC&quot;/&gt;&lt;wsp:rsid wsp:val=&quot;006E0423&quot;/&gt;&lt;wsp:rsid wsp:val=&quot;006E3AF6&quot;/&gt;&lt;wsp:rsid wsp:val=&quot;006E6827&quot;/&gt;&lt;wsp:rsid wsp:val=&quot;006F4982&quot;/&gt;&lt;wsp:rsid wsp:val=&quot;006F4A9F&quot;/&gt;&lt;wsp:rsid wsp:val=&quot;007108E2&quot;/&gt;&lt;wsp:rsid wsp:val=&quot;0072000F&quot;/&gt;&lt;wsp:rsid wsp:val=&quot;00720A6E&quot;/&gt;&lt;wsp:rsid wsp:val=&quot;00722B14&quot;/&gt;&lt;wsp:rsid wsp:val=&quot;0072438F&quot;/&gt;&lt;wsp:rsid wsp:val=&quot;0072485D&quot;/&gt;&lt;wsp:rsid wsp:val=&quot;00726166&quot;/&gt;&lt;wsp:rsid wsp:val=&quot;00731451&quot;/&gt;&lt;wsp:rsid wsp:val=&quot;00740786&quot;/&gt;&lt;wsp:rsid wsp:val=&quot;00740D03&quot;/&gt;&lt;wsp:rsid wsp:val=&quot;007462DA&quot;/&gt;&lt;wsp:rsid wsp:val=&quot;007520B9&quot;/&gt;&lt;wsp:rsid wsp:val=&quot;007641A2&quot;/&gt;&lt;wsp:rsid wsp:val=&quot;00767DA7&quot;/&gt;&lt;wsp:rsid wsp:val=&quot;00771A66&quot;/&gt;&lt;wsp:rsid wsp:val=&quot;0078513A&quot;/&gt;&lt;wsp:rsid wsp:val=&quot;00785AD1&quot;/&gt;&lt;wsp:rsid wsp:val=&quot;00787F52&quot;/&gt;&lt;wsp:rsid wsp:val=&quot;00792226&quot;/&gt;&lt;wsp:rsid wsp:val=&quot;00793BC0&quot;/&gt;&lt;wsp:rsid wsp:val=&quot;007A6683&quot;/&gt;&lt;wsp:rsid wsp:val=&quot;007B34C9&quot;/&gt;&lt;wsp:rsid wsp:val=&quot;007B6CD9&quot;/&gt;&lt;wsp:rsid wsp:val=&quot;007D7945&quot;/&gt;&lt;wsp:rsid wsp:val=&quot;007E1A39&quot;/&gt;&lt;wsp:rsid wsp:val=&quot;007E3B1D&quot;/&gt;&lt;wsp:rsid wsp:val=&quot;007E4DBF&quot;/&gt;&lt;wsp:rsid wsp:val=&quot;007F03DC&quot;/&gt;&lt;wsp:rsid wsp:val=&quot;008047A4&quot;/&gt;&lt;wsp:rsid wsp:val=&quot;00811D38&quot;/&gt;&lt;wsp:rsid wsp:val=&quot;00812D16&quot;/&gt;&lt;wsp:rsid wsp:val=&quot;00815658&quot;/&gt;&lt;wsp:rsid wsp:val=&quot;008209B1&quot;/&gt;&lt;wsp:rsid wsp:val=&quot;00831726&quot;/&gt;&lt;wsp:rsid wsp:val=&quot;00840E3C&quot;/&gt;&lt;wsp:rsid wsp:val=&quot;00840EA9&quot;/&gt;&lt;wsp:rsid wsp:val=&quot;00842A79&quot;/&gt;&lt;wsp:rsid wsp:val=&quot;00842FC5&quot;/&gt;&lt;wsp:rsid wsp:val=&quot;00843766&quot;/&gt;&lt;wsp:rsid wsp:val=&quot;008471CB&quot;/&gt;&lt;wsp:rsid wsp:val=&quot;00861B99&quot;/&gt;&lt;wsp:rsid wsp:val=&quot;00871407&quot;/&gt;&lt;wsp:rsid wsp:val=&quot;008720D1&quot;/&gt;&lt;wsp:rsid wsp:val=&quot;00872EA1&quot;/&gt;&lt;wsp:rsid wsp:val=&quot;00874062&quot;/&gt;&lt;wsp:rsid wsp:val=&quot;008747FA&quot;/&gt;&lt;wsp:rsid wsp:val=&quot;00874A07&quot;/&gt;&lt;wsp:rsid wsp:val=&quot;00875D4A&quot;/&gt;&lt;wsp:rsid wsp:val=&quot;00883343&quot;/&gt;&lt;wsp:rsid wsp:val=&quot;0089475A&quot;/&gt;&lt;wsp:rsid wsp:val=&quot;00897983&quot;/&gt;&lt;wsp:rsid wsp:val=&quot;008A11A7&quot;/&gt;&lt;wsp:rsid wsp:val=&quot;008A7086&quot;/&gt;&lt;wsp:rsid wsp:val=&quot;008C56EA&quot;/&gt;&lt;wsp:rsid wsp:val=&quot;008E2C57&quot;/&gt;&lt;wsp:rsid wsp:val=&quot;00901105&quot;/&gt;&lt;wsp:rsid wsp:val=&quot;009033F1&quot;/&gt;&lt;wsp:rsid wsp:val=&quot;00903709&quot;/&gt;&lt;wsp:rsid wsp:val=&quot;009207DD&quot;/&gt;&lt;wsp:rsid wsp:val=&quot;00920FAF&quot;/&gt;&lt;wsp:rsid wsp:val=&quot;0093235A&quot;/&gt;&lt;wsp:rsid wsp:val=&quot;009336FD&quot;/&gt;&lt;wsp:rsid wsp:val=&quot;00935E33&quot;/&gt;&lt;wsp:rsid wsp:val=&quot;0094157C&quot;/&gt;&lt;wsp:rsid wsp:val=&quot;00945DFB&quot;/&gt;&lt;wsp:rsid wsp:val=&quot;00956E48&quot;/&gt;&lt;wsp:rsid wsp:val=&quot;00957B43&quot;/&gt;&lt;wsp:rsid wsp:val=&quot;00962A1B&quot;/&gt;&lt;wsp:rsid wsp:val=&quot;0096716B&quot;/&gt;&lt;wsp:rsid wsp:val=&quot;009724AE&quot;/&gt;&lt;wsp:rsid wsp:val=&quot;00973B64&quot;/&gt;&lt;wsp:rsid wsp:val=&quot;00975E9D&quot;/&gt;&lt;wsp:rsid wsp:val=&quot;00975EEA&quot;/&gt;&lt;wsp:rsid wsp:val=&quot;00976A17&quot;/&gt;&lt;wsp:rsid wsp:val=&quot;009956F0&quot;/&gt;&lt;wsp:rsid wsp:val=&quot;009959DB&quot;/&gt;&lt;wsp:rsid wsp:val=&quot;009A0EF5&quot;/&gt;&lt;wsp:rsid wsp:val=&quot;009A12ED&quot;/&gt;&lt;wsp:rsid wsp:val=&quot;009B1DF7&quot;/&gt;&lt;wsp:rsid wsp:val=&quot;009B2C97&quot;/&gt;&lt;wsp:rsid wsp:val=&quot;009C0181&quot;/&gt;&lt;wsp:rsid wsp:val=&quot;009C0264&quot;/&gt;&lt;wsp:rsid wsp:val=&quot;009C6F05&quot;/&gt;&lt;wsp:rsid wsp:val=&quot;009D0BD8&quot;/&gt;&lt;wsp:rsid wsp:val=&quot;009D1C5C&quot;/&gt;&lt;wsp:rsid wsp:val=&quot;009D4BDD&quot;/&gt;&lt;wsp:rsid wsp:val=&quot;009D573C&quot;/&gt;&lt;wsp:rsid wsp:val=&quot;009E6AFF&quot;/&gt;&lt;wsp:rsid wsp:val=&quot;009F21C8&quot;/&gt;&lt;wsp:rsid wsp:val=&quot;009F3974&quot;/&gt;&lt;wsp:rsid wsp:val=&quot;009F61B8&quot;/&gt;&lt;wsp:rsid wsp:val=&quot;00A020A7&quot;/&gt;&lt;wsp:rsid wsp:val=&quot;00A14074&quot;/&gt;&lt;wsp:rsid wsp:val=&quot;00A14434&quot;/&gt;&lt;wsp:rsid wsp:val=&quot;00A15974&quot;/&gt;&lt;wsp:rsid wsp:val=&quot;00A30AC5&quot;/&gt;&lt;wsp:rsid wsp:val=&quot;00A31934&quot;/&gt;&lt;wsp:rsid wsp:val=&quot;00A3268F&quot;/&gt;&lt;wsp:rsid wsp:val=&quot;00A33870&quot;/&gt;&lt;wsp:rsid wsp:val=&quot;00A43944&quot;/&gt;&lt;wsp:rsid wsp:val=&quot;00A43D5A&quot;/&gt;&lt;wsp:rsid wsp:val=&quot;00A44738&quot;/&gt;&lt;wsp:rsid wsp:val=&quot;00A449D7&quot;/&gt;&lt;wsp:rsid wsp:val=&quot;00A4621B&quot;/&gt;&lt;wsp:rsid wsp:val=&quot;00A46EC8&quot;/&gt;&lt;wsp:rsid wsp:val=&quot;00A51F67&quot;/&gt;&lt;wsp:rsid wsp:val=&quot;00A53500&quot;/&gt;&lt;wsp:rsid wsp:val=&quot;00A549FE&quot;/&gt;&lt;wsp:rsid wsp:val=&quot;00A57ACC&quot;/&gt;&lt;wsp:rsid wsp:val=&quot;00A61DE4&quot;/&gt;&lt;wsp:rsid wsp:val=&quot;00A62276&quot;/&gt;&lt;wsp:rsid wsp:val=&quot;00A65823&quot;/&gt;&lt;wsp:rsid wsp:val=&quot;00A71955&quot;/&gt;&lt;wsp:rsid wsp:val=&quot;00A74CBA&quot;/&gt;&lt;wsp:rsid wsp:val=&quot;00A76CD5&quot;/&gt;&lt;wsp:rsid wsp:val=&quot;00A829C4&quot;/&gt;&lt;wsp:rsid wsp:val=&quot;00AA5BE1&quot;/&gt;&lt;wsp:rsid wsp:val=&quot;00AB1D53&quot;/&gt;&lt;wsp:rsid wsp:val=&quot;00AB2704&quot;/&gt;&lt;wsp:rsid wsp:val=&quot;00AB6B63&quot;/&gt;&lt;wsp:rsid wsp:val=&quot;00AC4B08&quot;/&gt;&lt;wsp:rsid wsp:val=&quot;00AD122C&quot;/&gt;&lt;wsp:rsid wsp:val=&quot;00AD1FDA&quot;/&gt;&lt;wsp:rsid wsp:val=&quot;00AE0077&quot;/&gt;&lt;wsp:rsid wsp:val=&quot;00AE5E7C&quot;/&gt;&lt;wsp:rsid wsp:val=&quot;00AE69E2&quot;/&gt;&lt;wsp:rsid wsp:val=&quot;00B035BD&quot;/&gt;&lt;wsp:rsid wsp:val=&quot;00B037EA&quot;/&gt;&lt;wsp:rsid wsp:val=&quot;00B13C7E&quot;/&gt;&lt;wsp:rsid wsp:val=&quot;00B13DD5&quot;/&gt;&lt;wsp:rsid wsp:val=&quot;00B14839&quot;/&gt;&lt;wsp:rsid wsp:val=&quot;00B17053&quot;/&gt;&lt;wsp:rsid wsp:val=&quot;00B17C7E&quot;/&gt;&lt;wsp:rsid wsp:val=&quot;00B24BA3&quot;/&gt;&lt;wsp:rsid wsp:val=&quot;00B271D5&quot;/&gt;&lt;wsp:rsid wsp:val=&quot;00B315D1&quot;/&gt;&lt;wsp:rsid wsp:val=&quot;00B33897&quot;/&gt;&lt;wsp:rsid wsp:val=&quot;00B34BF8&quot;/&gt;&lt;wsp:rsid wsp:val=&quot;00B43534&quot;/&gt;&lt;wsp:rsid wsp:val=&quot;00B444F7&quot;/&gt;&lt;wsp:rsid wsp:val=&quot;00B44747&quot;/&gt;&lt;wsp:rsid wsp:val=&quot;00B53DE0&quot;/&gt;&lt;wsp:rsid wsp:val=&quot;00B7302E&quot;/&gt;&lt;wsp:rsid wsp:val=&quot;00B76429&quot;/&gt;&lt;wsp:rsid wsp:val=&quot;00B76993&quot;/&gt;&lt;wsp:rsid wsp:val=&quot;00B838B8&quot;/&gt;&lt;wsp:rsid wsp:val=&quot;00B9271C&quot;/&gt;&lt;wsp:rsid wsp:val=&quot;00B97D53&quot;/&gt;&lt;wsp:rsid wsp:val=&quot;00BB404D&quot;/&gt;&lt;wsp:rsid wsp:val=&quot;00BC21D1&quot;/&gt;&lt;wsp:rsid wsp:val=&quot;00BC4AE9&quot;/&gt;&lt;wsp:rsid wsp:val=&quot;00BC6230&quot;/&gt;&lt;wsp:rsid wsp:val=&quot;00BE394F&quot;/&gt;&lt;wsp:rsid wsp:val=&quot;00BF2C18&quot;/&gt;&lt;wsp:rsid wsp:val=&quot;00BF3F47&quot;/&gt;&lt;wsp:rsid wsp:val=&quot;00BF7894&quot;/&gt;&lt;wsp:rsid wsp:val=&quot;00C06094&quot;/&gt;&lt;wsp:rsid wsp:val=&quot;00C1553B&quot;/&gt;&lt;wsp:rsid wsp:val=&quot;00C169A7&quot;/&gt;&lt;wsp:rsid wsp:val=&quot;00C169E7&quot;/&gt;&lt;wsp:rsid wsp:val=&quot;00C22F81&quot;/&gt;&lt;wsp:rsid wsp:val=&quot;00C255C8&quot;/&gt;&lt;wsp:rsid wsp:val=&quot;00C346F0&quot;/&gt;&lt;wsp:rsid wsp:val=&quot;00C37C60&quot;/&gt;&lt;wsp:rsid wsp:val=&quot;00C60931&quot;/&gt;&lt;wsp:rsid wsp:val=&quot;00C619F6&quot;/&gt;&lt;wsp:rsid wsp:val=&quot;00C67428&quot;/&gt;&lt;wsp:rsid wsp:val=&quot;00C7273A&quot;/&gt;&lt;wsp:rsid wsp:val=&quot;00C7598A&quot;/&gt;&lt;wsp:rsid wsp:val=&quot;00C8409B&quot;/&gt;&lt;wsp:rsid wsp:val=&quot;00C90851&quot;/&gt;&lt;wsp:rsid wsp:val=&quot;00C9089C&quot;/&gt;&lt;wsp:rsid wsp:val=&quot;00C93344&quot;/&gt;&lt;wsp:rsid wsp:val=&quot;00C94839&quot;/&gt;&lt;wsp:rsid wsp:val=&quot;00C97716&quot;/&gt;&lt;wsp:rsid wsp:val=&quot;00CB2886&quot;/&gt;&lt;wsp:rsid wsp:val=&quot;00CB7F14&quot;/&gt;&lt;wsp:rsid wsp:val=&quot;00CC1C4B&quot;/&gt;&lt;wsp:rsid wsp:val=&quot;00CC4B7E&quot;/&gt;&lt;wsp:rsid wsp:val=&quot;00CC60EC&quot;/&gt;&lt;wsp:rsid wsp:val=&quot;00CC7923&quot;/&gt;&lt;wsp:rsid wsp:val=&quot;00CD16A8&quot;/&gt;&lt;wsp:rsid wsp:val=&quot;00CD4BB8&quot;/&gt;&lt;wsp:rsid wsp:val=&quot;00CD6CE5&quot;/&gt;&lt;wsp:rsid wsp:val=&quot;00CE26E3&quot;/&gt;&lt;wsp:rsid wsp:val=&quot;00CF4E47&quot;/&gt;&lt;wsp:rsid wsp:val=&quot;00CF7183&quot;/&gt;&lt;wsp:rsid wsp:val=&quot;00D077B8&quot;/&gt;&lt;wsp:rsid wsp:val=&quot;00D12631&quot;/&gt;&lt;wsp:rsid wsp:val=&quot;00D166A0&quot;/&gt;&lt;wsp:rsid wsp:val=&quot;00D24880&quot;/&gt;&lt;wsp:rsid wsp:val=&quot;00D33900&quot;/&gt;&lt;wsp:rsid wsp:val=&quot;00D34B1B&quot;/&gt;&lt;wsp:rsid wsp:val=&quot;00D35DBF&quot;/&gt;&lt;wsp:rsid wsp:val=&quot;00D45EBD&quot;/&gt;&lt;wsp:rsid wsp:val=&quot;00D4671A&quot;/&gt;&lt;wsp:rsid wsp:val=&quot;00D54152&quot;/&gt;&lt;wsp:rsid wsp:val=&quot;00D5568C&quot;/&gt;&lt;wsp:rsid wsp:val=&quot;00D66766&quot;/&gt;&lt;wsp:rsid wsp:val=&quot;00D76056&quot;/&gt;&lt;wsp:rsid wsp:val=&quot;00D8458E&quot;/&gt;&lt;wsp:rsid wsp:val=&quot;00D92119&quot;/&gt;&lt;wsp:rsid wsp:val=&quot;00D96432&quot;/&gt;&lt;wsp:rsid wsp:val=&quot;00DA28E1&quot;/&gt;&lt;wsp:rsid wsp:val=&quot;00DA6D45&quot;/&gt;&lt;wsp:rsid wsp:val=&quot;00DB5B91&quot;/&gt;&lt;wsp:rsid wsp:val=&quot;00DC549B&quot;/&gt;&lt;wsp:rsid wsp:val=&quot;00DD30E7&quot;/&gt;&lt;wsp:rsid wsp:val=&quot;00DD3440&quot;/&gt;&lt;wsp:rsid wsp:val=&quot;00DD6109&quot;/&gt;&lt;wsp:rsid wsp:val=&quot;00DD7501&quot;/&gt;&lt;wsp:rsid wsp:val=&quot;00E019B8&quot;/&gt;&lt;wsp:rsid wsp:val=&quot;00E032EB&quot;/&gt;&lt;wsp:rsid wsp:val=&quot;00E07344&quot;/&gt;&lt;wsp:rsid wsp:val=&quot;00E14A73&quot;/&gt;&lt;wsp:rsid wsp:val=&quot;00E154D8&quot;/&gt;&lt;wsp:rsid wsp:val=&quot;00E32726&quot;/&gt;&lt;wsp:rsid wsp:val=&quot;00E33093&quot;/&gt;&lt;wsp:rsid wsp:val=&quot;00E36763&quot;/&gt;&lt;wsp:rsid wsp:val=&quot;00E3783C&quot;/&gt;&lt;wsp:rsid wsp:val=&quot;00E40B0C&quot;/&gt;&lt;wsp:rsid wsp:val=&quot;00E61702&quot;/&gt;&lt;wsp:rsid wsp:val=&quot;00E61DE9&quot;/&gt;&lt;wsp:rsid wsp:val=&quot;00E61EDD&quot;/&gt;&lt;wsp:rsid wsp:val=&quot;00E62423&quot;/&gt;&lt;wsp:rsid wsp:val=&quot;00E62F6F&quot;/&gt;&lt;wsp:rsid wsp:val=&quot;00E66B50&quot;/&gt;&lt;wsp:rsid wsp:val=&quot;00E71255&quot;/&gt;&lt;wsp:rsid wsp:val=&quot;00E71F01&quot;/&gt;&lt;wsp:rsid wsp:val=&quot;00E757E0&quot;/&gt;&lt;wsp:rsid wsp:val=&quot;00E75B29&quot;/&gt;&lt;wsp:rsid wsp:val=&quot;00E76477&quot;/&gt;&lt;wsp:rsid wsp:val=&quot;00E76DEA&quot;/&gt;&lt;wsp:rsid wsp:val=&quot;00E80B15&quot;/&gt;&lt;wsp:rsid wsp:val=&quot;00E81284&quot;/&gt;&lt;wsp:rsid wsp:val=&quot;00E84836&quot;/&gt;&lt;wsp:rsid wsp:val=&quot;00E90783&quot;/&gt;&lt;wsp:rsid wsp:val=&quot;00E9115E&quot;/&gt;&lt;wsp:rsid wsp:val=&quot;00EB3213&quot;/&gt;&lt;wsp:rsid wsp:val=&quot;00EB3A42&quot;/&gt;&lt;wsp:rsid wsp:val=&quot;00EC2F5D&quot;/&gt;&lt;wsp:rsid wsp:val=&quot;00EC443F&quot;/&gt;&lt;wsp:rsid wsp:val=&quot;00EE0C52&quot;/&gt;&lt;wsp:rsid wsp:val=&quot;00EE65D1&quot;/&gt;&lt;wsp:rsid wsp:val=&quot;00EF4D01&quot;/&gt;&lt;wsp:rsid wsp:val=&quot;00EF4F93&quot;/&gt;&lt;wsp:rsid wsp:val=&quot;00F05188&quot;/&gt;&lt;wsp:rsid wsp:val=&quot;00F05671&quot;/&gt;&lt;wsp:rsid wsp:val=&quot;00F14338&quot;/&gt;&lt;wsp:rsid wsp:val=&quot;00F27355&quot;/&gt;&lt;wsp:rsid wsp:val=&quot;00F31EE7&quot;/&gt;&lt;wsp:rsid wsp:val=&quot;00F3766E&quot;/&gt;&lt;wsp:rsid wsp:val=&quot;00F37B52&quot;/&gt;&lt;wsp:rsid wsp:val=&quot;00F40E6F&quot;/&gt;&lt;wsp:rsid wsp:val=&quot;00F431E3&quot;/&gt;&lt;wsp:rsid wsp:val=&quot;00F476D7&quot;/&gt;&lt;wsp:rsid wsp:val=&quot;00F536F3&quot;/&gt;&lt;wsp:rsid wsp:val=&quot;00F56568&quot;/&gt;&lt;wsp:rsid wsp:val=&quot;00F56EB0&quot;/&gt;&lt;wsp:rsid wsp:val=&quot;00F63C5F&quot;/&gt;&lt;wsp:rsid wsp:val=&quot;00F6696E&quot;/&gt;&lt;wsp:rsid wsp:val=&quot;00F7150E&quot;/&gt;&lt;wsp:rsid wsp:val=&quot;00F71DC4&quot;/&gt;&lt;wsp:rsid wsp:val=&quot;00F82277&quot;/&gt;&lt;wsp:rsid wsp:val=&quot;00F82C73&quot;/&gt;&lt;wsp:rsid wsp:val=&quot;00F84019&quot;/&gt;&lt;wsp:rsid wsp:val=&quot;00F84635&quot;/&gt;&lt;wsp:rsid wsp:val=&quot;00F848B8&quot;/&gt;&lt;wsp:rsid wsp:val=&quot;00F85319&quot;/&gt;&lt;wsp:rsid wsp:val=&quot;00FA39D6&quot;/&gt;&lt;wsp:rsid wsp:val=&quot;00FA4E00&quot;/&gt;&lt;wsp:rsid wsp:val=&quot;00FB3210&quot;/&gt;&lt;wsp:rsid wsp:val=&quot;00FB6980&quot;/&gt;&lt;wsp:rsid wsp:val=&quot;00FC2113&quot;/&gt;&lt;wsp:rsid wsp:val=&quot;00FD7D70&quot;/&gt;&lt;wsp:rsid wsp:val=&quot;00FE0EF8&quot;/&gt;&lt;wsp:rsid wsp:val=&quot;00FE2BD2&quot;/&gt;&lt;wsp:rsid wsp:val=&quot;00FE73D5&quot;/&gt;&lt;wsp:rsid wsp:val=&quot;00FF6A84&quot;/&gt;&lt;wsp:rsid wsp:val=&quot;00FF7DE0&quot;/&gt;&lt;/wsp:rsids&gt;&lt;/w:docPr&gt;&lt;w:body&gt;&lt;w:p wsp:rsidR=&quot;00000000&quot; wsp:rsidRDefault=&quot;00297A72&quot;&gt;&lt;m:oMathPara&gt;&lt;m:oMath&gt;&lt;m:sSup&gt;&lt;m:sSup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sSupPr&gt;&lt;m:e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4&lt;/m:t&gt;&lt;/m:r&gt;&lt;/m:e&gt;&lt;m:sup&gt;&lt;m:r&gt;&lt;w:rPr&gt;&lt;w:rFonts w:ascii=&quot;Cambria Math&quot; w:h-ansi=&quot;Cambria Math&quot;/&gt;&lt;wx:font wx:val=&quot;Cambria Math&quot;/&gt;&lt;w:i/&gt;&lt;w:sz w:val=&quot;23&quot;/&gt;&lt;w:sz-cs w:val=&quot;23&quot;/&gt;&lt;w:lang w:val=&quot;EN-NZ&quot;/&gt;&lt;/w:rPr&gt;&lt;m:t&gt;t&lt;/m:t&gt;&lt;/m:r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+1&lt;/m:t&gt;&lt;/m:r&gt;&lt;/m:sup&gt;&lt;/m:sSup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=&lt;/m:t&gt;&lt;/m:r&gt;&lt;m:f&gt;&lt;m:fPr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fPr&gt;&lt;m:num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1&lt;/m:t&gt;&lt;/m:r&gt;&lt;/m:num&gt;&lt;m:den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8&lt;/m:t&gt;&lt;/m:r&gt;&lt;m:rad&gt;&lt;m:radPr&gt;&lt;m:degHide m:val=&quot;on&quot;/&gt;&lt;m:ctrlP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/m:ctrlPr&gt;&lt;/m:radPr&gt;&lt;m:deg/&gt;&lt;m:e&gt;&lt;m:r&gt;&lt;w:rPr&gt;&lt;w:rFonts w:ascii=&quot;Cambria Math&quot; w:h-ansi=&quot;SassoonPrimaryInfant&quot;/&gt;&lt;wx:font wx:val=&quot;Cambria Math&quot;/&gt;&lt;w:i/&gt;&lt;w:sz w:val=&quot;23&quot;/&gt;&lt;w:sz-cs w:val=&quot;23&quot;/&gt;&lt;w:lang w:val=&quot;EN-NZ&quot;/&gt;&lt;/w:rPr&gt;&lt;m:t&gt;2&lt;/m:t&gt;&lt;/m:r&gt;&lt;/m:e&gt;&lt;/m:rad&gt;&lt;/m:den&gt;&lt;/m:f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      <v:imagedata r:id="rId39" o:title="" chromakey="white"/>
                </v:shape>
              </w:pict>
            </w:r>
          </w:p>
        </w:tc>
      </w:tr>
      <w:tr w:rsidR="00F25B57" w:rsidRPr="00A33870" w:rsidTr="008209B1">
        <w:trPr>
          <w:trHeight w:val="863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Answer</w:t>
            </w:r>
          </w:p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  <w:lang w:val="en-US"/>
              </w:rPr>
            </w:pPr>
            <w:r w:rsidRPr="00A33870">
              <w:rPr>
                <w:rFonts w:ascii="SassoonPrimaryInfant" w:hAnsi="SassoonPrimaryInfant" w:hint="cs"/>
                <w:rtl/>
              </w:rPr>
              <w:t>الإجابة</w:t>
            </w: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  <w:p w:rsidR="00F25B57" w:rsidRPr="00A33870" w:rsidRDefault="00F25B57" w:rsidP="008209B1">
            <w:pPr>
              <w:spacing w:after="0"/>
              <w:rPr>
                <w:rFonts w:ascii="SassoonPrimaryInfant" w:hAnsi="SassoonPrimaryInfant"/>
              </w:rPr>
            </w:pPr>
          </w:p>
        </w:tc>
      </w:tr>
      <w:tr w:rsidR="00F25B57" w:rsidRPr="00A33870" w:rsidTr="008209B1">
        <w:trPr>
          <w:trHeight w:val="481"/>
        </w:trPr>
        <w:tc>
          <w:tcPr>
            <w:tcW w:w="815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jc w:val="center"/>
              <w:rPr>
                <w:rFonts w:ascii="SassoonPrimaryInfant" w:hAnsi="SassoonPrimaryInfant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B57" w:rsidRPr="00A33870" w:rsidRDefault="00F25B57" w:rsidP="008209B1">
            <w:pPr>
              <w:spacing w:after="0"/>
              <w:jc w:val="right"/>
              <w:rPr>
                <w:rFonts w:ascii="SassoonPrimaryInfant" w:hAnsi="SassoonPrimaryInfant"/>
              </w:rPr>
            </w:pPr>
            <w:r w:rsidRPr="00A33870">
              <w:rPr>
                <w:rFonts w:ascii="SassoonPrimaryInfant" w:hAnsi="SassoonPrimaryInfant"/>
              </w:rPr>
              <w:t>/10</w:t>
            </w:r>
          </w:p>
        </w:tc>
      </w:tr>
    </w:tbl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p w:rsidR="00F25B57" w:rsidRPr="00A33870" w:rsidRDefault="00F25B57" w:rsidP="00CC7923">
      <w:pPr>
        <w:spacing w:after="0"/>
        <w:rPr>
          <w:rFonts w:ascii="SassoonPrimaryInfant" w:hAnsi="SassoonPrimaryInfant"/>
        </w:rPr>
      </w:pPr>
    </w:p>
    <w:p w:rsidR="00F25B57" w:rsidRPr="00A33870" w:rsidRDefault="00F25B57" w:rsidP="00047A29">
      <w:pPr>
        <w:rPr>
          <w:rFonts w:ascii="SassoonPrimaryInfant" w:hAnsi="SassoonPrimaryInfant"/>
        </w:rPr>
      </w:pPr>
    </w:p>
    <w:sectPr w:rsidR="00F25B57" w:rsidRPr="00A33870" w:rsidSect="00505380">
      <w:pgSz w:w="11906" w:h="16838" w:code="9"/>
      <w:pgMar w:top="720" w:right="720" w:bottom="9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B57" w:rsidRDefault="00F25B57" w:rsidP="00F6696E">
      <w:pPr>
        <w:spacing w:after="0"/>
      </w:pPr>
      <w:r>
        <w:separator/>
      </w:r>
    </w:p>
  </w:endnote>
  <w:endnote w:type="continuationSeparator" w:id="0">
    <w:p w:rsidR="00F25B57" w:rsidRDefault="00F25B57" w:rsidP="00F6696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assoonPrimaryInfan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odaySB-Medium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B57" w:rsidRDefault="00F25B57" w:rsidP="00F6696E">
      <w:pPr>
        <w:spacing w:after="0"/>
      </w:pPr>
      <w:r>
        <w:separator/>
      </w:r>
    </w:p>
  </w:footnote>
  <w:footnote w:type="continuationSeparator" w:id="0">
    <w:p w:rsidR="00F25B57" w:rsidRDefault="00F25B57" w:rsidP="00F6696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5497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8843D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04F215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7280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EAFC77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6A43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EE37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90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24B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F2D1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F25BA"/>
    <w:multiLevelType w:val="hybridMultilevel"/>
    <w:tmpl w:val="18304C82"/>
    <w:lvl w:ilvl="0" w:tplc="0409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1">
    <w:nsid w:val="0C096748"/>
    <w:multiLevelType w:val="hybridMultilevel"/>
    <w:tmpl w:val="6AE403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1DD6EFF"/>
    <w:multiLevelType w:val="hybridMultilevel"/>
    <w:tmpl w:val="F02670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C526D9"/>
    <w:multiLevelType w:val="hybridMultilevel"/>
    <w:tmpl w:val="3A6A5C8E"/>
    <w:lvl w:ilvl="0" w:tplc="24E01D16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FB5B7A"/>
    <w:multiLevelType w:val="hybridMultilevel"/>
    <w:tmpl w:val="7F72A682"/>
    <w:lvl w:ilvl="0" w:tplc="32DECE88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94E0D4E"/>
    <w:multiLevelType w:val="hybridMultilevel"/>
    <w:tmpl w:val="B1F20A70"/>
    <w:lvl w:ilvl="0" w:tplc="A7B0A9F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CC6060B"/>
    <w:multiLevelType w:val="hybridMultilevel"/>
    <w:tmpl w:val="B16AD4F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25E32A6C"/>
    <w:multiLevelType w:val="hybridMultilevel"/>
    <w:tmpl w:val="34C0270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D4B611C"/>
    <w:multiLevelType w:val="hybridMultilevel"/>
    <w:tmpl w:val="49F80FA0"/>
    <w:lvl w:ilvl="0" w:tplc="C46294D6">
      <w:start w:val="1"/>
      <w:numFmt w:val="arabicAlpha"/>
      <w:lvlText w:val="%1)"/>
      <w:lvlJc w:val="left"/>
      <w:pPr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9247C2"/>
    <w:multiLevelType w:val="hybridMultilevel"/>
    <w:tmpl w:val="29341FD0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abstractNum w:abstractNumId="20">
    <w:nsid w:val="38222F9F"/>
    <w:multiLevelType w:val="hybridMultilevel"/>
    <w:tmpl w:val="96165B30"/>
    <w:lvl w:ilvl="0" w:tplc="A4FA90D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6442A"/>
    <w:multiLevelType w:val="hybridMultilevel"/>
    <w:tmpl w:val="15E0B35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392F0773"/>
    <w:multiLevelType w:val="hybridMultilevel"/>
    <w:tmpl w:val="3886B566"/>
    <w:lvl w:ilvl="0" w:tplc="32DECE88">
      <w:start w:val="1"/>
      <w:numFmt w:val="lowerLetter"/>
      <w:lvlText w:val="(%1)"/>
      <w:lvlJc w:val="left"/>
      <w:pPr>
        <w:ind w:left="3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3AD37839"/>
    <w:multiLevelType w:val="hybridMultilevel"/>
    <w:tmpl w:val="CB5C18C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BE87E5D"/>
    <w:multiLevelType w:val="hybridMultilevel"/>
    <w:tmpl w:val="DFF2FCD0"/>
    <w:lvl w:ilvl="0" w:tplc="80EAF4B8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EF3F67"/>
    <w:multiLevelType w:val="hybridMultilevel"/>
    <w:tmpl w:val="02E800F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58C3C5A"/>
    <w:multiLevelType w:val="hybridMultilevel"/>
    <w:tmpl w:val="15B63E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5">
      <w:start w:val="1"/>
      <w:numFmt w:val="upperLetter"/>
      <w:lvlText w:val="%2."/>
      <w:lvlJc w:val="left"/>
      <w:pPr>
        <w:tabs>
          <w:tab w:val="num" w:pos="738"/>
        </w:tabs>
        <w:ind w:left="738" w:hanging="360"/>
      </w:pPr>
      <w:rPr>
        <w:rFonts w:cs="Times New Roman"/>
      </w:rPr>
    </w:lvl>
    <w:lvl w:ilvl="2" w:tplc="E542C046">
      <w:start w:val="1"/>
      <w:numFmt w:val="arabicAlpha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  <w:sz w:val="2"/>
        <w:szCs w:val="24"/>
      </w:rPr>
    </w:lvl>
    <w:lvl w:ilvl="3" w:tplc="4630F01A">
      <w:start w:val="1"/>
      <w:numFmt w:val="arabicAlpha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  <w:sz w:val="2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40B046B"/>
    <w:multiLevelType w:val="hybridMultilevel"/>
    <w:tmpl w:val="B386D14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66364C"/>
    <w:multiLevelType w:val="hybridMultilevel"/>
    <w:tmpl w:val="BCF218A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5BA76117"/>
    <w:multiLevelType w:val="hybridMultilevel"/>
    <w:tmpl w:val="08564F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FEC18BD"/>
    <w:multiLevelType w:val="hybridMultilevel"/>
    <w:tmpl w:val="CA78FF6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E86B29"/>
    <w:multiLevelType w:val="hybridMultilevel"/>
    <w:tmpl w:val="3C3C5516"/>
    <w:lvl w:ilvl="0" w:tplc="0409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2">
    <w:nsid w:val="63AC1373"/>
    <w:multiLevelType w:val="hybridMultilevel"/>
    <w:tmpl w:val="85D8470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56655BF"/>
    <w:multiLevelType w:val="hybridMultilevel"/>
    <w:tmpl w:val="1DC68E4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EBE8610">
      <w:start w:val="1"/>
      <w:numFmt w:val="arabicAlpha"/>
      <w:lvlText w:val="%2."/>
      <w:lvlJc w:val="left"/>
      <w:pPr>
        <w:tabs>
          <w:tab w:val="num" w:pos="1530"/>
        </w:tabs>
        <w:ind w:left="1530" w:hanging="45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AB2047B"/>
    <w:multiLevelType w:val="hybridMultilevel"/>
    <w:tmpl w:val="C9CE67F0"/>
    <w:lvl w:ilvl="0" w:tplc="E55816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B0566BA"/>
    <w:multiLevelType w:val="hybridMultilevel"/>
    <w:tmpl w:val="B92E94CA"/>
    <w:lvl w:ilvl="0" w:tplc="32DECE88">
      <w:start w:val="1"/>
      <w:numFmt w:val="lowerLetter"/>
      <w:lvlText w:val="(%1)"/>
      <w:lvlJc w:val="left"/>
      <w:pPr>
        <w:ind w:left="3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B6E33CA"/>
    <w:multiLevelType w:val="hybridMultilevel"/>
    <w:tmpl w:val="2126167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C0B2C00"/>
    <w:multiLevelType w:val="hybridMultilevel"/>
    <w:tmpl w:val="859674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FC369F0"/>
    <w:multiLevelType w:val="hybridMultilevel"/>
    <w:tmpl w:val="65F4DB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726E7F"/>
    <w:multiLevelType w:val="hybridMultilevel"/>
    <w:tmpl w:val="265ABBBA"/>
    <w:lvl w:ilvl="0" w:tplc="0409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0">
    <w:nsid w:val="72197AB4"/>
    <w:multiLevelType w:val="hybridMultilevel"/>
    <w:tmpl w:val="BC6AAEA0"/>
    <w:lvl w:ilvl="0" w:tplc="32DECE88">
      <w:start w:val="1"/>
      <w:numFmt w:val="lowerLetter"/>
      <w:lvlText w:val="(%1)"/>
      <w:lvlJc w:val="left"/>
      <w:pPr>
        <w:ind w:left="73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4D85CB3"/>
    <w:multiLevelType w:val="hybridMultilevel"/>
    <w:tmpl w:val="80E65774"/>
    <w:lvl w:ilvl="0" w:tplc="D0C8FFEA">
      <w:start w:val="1"/>
      <w:numFmt w:val="arabicAlpha"/>
      <w:lvlText w:val="%1)"/>
      <w:lvlJc w:val="left"/>
      <w:pPr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8401303"/>
    <w:multiLevelType w:val="hybridMultilevel"/>
    <w:tmpl w:val="320C452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C1B7BF5"/>
    <w:multiLevelType w:val="hybridMultilevel"/>
    <w:tmpl w:val="7C10F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7"/>
  </w:num>
  <w:num w:numId="3">
    <w:abstractNumId w:val="3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7"/>
  </w:num>
  <w:num w:numId="15">
    <w:abstractNumId w:val="34"/>
  </w:num>
  <w:num w:numId="16">
    <w:abstractNumId w:val="26"/>
  </w:num>
  <w:num w:numId="17">
    <w:abstractNumId w:val="33"/>
  </w:num>
  <w:num w:numId="18">
    <w:abstractNumId w:val="36"/>
  </w:num>
  <w:num w:numId="19">
    <w:abstractNumId w:val="13"/>
  </w:num>
  <w:num w:numId="20">
    <w:abstractNumId w:val="15"/>
  </w:num>
  <w:num w:numId="21">
    <w:abstractNumId w:val="25"/>
  </w:num>
  <w:num w:numId="22">
    <w:abstractNumId w:val="43"/>
  </w:num>
  <w:num w:numId="23">
    <w:abstractNumId w:val="10"/>
  </w:num>
  <w:num w:numId="24">
    <w:abstractNumId w:val="28"/>
  </w:num>
  <w:num w:numId="25">
    <w:abstractNumId w:val="42"/>
  </w:num>
  <w:num w:numId="26">
    <w:abstractNumId w:val="21"/>
  </w:num>
  <w:num w:numId="27">
    <w:abstractNumId w:val="24"/>
  </w:num>
  <w:num w:numId="28">
    <w:abstractNumId w:val="39"/>
  </w:num>
  <w:num w:numId="29">
    <w:abstractNumId w:val="16"/>
  </w:num>
  <w:num w:numId="30">
    <w:abstractNumId w:val="12"/>
  </w:num>
  <w:num w:numId="31">
    <w:abstractNumId w:val="23"/>
  </w:num>
  <w:num w:numId="32">
    <w:abstractNumId w:val="17"/>
  </w:num>
  <w:num w:numId="33">
    <w:abstractNumId w:val="11"/>
  </w:num>
  <w:num w:numId="34">
    <w:abstractNumId w:val="38"/>
  </w:num>
  <w:num w:numId="35">
    <w:abstractNumId w:val="31"/>
  </w:num>
  <w:num w:numId="36">
    <w:abstractNumId w:val="32"/>
  </w:num>
  <w:num w:numId="37">
    <w:abstractNumId w:val="18"/>
  </w:num>
  <w:num w:numId="38">
    <w:abstractNumId w:val="41"/>
  </w:num>
  <w:num w:numId="39">
    <w:abstractNumId w:val="29"/>
  </w:num>
  <w:num w:numId="40">
    <w:abstractNumId w:val="19"/>
  </w:num>
  <w:num w:numId="41">
    <w:abstractNumId w:val="40"/>
  </w:num>
  <w:num w:numId="42">
    <w:abstractNumId w:val="35"/>
  </w:num>
  <w:num w:numId="43">
    <w:abstractNumId w:val="22"/>
  </w:num>
  <w:num w:numId="4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attachedTemplate r:id="rId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4AF"/>
    <w:rsid w:val="00004488"/>
    <w:rsid w:val="0001045E"/>
    <w:rsid w:val="00030222"/>
    <w:rsid w:val="000303BC"/>
    <w:rsid w:val="00030418"/>
    <w:rsid w:val="00036967"/>
    <w:rsid w:val="0003785C"/>
    <w:rsid w:val="00037E4E"/>
    <w:rsid w:val="00044FA6"/>
    <w:rsid w:val="00047A29"/>
    <w:rsid w:val="0005464A"/>
    <w:rsid w:val="00054E02"/>
    <w:rsid w:val="00056F9B"/>
    <w:rsid w:val="000635EA"/>
    <w:rsid w:val="00074725"/>
    <w:rsid w:val="0008355A"/>
    <w:rsid w:val="000A46CA"/>
    <w:rsid w:val="000B12C4"/>
    <w:rsid w:val="000B1BDD"/>
    <w:rsid w:val="000B4ADB"/>
    <w:rsid w:val="000B5565"/>
    <w:rsid w:val="000B7370"/>
    <w:rsid w:val="000B7C16"/>
    <w:rsid w:val="000C7302"/>
    <w:rsid w:val="000D41B3"/>
    <w:rsid w:val="000D4514"/>
    <w:rsid w:val="000D5B08"/>
    <w:rsid w:val="000D61AF"/>
    <w:rsid w:val="000E2141"/>
    <w:rsid w:val="000F5CA4"/>
    <w:rsid w:val="000F7EC9"/>
    <w:rsid w:val="00102C67"/>
    <w:rsid w:val="00103064"/>
    <w:rsid w:val="001052FF"/>
    <w:rsid w:val="00107DB8"/>
    <w:rsid w:val="00114519"/>
    <w:rsid w:val="00116A99"/>
    <w:rsid w:val="0011789A"/>
    <w:rsid w:val="00127942"/>
    <w:rsid w:val="00142FC7"/>
    <w:rsid w:val="00146CFF"/>
    <w:rsid w:val="00147A8B"/>
    <w:rsid w:val="001634DB"/>
    <w:rsid w:val="00164A79"/>
    <w:rsid w:val="0016535A"/>
    <w:rsid w:val="0016781D"/>
    <w:rsid w:val="00182908"/>
    <w:rsid w:val="00187831"/>
    <w:rsid w:val="001A2007"/>
    <w:rsid w:val="001A7990"/>
    <w:rsid w:val="001B49A7"/>
    <w:rsid w:val="001B54DA"/>
    <w:rsid w:val="001B5619"/>
    <w:rsid w:val="001C05F7"/>
    <w:rsid w:val="001C76EB"/>
    <w:rsid w:val="001C7953"/>
    <w:rsid w:val="001D0B03"/>
    <w:rsid w:val="001D2C15"/>
    <w:rsid w:val="001F2591"/>
    <w:rsid w:val="001F264B"/>
    <w:rsid w:val="001F2A10"/>
    <w:rsid w:val="001F5331"/>
    <w:rsid w:val="001F7388"/>
    <w:rsid w:val="0020461B"/>
    <w:rsid w:val="0020467A"/>
    <w:rsid w:val="00205DED"/>
    <w:rsid w:val="00206719"/>
    <w:rsid w:val="00215B13"/>
    <w:rsid w:val="00227152"/>
    <w:rsid w:val="00233769"/>
    <w:rsid w:val="00266550"/>
    <w:rsid w:val="0026757F"/>
    <w:rsid w:val="002713DF"/>
    <w:rsid w:val="00281944"/>
    <w:rsid w:val="0028210F"/>
    <w:rsid w:val="00291E03"/>
    <w:rsid w:val="00293E92"/>
    <w:rsid w:val="002947E3"/>
    <w:rsid w:val="0029658E"/>
    <w:rsid w:val="002B4AB6"/>
    <w:rsid w:val="002C1155"/>
    <w:rsid w:val="002C6D53"/>
    <w:rsid w:val="002D2C49"/>
    <w:rsid w:val="002D5DE3"/>
    <w:rsid w:val="002D6662"/>
    <w:rsid w:val="002D7CDE"/>
    <w:rsid w:val="002E5F50"/>
    <w:rsid w:val="002E74D9"/>
    <w:rsid w:val="002F6E2E"/>
    <w:rsid w:val="003010E5"/>
    <w:rsid w:val="00301DA1"/>
    <w:rsid w:val="0030256C"/>
    <w:rsid w:val="00303138"/>
    <w:rsid w:val="00303755"/>
    <w:rsid w:val="003046B9"/>
    <w:rsid w:val="003059CA"/>
    <w:rsid w:val="00310033"/>
    <w:rsid w:val="00314A0F"/>
    <w:rsid w:val="0031652B"/>
    <w:rsid w:val="00325B6F"/>
    <w:rsid w:val="00331F0D"/>
    <w:rsid w:val="00345F61"/>
    <w:rsid w:val="003469FA"/>
    <w:rsid w:val="00366158"/>
    <w:rsid w:val="003662D9"/>
    <w:rsid w:val="00366669"/>
    <w:rsid w:val="00367831"/>
    <w:rsid w:val="00367A32"/>
    <w:rsid w:val="00367EB7"/>
    <w:rsid w:val="003720E7"/>
    <w:rsid w:val="00380F31"/>
    <w:rsid w:val="00381C0B"/>
    <w:rsid w:val="00386F27"/>
    <w:rsid w:val="003941F9"/>
    <w:rsid w:val="003B24AF"/>
    <w:rsid w:val="003B5AE3"/>
    <w:rsid w:val="003B77AA"/>
    <w:rsid w:val="003C0C92"/>
    <w:rsid w:val="003C7E0D"/>
    <w:rsid w:val="003D04B1"/>
    <w:rsid w:val="003D1D9E"/>
    <w:rsid w:val="003D410F"/>
    <w:rsid w:val="003D4EC4"/>
    <w:rsid w:val="003E2A9A"/>
    <w:rsid w:val="003F23BC"/>
    <w:rsid w:val="003F3934"/>
    <w:rsid w:val="003F4D71"/>
    <w:rsid w:val="003F6AC8"/>
    <w:rsid w:val="00410835"/>
    <w:rsid w:val="00422C4B"/>
    <w:rsid w:val="004275CB"/>
    <w:rsid w:val="00427D8B"/>
    <w:rsid w:val="00432C1C"/>
    <w:rsid w:val="00435007"/>
    <w:rsid w:val="0045025C"/>
    <w:rsid w:val="0045364E"/>
    <w:rsid w:val="0045464A"/>
    <w:rsid w:val="00460AB1"/>
    <w:rsid w:val="004657F4"/>
    <w:rsid w:val="00474AA8"/>
    <w:rsid w:val="0048228B"/>
    <w:rsid w:val="0048581D"/>
    <w:rsid w:val="00486AEF"/>
    <w:rsid w:val="004A0DAA"/>
    <w:rsid w:val="004A0E0E"/>
    <w:rsid w:val="004A533F"/>
    <w:rsid w:val="004C04C6"/>
    <w:rsid w:val="004C37F4"/>
    <w:rsid w:val="004D36D0"/>
    <w:rsid w:val="004D7F61"/>
    <w:rsid w:val="004E1ABE"/>
    <w:rsid w:val="004E542E"/>
    <w:rsid w:val="004E54B8"/>
    <w:rsid w:val="004F2ED1"/>
    <w:rsid w:val="004F6BE9"/>
    <w:rsid w:val="00500F09"/>
    <w:rsid w:val="00502542"/>
    <w:rsid w:val="005027F8"/>
    <w:rsid w:val="00505259"/>
    <w:rsid w:val="00505380"/>
    <w:rsid w:val="00533792"/>
    <w:rsid w:val="00537863"/>
    <w:rsid w:val="00541C6B"/>
    <w:rsid w:val="0054272C"/>
    <w:rsid w:val="005473F7"/>
    <w:rsid w:val="0055613B"/>
    <w:rsid w:val="00560CB2"/>
    <w:rsid w:val="00561B89"/>
    <w:rsid w:val="00566CF7"/>
    <w:rsid w:val="005761E0"/>
    <w:rsid w:val="0058406B"/>
    <w:rsid w:val="0058776B"/>
    <w:rsid w:val="00592AFE"/>
    <w:rsid w:val="00595A7D"/>
    <w:rsid w:val="00595C88"/>
    <w:rsid w:val="005A2C94"/>
    <w:rsid w:val="005A2FB3"/>
    <w:rsid w:val="005B5CD6"/>
    <w:rsid w:val="005B78B7"/>
    <w:rsid w:val="005C788D"/>
    <w:rsid w:val="005D65B5"/>
    <w:rsid w:val="005E2CBA"/>
    <w:rsid w:val="005F158D"/>
    <w:rsid w:val="005F2480"/>
    <w:rsid w:val="005F6A70"/>
    <w:rsid w:val="006006AA"/>
    <w:rsid w:val="006056B8"/>
    <w:rsid w:val="00606269"/>
    <w:rsid w:val="00607989"/>
    <w:rsid w:val="006121C0"/>
    <w:rsid w:val="00612245"/>
    <w:rsid w:val="006312EF"/>
    <w:rsid w:val="00631FDB"/>
    <w:rsid w:val="00633BE7"/>
    <w:rsid w:val="00634A43"/>
    <w:rsid w:val="00640683"/>
    <w:rsid w:val="00643FAB"/>
    <w:rsid w:val="0065119D"/>
    <w:rsid w:val="006525D9"/>
    <w:rsid w:val="006535AE"/>
    <w:rsid w:val="00661248"/>
    <w:rsid w:val="00661ADD"/>
    <w:rsid w:val="00664F0D"/>
    <w:rsid w:val="00667070"/>
    <w:rsid w:val="00684D63"/>
    <w:rsid w:val="006864B6"/>
    <w:rsid w:val="0068686F"/>
    <w:rsid w:val="00691835"/>
    <w:rsid w:val="00692274"/>
    <w:rsid w:val="00694D92"/>
    <w:rsid w:val="0069719F"/>
    <w:rsid w:val="006C2C91"/>
    <w:rsid w:val="006C5350"/>
    <w:rsid w:val="006C7BAC"/>
    <w:rsid w:val="006E0423"/>
    <w:rsid w:val="006E3AF6"/>
    <w:rsid w:val="006E6827"/>
    <w:rsid w:val="006F4982"/>
    <w:rsid w:val="006F4A9F"/>
    <w:rsid w:val="007108E2"/>
    <w:rsid w:val="0072000F"/>
    <w:rsid w:val="00720A6E"/>
    <w:rsid w:val="00722B14"/>
    <w:rsid w:val="0072438F"/>
    <w:rsid w:val="0072485D"/>
    <w:rsid w:val="00726166"/>
    <w:rsid w:val="00731451"/>
    <w:rsid w:val="00740786"/>
    <w:rsid w:val="00740D03"/>
    <w:rsid w:val="007462DA"/>
    <w:rsid w:val="007520B9"/>
    <w:rsid w:val="007641A2"/>
    <w:rsid w:val="00767DA7"/>
    <w:rsid w:val="00771A66"/>
    <w:rsid w:val="0078513A"/>
    <w:rsid w:val="00785AD1"/>
    <w:rsid w:val="00787F52"/>
    <w:rsid w:val="00792226"/>
    <w:rsid w:val="00793BC0"/>
    <w:rsid w:val="007A6683"/>
    <w:rsid w:val="007B34C9"/>
    <w:rsid w:val="007B6CD9"/>
    <w:rsid w:val="007D7945"/>
    <w:rsid w:val="007E1A39"/>
    <w:rsid w:val="007E3B1D"/>
    <w:rsid w:val="007E4DBF"/>
    <w:rsid w:val="007F03DC"/>
    <w:rsid w:val="008047A4"/>
    <w:rsid w:val="00811D38"/>
    <w:rsid w:val="00812D16"/>
    <w:rsid w:val="00815658"/>
    <w:rsid w:val="008209B1"/>
    <w:rsid w:val="00831726"/>
    <w:rsid w:val="00840E3C"/>
    <w:rsid w:val="00840EA9"/>
    <w:rsid w:val="00842A79"/>
    <w:rsid w:val="00842FC5"/>
    <w:rsid w:val="00843766"/>
    <w:rsid w:val="008471CB"/>
    <w:rsid w:val="00861B99"/>
    <w:rsid w:val="00871407"/>
    <w:rsid w:val="008720D1"/>
    <w:rsid w:val="00872EA1"/>
    <w:rsid w:val="00874062"/>
    <w:rsid w:val="008747FA"/>
    <w:rsid w:val="00874A07"/>
    <w:rsid w:val="00875D4A"/>
    <w:rsid w:val="00883343"/>
    <w:rsid w:val="0089475A"/>
    <w:rsid w:val="00897983"/>
    <w:rsid w:val="008A11A7"/>
    <w:rsid w:val="008A7086"/>
    <w:rsid w:val="008C56EA"/>
    <w:rsid w:val="008E2C57"/>
    <w:rsid w:val="00901105"/>
    <w:rsid w:val="009033F1"/>
    <w:rsid w:val="00903709"/>
    <w:rsid w:val="009207DD"/>
    <w:rsid w:val="00920FAF"/>
    <w:rsid w:val="0093235A"/>
    <w:rsid w:val="009336FD"/>
    <w:rsid w:val="00935E33"/>
    <w:rsid w:val="0094157C"/>
    <w:rsid w:val="00945DFB"/>
    <w:rsid w:val="00956E48"/>
    <w:rsid w:val="00957B43"/>
    <w:rsid w:val="00962A1B"/>
    <w:rsid w:val="0096716B"/>
    <w:rsid w:val="009724AE"/>
    <w:rsid w:val="00973B64"/>
    <w:rsid w:val="00975E9D"/>
    <w:rsid w:val="00975EEA"/>
    <w:rsid w:val="00976A17"/>
    <w:rsid w:val="009956F0"/>
    <w:rsid w:val="009959DB"/>
    <w:rsid w:val="009A0EF5"/>
    <w:rsid w:val="009A12ED"/>
    <w:rsid w:val="009B1DF7"/>
    <w:rsid w:val="009B2C97"/>
    <w:rsid w:val="009C0181"/>
    <w:rsid w:val="009C0264"/>
    <w:rsid w:val="009C6F05"/>
    <w:rsid w:val="009D0BD8"/>
    <w:rsid w:val="009D1C5C"/>
    <w:rsid w:val="009D4BDD"/>
    <w:rsid w:val="009D573C"/>
    <w:rsid w:val="009E6AFF"/>
    <w:rsid w:val="009F21C8"/>
    <w:rsid w:val="009F3974"/>
    <w:rsid w:val="009F61B8"/>
    <w:rsid w:val="00A020A7"/>
    <w:rsid w:val="00A0332F"/>
    <w:rsid w:val="00A14074"/>
    <w:rsid w:val="00A14434"/>
    <w:rsid w:val="00A15974"/>
    <w:rsid w:val="00A30AC5"/>
    <w:rsid w:val="00A31934"/>
    <w:rsid w:val="00A3268F"/>
    <w:rsid w:val="00A33870"/>
    <w:rsid w:val="00A43944"/>
    <w:rsid w:val="00A43D5A"/>
    <w:rsid w:val="00A44738"/>
    <w:rsid w:val="00A449D7"/>
    <w:rsid w:val="00A4621B"/>
    <w:rsid w:val="00A46EC8"/>
    <w:rsid w:val="00A51F67"/>
    <w:rsid w:val="00A53500"/>
    <w:rsid w:val="00A549FE"/>
    <w:rsid w:val="00A57ACC"/>
    <w:rsid w:val="00A61DE4"/>
    <w:rsid w:val="00A62276"/>
    <w:rsid w:val="00A65823"/>
    <w:rsid w:val="00A71955"/>
    <w:rsid w:val="00A74CBA"/>
    <w:rsid w:val="00A76CD5"/>
    <w:rsid w:val="00A829C4"/>
    <w:rsid w:val="00AA5BE1"/>
    <w:rsid w:val="00AB1D53"/>
    <w:rsid w:val="00AB2704"/>
    <w:rsid w:val="00AB6B63"/>
    <w:rsid w:val="00AC4B08"/>
    <w:rsid w:val="00AD122C"/>
    <w:rsid w:val="00AD1FDA"/>
    <w:rsid w:val="00AE0077"/>
    <w:rsid w:val="00AE5E7C"/>
    <w:rsid w:val="00AE69E2"/>
    <w:rsid w:val="00B035BD"/>
    <w:rsid w:val="00B037EA"/>
    <w:rsid w:val="00B13C7E"/>
    <w:rsid w:val="00B13DD5"/>
    <w:rsid w:val="00B14839"/>
    <w:rsid w:val="00B17053"/>
    <w:rsid w:val="00B17C7E"/>
    <w:rsid w:val="00B24BA3"/>
    <w:rsid w:val="00B271D5"/>
    <w:rsid w:val="00B315D1"/>
    <w:rsid w:val="00B33897"/>
    <w:rsid w:val="00B34BF8"/>
    <w:rsid w:val="00B43534"/>
    <w:rsid w:val="00B444F7"/>
    <w:rsid w:val="00B44747"/>
    <w:rsid w:val="00B53DE0"/>
    <w:rsid w:val="00B70C19"/>
    <w:rsid w:val="00B7302E"/>
    <w:rsid w:val="00B76429"/>
    <w:rsid w:val="00B76993"/>
    <w:rsid w:val="00B838B8"/>
    <w:rsid w:val="00B9271C"/>
    <w:rsid w:val="00B97D53"/>
    <w:rsid w:val="00BB404D"/>
    <w:rsid w:val="00BC21D1"/>
    <w:rsid w:val="00BC4AE9"/>
    <w:rsid w:val="00BC6230"/>
    <w:rsid w:val="00BE394F"/>
    <w:rsid w:val="00BF116F"/>
    <w:rsid w:val="00BF2C18"/>
    <w:rsid w:val="00BF3F47"/>
    <w:rsid w:val="00BF7894"/>
    <w:rsid w:val="00C06094"/>
    <w:rsid w:val="00C1553B"/>
    <w:rsid w:val="00C169A7"/>
    <w:rsid w:val="00C169E7"/>
    <w:rsid w:val="00C22F81"/>
    <w:rsid w:val="00C255C8"/>
    <w:rsid w:val="00C346F0"/>
    <w:rsid w:val="00C37C60"/>
    <w:rsid w:val="00C60931"/>
    <w:rsid w:val="00C619F6"/>
    <w:rsid w:val="00C67428"/>
    <w:rsid w:val="00C7273A"/>
    <w:rsid w:val="00C7598A"/>
    <w:rsid w:val="00C8409B"/>
    <w:rsid w:val="00C90851"/>
    <w:rsid w:val="00C9089C"/>
    <w:rsid w:val="00C93344"/>
    <w:rsid w:val="00C94839"/>
    <w:rsid w:val="00C97716"/>
    <w:rsid w:val="00CB2886"/>
    <w:rsid w:val="00CB7F14"/>
    <w:rsid w:val="00CC1C4B"/>
    <w:rsid w:val="00CC4B7E"/>
    <w:rsid w:val="00CC60EC"/>
    <w:rsid w:val="00CC7923"/>
    <w:rsid w:val="00CD16A8"/>
    <w:rsid w:val="00CD4BB8"/>
    <w:rsid w:val="00CD6CE5"/>
    <w:rsid w:val="00CE26E3"/>
    <w:rsid w:val="00CF4E47"/>
    <w:rsid w:val="00CF7183"/>
    <w:rsid w:val="00D077B8"/>
    <w:rsid w:val="00D12631"/>
    <w:rsid w:val="00D166A0"/>
    <w:rsid w:val="00D24880"/>
    <w:rsid w:val="00D33900"/>
    <w:rsid w:val="00D34B1B"/>
    <w:rsid w:val="00D35DBF"/>
    <w:rsid w:val="00D45EBD"/>
    <w:rsid w:val="00D4671A"/>
    <w:rsid w:val="00D54152"/>
    <w:rsid w:val="00D5568C"/>
    <w:rsid w:val="00D66766"/>
    <w:rsid w:val="00D76056"/>
    <w:rsid w:val="00D8458E"/>
    <w:rsid w:val="00D92119"/>
    <w:rsid w:val="00D96432"/>
    <w:rsid w:val="00DA28E1"/>
    <w:rsid w:val="00DA6D45"/>
    <w:rsid w:val="00DB5B91"/>
    <w:rsid w:val="00DC549B"/>
    <w:rsid w:val="00DD30E7"/>
    <w:rsid w:val="00DD3440"/>
    <w:rsid w:val="00DD6109"/>
    <w:rsid w:val="00DD7501"/>
    <w:rsid w:val="00E019B8"/>
    <w:rsid w:val="00E032EB"/>
    <w:rsid w:val="00E07344"/>
    <w:rsid w:val="00E14A73"/>
    <w:rsid w:val="00E154D8"/>
    <w:rsid w:val="00E32726"/>
    <w:rsid w:val="00E33093"/>
    <w:rsid w:val="00E36763"/>
    <w:rsid w:val="00E3783C"/>
    <w:rsid w:val="00E40B0C"/>
    <w:rsid w:val="00E61702"/>
    <w:rsid w:val="00E61DE9"/>
    <w:rsid w:val="00E61EDD"/>
    <w:rsid w:val="00E62423"/>
    <w:rsid w:val="00E62F6F"/>
    <w:rsid w:val="00E66B50"/>
    <w:rsid w:val="00E71255"/>
    <w:rsid w:val="00E71F01"/>
    <w:rsid w:val="00E757E0"/>
    <w:rsid w:val="00E75B29"/>
    <w:rsid w:val="00E76477"/>
    <w:rsid w:val="00E76DEA"/>
    <w:rsid w:val="00E80B15"/>
    <w:rsid w:val="00E81284"/>
    <w:rsid w:val="00E84836"/>
    <w:rsid w:val="00E90783"/>
    <w:rsid w:val="00E9115E"/>
    <w:rsid w:val="00EB3213"/>
    <w:rsid w:val="00EB3A42"/>
    <w:rsid w:val="00EC2F5D"/>
    <w:rsid w:val="00EC443F"/>
    <w:rsid w:val="00EE0C52"/>
    <w:rsid w:val="00EE65D1"/>
    <w:rsid w:val="00EF4D01"/>
    <w:rsid w:val="00EF4F93"/>
    <w:rsid w:val="00F05188"/>
    <w:rsid w:val="00F05671"/>
    <w:rsid w:val="00F14338"/>
    <w:rsid w:val="00F25B57"/>
    <w:rsid w:val="00F27355"/>
    <w:rsid w:val="00F31EE7"/>
    <w:rsid w:val="00F3766E"/>
    <w:rsid w:val="00F37B52"/>
    <w:rsid w:val="00F40E6F"/>
    <w:rsid w:val="00F431E3"/>
    <w:rsid w:val="00F476D7"/>
    <w:rsid w:val="00F52081"/>
    <w:rsid w:val="00F536F3"/>
    <w:rsid w:val="00F56568"/>
    <w:rsid w:val="00F56EB0"/>
    <w:rsid w:val="00F63C5F"/>
    <w:rsid w:val="00F6696E"/>
    <w:rsid w:val="00F7150E"/>
    <w:rsid w:val="00F71DC4"/>
    <w:rsid w:val="00F82277"/>
    <w:rsid w:val="00F82C73"/>
    <w:rsid w:val="00F84019"/>
    <w:rsid w:val="00F84635"/>
    <w:rsid w:val="00F848B8"/>
    <w:rsid w:val="00F85319"/>
    <w:rsid w:val="00FA39D6"/>
    <w:rsid w:val="00FA4E00"/>
    <w:rsid w:val="00FB3210"/>
    <w:rsid w:val="00FB6980"/>
    <w:rsid w:val="00FC2113"/>
    <w:rsid w:val="00FD7D70"/>
    <w:rsid w:val="00FE0EF8"/>
    <w:rsid w:val="00FE2BD2"/>
    <w:rsid w:val="00FE73D5"/>
    <w:rsid w:val="00FF6A84"/>
    <w:rsid w:val="00FF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  <w:rPr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38B8"/>
    <w:pPr>
      <w:keepNext/>
      <w:outlineLvl w:val="0"/>
    </w:pPr>
    <w:rPr>
      <w:rFonts w:ascii="Calibri" w:hAnsi="Calibri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38B8"/>
    <w:rPr>
      <w:rFonts w:ascii="Calibri" w:eastAsia="Times New Roman" w:hAnsi="Calibri" w:cs="Arial"/>
      <w:b/>
      <w:bCs/>
      <w:sz w:val="24"/>
      <w:szCs w:val="24"/>
      <w:lang w:val="en-AU"/>
    </w:rPr>
  </w:style>
  <w:style w:type="table" w:styleId="TableGrid">
    <w:name w:val="Table Grid"/>
    <w:basedOn w:val="TableNormal"/>
    <w:uiPriority w:val="99"/>
    <w:rsid w:val="005F6A7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E69E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E69E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E69E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E69E2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664F0D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595C8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595C88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95C88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95C8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95C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595C88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95C88"/>
    <w:rPr>
      <w:rFonts w:ascii="Lucida Grande" w:hAnsi="Lucida Grande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F536F3"/>
    <w:pPr>
      <w:ind w:left="720"/>
      <w:contextualSpacing/>
    </w:pPr>
  </w:style>
  <w:style w:type="paragraph" w:styleId="Caption">
    <w:name w:val="caption"/>
    <w:basedOn w:val="Normal"/>
    <w:next w:val="Normal"/>
    <w:uiPriority w:val="99"/>
    <w:qFormat/>
    <w:rsid w:val="00B53DE0"/>
    <w:rPr>
      <w:b/>
      <w:bCs/>
      <w:color w:val="4F81BD"/>
      <w:sz w:val="18"/>
      <w:szCs w:val="18"/>
    </w:rPr>
  </w:style>
  <w:style w:type="paragraph" w:styleId="Revision">
    <w:name w:val="Revision"/>
    <w:hidden/>
    <w:uiPriority w:val="99"/>
    <w:rsid w:val="000B7370"/>
    <w:rPr>
      <w:sz w:val="24"/>
      <w:szCs w:val="24"/>
      <w:lang w:val="en-AU"/>
    </w:rPr>
  </w:style>
  <w:style w:type="paragraph" w:styleId="EndnoteText">
    <w:name w:val="endnote text"/>
    <w:basedOn w:val="Normal"/>
    <w:link w:val="EndnoteTextChar"/>
    <w:uiPriority w:val="99"/>
    <w:rsid w:val="00CD16A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CD16A8"/>
    <w:rPr>
      <w:rFonts w:cs="Times New Roman"/>
      <w:lang w:val="en-AU" w:eastAsia="en-US"/>
    </w:rPr>
  </w:style>
  <w:style w:type="character" w:styleId="EndnoteReference">
    <w:name w:val="endnote reference"/>
    <w:basedOn w:val="DefaultParagraphFont"/>
    <w:uiPriority w:val="99"/>
    <w:rsid w:val="00CD16A8"/>
    <w:rPr>
      <w:rFonts w:cs="Times New Roman"/>
      <w:vertAlign w:val="superscript"/>
    </w:rPr>
  </w:style>
  <w:style w:type="character" w:styleId="PlaceholderText">
    <w:name w:val="Placeholder Text"/>
    <w:basedOn w:val="DefaultParagraphFont"/>
    <w:uiPriority w:val="99"/>
    <w:rsid w:val="00F05188"/>
    <w:rPr>
      <w:rFonts w:cs="Times New Roman"/>
      <w:color w:val="808080"/>
    </w:rPr>
  </w:style>
  <w:style w:type="paragraph" w:styleId="NoSpacing">
    <w:name w:val="No Spacing"/>
    <w:link w:val="NoSpacingChar"/>
    <w:uiPriority w:val="99"/>
    <w:qFormat/>
    <w:rsid w:val="006F4982"/>
    <w:rPr>
      <w:sz w:val="24"/>
      <w:szCs w:val="24"/>
      <w:lang w:val="en-A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B17053"/>
    <w:rPr>
      <w:rFonts w:cs="Times New Roman"/>
      <w:sz w:val="24"/>
      <w:szCs w:val="24"/>
      <w:lang w:val="en-AU" w:eastAsia="en-US" w:bidi="ar-SA"/>
    </w:rPr>
  </w:style>
  <w:style w:type="character" w:customStyle="1" w:styleId="shorttext1">
    <w:name w:val="short_text1"/>
    <w:basedOn w:val="DefaultParagraphFont"/>
    <w:uiPriority w:val="99"/>
    <w:rsid w:val="00505380"/>
    <w:rPr>
      <w:rFonts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wmf"/><Relationship Id="rId26" Type="http://schemas.openxmlformats.org/officeDocument/2006/relationships/image" Target="media/image19.wmf"/><Relationship Id="rId39" Type="http://schemas.openxmlformats.org/officeDocument/2006/relationships/image" Target="media/image28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2.emf"/><Relationship Id="rId38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0.w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oleObject" Target="embeddings/oleObject5.bin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oleObject" Target="embeddings/oleObject3.bin"/><Relationship Id="rId36" Type="http://schemas.openxmlformats.org/officeDocument/2006/relationships/image" Target="media/image25.png"/><Relationship Id="rId10" Type="http://schemas.openxmlformats.org/officeDocument/2006/relationships/image" Target="media/image4.png"/><Relationship Id="rId19" Type="http://schemas.openxmlformats.org/officeDocument/2006/relationships/oleObject" Target="embeddings/oleObject1.bin"/><Relationship Id="rId31" Type="http://schemas.openxmlformats.org/officeDocument/2006/relationships/image" Target="media/image21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oleObject" Target="embeddings/oleObject2.bin"/><Relationship Id="rId30" Type="http://schemas.openxmlformats.org/officeDocument/2006/relationships/oleObject" Target="embeddings/oleObject4.bin"/><Relationship Id="rId35" Type="http://schemas.openxmlformats.org/officeDocument/2006/relationships/image" Target="media/image2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ayne\My%20Documents\Abu%20Dhabi\Maths%20Science%20Advising\Exam%20Writing\Section_1_-_Multiple_Choice_Q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Section_1_-_Multiple_Choice_Qs</Template>
  <TotalTime>46</TotalTime>
  <Pages>25</Pages>
  <Words>2371</Words>
  <Characters>13521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السؤال ١</dc:title>
  <dc:subject/>
  <dc:creator>Your User Name</dc:creator>
  <cp:keywords/>
  <dc:description/>
  <cp:lastModifiedBy>Hosam Shehata</cp:lastModifiedBy>
  <cp:revision>15</cp:revision>
  <cp:lastPrinted>2009-10-08T06:14:00Z</cp:lastPrinted>
  <dcterms:created xsi:type="dcterms:W3CDTF">2009-12-27T09:09:00Z</dcterms:created>
  <dcterms:modified xsi:type="dcterms:W3CDTF">2010-01-16T15:25:00Z</dcterms:modified>
</cp:coreProperties>
</file>