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13" w:rsidRDefault="00265BE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30.75pt;margin-top:-5.95pt;width:154.5pt;height:81.75pt;z-index:251663360;mso-width-relative:margin;mso-height-relative:margin;v-text-anchor:middle" filled="f" stroked="f">
            <v:textbox style="mso-next-textbox:#_x0000_s1032">
              <w:txbxContent>
                <w:p w:rsidR="00FA7D00" w:rsidRDefault="00196718" w:rsidP="00FA7D00">
                  <w:pPr>
                    <w:spacing w:line="240" w:lineRule="auto"/>
                    <w:contextualSpacing/>
                    <w:jc w:val="right"/>
                    <w:rPr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  <w:lang w:bidi="ar-AE"/>
                    </w:rPr>
                    <w:t>اســمــي  : ___________</w:t>
                  </w:r>
                </w:p>
                <w:p w:rsidR="00FA7D00" w:rsidRDefault="00FA7D00" w:rsidP="00FA7D00">
                  <w:pPr>
                    <w:spacing w:line="240" w:lineRule="auto"/>
                    <w:contextualSpacing/>
                    <w:jc w:val="right"/>
                    <w:rPr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</w:p>
                <w:p w:rsidR="00FA7D00" w:rsidRPr="00FA7D00" w:rsidRDefault="00FA7D00" w:rsidP="00FA7D00">
                  <w:pPr>
                    <w:spacing w:line="240" w:lineRule="auto"/>
                    <w:contextualSpacing/>
                    <w:jc w:val="right"/>
                    <w:rPr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  <w:lang w:bidi="ar-AE"/>
                    </w:rPr>
                    <w:t>صــفـــي : __________</w:t>
                  </w:r>
                  <w:r w:rsidR="00FB220E">
                    <w:rPr>
                      <w:rFonts w:hint="cs"/>
                      <w:b/>
                      <w:bCs/>
                      <w:color w:val="000000" w:themeColor="text1"/>
                      <w:rtl/>
                      <w:lang w:bidi="ar-AE"/>
                    </w:rPr>
                    <w:t>__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67.75pt;margin-top:-2.1pt;width:154.5pt;height:81.75pt;z-index:251661312;mso-width-relative:margin;mso-height-relative:margin;v-text-anchor:middle" filled="f" stroked="f">
            <v:textbox style="mso-next-textbox:#_x0000_s1027">
              <w:txbxContent>
                <w:p w:rsidR="00FA7D00" w:rsidRPr="00FA7D00" w:rsidRDefault="00FA7D00" w:rsidP="00FA7D00">
                  <w:pPr>
                    <w:spacing w:line="240" w:lineRule="auto"/>
                    <w:contextualSpacing/>
                    <w:jc w:val="right"/>
                    <w:rPr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margin-left:-114.75pt;margin-top:-27.25pt;width:114.8pt;height:732.3pt;z-index:-251656192;mso-width-relative:margin;mso-height-relative:margin" filled="f" stroked="f">
            <v:textbox style="mso-next-textbox:#_x0000_s1026">
              <w:txbxContent>
                <w:p w:rsidR="00CE193E" w:rsidRDefault="00CE193E">
                  <w:r>
                    <w:rPr>
                      <w:noProof/>
                    </w:rPr>
                    <w:drawing>
                      <wp:inline distT="0" distB="0" distL="0" distR="0">
                        <wp:extent cx="1201869" cy="9144000"/>
                        <wp:effectExtent l="19050" t="0" r="0" b="0"/>
                        <wp:docPr id="2" name="Picture 1" descr="circle colum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ircle column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2814" cy="91511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E0C53" w:rsidRDefault="00BE0C53" w:rsidP="00AB245D"/>
    <w:p w:rsidR="00AB245D" w:rsidRDefault="00265BE5" w:rsidP="00AB245D">
      <w:r>
        <w:rPr>
          <w:noProof/>
        </w:rPr>
        <w:pict>
          <v:shape id="_x0000_s1030" style="position:absolute;margin-left:2.25pt;margin-top:.2pt;width:438pt;height:28.6pt;z-index:251662336" coordsize="8565,572" path="m,495c297,336,595,178,825,150v230,-28,353,123,555,180c1582,387,1770,505,2040,495v270,-10,670,-168,960,-225c3290,213,3443,110,3780,150v337,40,875,342,1245,360c5395,528,5638,248,6000,255v362,7,915,317,1200,300c7485,538,7538,188,7710,150v172,-38,383,205,525,180c8377,305,8503,65,8565,e" filled="f" strokecolor="#31849b [2408]" strokeweight="3pt">
            <v:stroke dashstyle="1 1" endcap="round"/>
            <v:path arrowok="t"/>
          </v:shape>
        </w:pict>
      </w:r>
    </w:p>
    <w:p w:rsidR="00AB245D" w:rsidRDefault="00AB245D" w:rsidP="00AB245D"/>
    <w:p w:rsidR="002122F0" w:rsidRPr="002122F0" w:rsidRDefault="002122F0" w:rsidP="002122F0">
      <w:pPr>
        <w:spacing w:line="240" w:lineRule="auto"/>
        <w:contextualSpacing/>
        <w:rPr>
          <w:b/>
          <w:color w:val="76923C" w:themeColor="accent3" w:themeShade="BF"/>
        </w:rPr>
      </w:pPr>
    </w:p>
    <w:p w:rsidR="002122F0" w:rsidRDefault="00FA7D00" w:rsidP="00FA7D00">
      <w:pPr>
        <w:spacing w:line="240" w:lineRule="auto"/>
        <w:contextualSpacing/>
        <w:jc w:val="center"/>
        <w:rPr>
          <w:bCs/>
          <w:color w:val="000000" w:themeColor="text1"/>
          <w:sz w:val="36"/>
          <w:szCs w:val="36"/>
          <w:rtl/>
        </w:rPr>
      </w:pPr>
      <w:r w:rsidRPr="00FA7D00">
        <w:rPr>
          <w:rFonts w:hint="cs"/>
          <w:bCs/>
          <w:color w:val="000000" w:themeColor="text1"/>
          <w:sz w:val="36"/>
          <w:szCs w:val="36"/>
          <w:rtl/>
        </w:rPr>
        <w:t>( الأحــزاب الــســيــاســيــة )</w:t>
      </w:r>
    </w:p>
    <w:p w:rsidR="00FA7D00" w:rsidRDefault="00FA7D00" w:rsidP="00FA7D00">
      <w:pPr>
        <w:spacing w:line="240" w:lineRule="auto"/>
        <w:contextualSpacing/>
        <w:jc w:val="center"/>
        <w:rPr>
          <w:bCs/>
          <w:color w:val="000000" w:themeColor="text1"/>
          <w:sz w:val="36"/>
          <w:szCs w:val="36"/>
          <w:rtl/>
        </w:rPr>
      </w:pPr>
    </w:p>
    <w:p w:rsidR="00FA7D00" w:rsidRDefault="00FA7D00" w:rsidP="00FA7D00">
      <w:pPr>
        <w:spacing w:line="240" w:lineRule="auto"/>
        <w:contextualSpacing/>
        <w:jc w:val="center"/>
        <w:rPr>
          <w:bCs/>
          <w:color w:val="000000" w:themeColor="text1"/>
          <w:sz w:val="36"/>
          <w:szCs w:val="36"/>
          <w:rtl/>
        </w:rPr>
      </w:pPr>
    </w:p>
    <w:p w:rsidR="00FA7D00" w:rsidRDefault="00FA7D00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</w:rPr>
      </w:pPr>
      <w:r>
        <w:rPr>
          <w:rFonts w:hint="cs"/>
          <w:bCs/>
          <w:color w:val="000000" w:themeColor="text1"/>
          <w:sz w:val="28"/>
          <w:szCs w:val="28"/>
          <w:rtl/>
        </w:rPr>
        <w:t xml:space="preserve">الـسـؤال الأول : </w:t>
      </w: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</w:rPr>
      </w:pP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مــا المقصود بـالأحـزاب الـسـيـاسـيـة ؟؟ </w:t>
      </w: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>________________________________________________________</w:t>
      </w:r>
    </w:p>
    <w:p w:rsidR="00771B58" w:rsidRDefault="00771B58" w:rsidP="00771B58">
      <w:pPr>
        <w:spacing w:line="240" w:lineRule="auto"/>
        <w:contextualSpacing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الـسـؤال الـثـانـي : </w:t>
      </w:r>
      <w:r w:rsidR="00196718"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    </w:t>
      </w:r>
    </w:p>
    <w:p w:rsidR="00771B58" w:rsidRDefault="00771B58" w:rsidP="00771B58">
      <w:pPr>
        <w:spacing w:line="240" w:lineRule="auto"/>
        <w:contextualSpacing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قــســمت الأحزاب السياسية إلى قسمين هـما : </w:t>
      </w: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</w:rPr>
      </w:pP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</w:rPr>
      </w:pPr>
      <w:r>
        <w:rPr>
          <w:rFonts w:hint="cs"/>
          <w:bCs/>
          <w:color w:val="000000" w:themeColor="text1"/>
          <w:sz w:val="28"/>
          <w:szCs w:val="28"/>
          <w:rtl/>
        </w:rPr>
        <w:t>________________   و  ________________</w:t>
      </w: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</w:rPr>
      </w:pPr>
    </w:p>
    <w:p w:rsidR="00771B58" w:rsidRDefault="00771B58" w:rsidP="00FA7D00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</w:rPr>
      </w:pPr>
    </w:p>
    <w:p w:rsidR="00771B58" w:rsidRDefault="00771B58" w:rsidP="00771B58">
      <w:pPr>
        <w:spacing w:line="240" w:lineRule="auto"/>
        <w:contextualSpacing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الـسـؤال الـثـالـث : </w:t>
      </w: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</w:p>
    <w:p w:rsidR="00196718" w:rsidRDefault="00771B58" w:rsidP="00FB220E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تحصل الأحزاب على الأموال </w:t>
      </w:r>
      <w:r w:rsidR="00FB220E">
        <w:rPr>
          <w:rFonts w:hint="cs"/>
          <w:bCs/>
          <w:color w:val="000000" w:themeColor="text1"/>
          <w:sz w:val="28"/>
          <w:szCs w:val="28"/>
          <w:rtl/>
          <w:lang w:bidi="ar-AE"/>
        </w:rPr>
        <w:t>اللا</w:t>
      </w: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زمة للقيام بعملها عن طريق : </w:t>
      </w: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>1 / ____________________</w:t>
      </w:r>
      <w:r w:rsidR="00196718"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     </w:t>
      </w: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>2 / ____________________</w:t>
      </w:r>
    </w:p>
    <w:p w:rsidR="00771B58" w:rsidRDefault="00771B58" w:rsidP="00771B58">
      <w:pPr>
        <w:spacing w:line="240" w:lineRule="auto"/>
        <w:contextualSpacing/>
        <w:jc w:val="center"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>3 / ____________________</w:t>
      </w:r>
    </w:p>
    <w:p w:rsidR="00FB220E" w:rsidRDefault="00FB220E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</w:p>
    <w:p w:rsidR="00FB220E" w:rsidRDefault="00771B58" w:rsidP="00FB220E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الـسـؤال الرابــع </w:t>
      </w:r>
      <w:r w:rsidR="00FB220E"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 :</w:t>
      </w:r>
    </w:p>
    <w:p w:rsidR="00771B58" w:rsidRDefault="00771B58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 </w:t>
      </w:r>
    </w:p>
    <w:p w:rsidR="00771B58" w:rsidRDefault="009B1580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 xml:space="preserve">ما هي أولويات عضو المجلس النيابي  : </w:t>
      </w:r>
    </w:p>
    <w:p w:rsidR="009B1580" w:rsidRDefault="009B1580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</w:p>
    <w:p w:rsidR="009B1580" w:rsidRDefault="009B1580" w:rsidP="00771B58">
      <w:pPr>
        <w:spacing w:line="240" w:lineRule="auto"/>
        <w:contextualSpacing/>
        <w:jc w:val="right"/>
        <w:rPr>
          <w:bCs/>
          <w:color w:val="000000" w:themeColor="text1"/>
          <w:sz w:val="28"/>
          <w:szCs w:val="28"/>
          <w:rtl/>
          <w:lang w:bidi="ar-AE"/>
        </w:rPr>
      </w:pPr>
      <w:r>
        <w:rPr>
          <w:rFonts w:hint="cs"/>
          <w:bCs/>
          <w:color w:val="000000" w:themeColor="text1"/>
          <w:sz w:val="28"/>
          <w:szCs w:val="28"/>
          <w:rtl/>
          <w:lang w:bidi="ar-AE"/>
        </w:rPr>
        <w:t>1 /  ________________________      2 /   ______________________</w:t>
      </w:r>
    </w:p>
    <w:p w:rsidR="002122F0" w:rsidRPr="002122F0" w:rsidRDefault="002122F0" w:rsidP="002122F0">
      <w:pPr>
        <w:rPr>
          <w:color w:val="76923C" w:themeColor="accent3" w:themeShade="BF"/>
        </w:rPr>
      </w:pPr>
    </w:p>
    <w:sectPr w:rsidR="002122F0" w:rsidRPr="002122F0" w:rsidSect="00AB245D">
      <w:headerReference w:type="default" r:id="rId8"/>
      <w:pgSz w:w="12240" w:h="15840"/>
      <w:pgMar w:top="450" w:right="720" w:bottom="720" w:left="27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085" w:rsidRDefault="00130085" w:rsidP="00422027">
      <w:pPr>
        <w:spacing w:after="0" w:line="240" w:lineRule="auto"/>
      </w:pPr>
      <w:r>
        <w:separator/>
      </w:r>
    </w:p>
  </w:endnote>
  <w:endnote w:type="continuationSeparator" w:id="0">
    <w:p w:rsidR="00130085" w:rsidRDefault="00130085" w:rsidP="004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085" w:rsidRDefault="00130085" w:rsidP="00422027">
      <w:pPr>
        <w:spacing w:after="0" w:line="240" w:lineRule="auto"/>
      </w:pPr>
      <w:r>
        <w:separator/>
      </w:r>
    </w:p>
  </w:footnote>
  <w:footnote w:type="continuationSeparator" w:id="0">
    <w:p w:rsidR="00130085" w:rsidRDefault="00130085" w:rsidP="00422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027" w:rsidRDefault="00265BE5">
    <w:pPr>
      <w:pStyle w:val="a4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95.25pt;margin-top:-22.5pt;width:561pt;height:717.75pt;z-index:251660288;mso-width-relative:margin;mso-height-relative:margin" filled="f" stroked="f">
          <v:textbox>
            <w:txbxContent>
              <w:p w:rsidR="00422027" w:rsidRDefault="00B66EB1">
                <w:r>
                  <w:rPr>
                    <w:noProof/>
                  </w:rPr>
                  <w:drawing>
                    <wp:inline distT="0" distB="0" distL="0" distR="0">
                      <wp:extent cx="6941820" cy="8983345"/>
                      <wp:effectExtent l="19050" t="0" r="0" b="0"/>
                      <wp:docPr id="10" name="Picture 9" descr="circle gray b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circle gray bg.pn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941820" cy="8983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9218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49E5"/>
    <w:rsid w:val="00092965"/>
    <w:rsid w:val="000C7163"/>
    <w:rsid w:val="000D463F"/>
    <w:rsid w:val="00130085"/>
    <w:rsid w:val="00196718"/>
    <w:rsid w:val="001C0BC9"/>
    <w:rsid w:val="002122F0"/>
    <w:rsid w:val="0025006D"/>
    <w:rsid w:val="00256AC7"/>
    <w:rsid w:val="00265BE5"/>
    <w:rsid w:val="00351086"/>
    <w:rsid w:val="00422027"/>
    <w:rsid w:val="004C5A06"/>
    <w:rsid w:val="004E4F32"/>
    <w:rsid w:val="004F32BB"/>
    <w:rsid w:val="004F5044"/>
    <w:rsid w:val="00572BC1"/>
    <w:rsid w:val="0062033D"/>
    <w:rsid w:val="00674093"/>
    <w:rsid w:val="00684E24"/>
    <w:rsid w:val="006D1C81"/>
    <w:rsid w:val="0070735F"/>
    <w:rsid w:val="00723AE1"/>
    <w:rsid w:val="00727A13"/>
    <w:rsid w:val="0074503F"/>
    <w:rsid w:val="00771B58"/>
    <w:rsid w:val="007D6D6E"/>
    <w:rsid w:val="009B1580"/>
    <w:rsid w:val="009B44C2"/>
    <w:rsid w:val="009E3A95"/>
    <w:rsid w:val="00AB245D"/>
    <w:rsid w:val="00B66EB1"/>
    <w:rsid w:val="00B71F08"/>
    <w:rsid w:val="00BE0C53"/>
    <w:rsid w:val="00C168D3"/>
    <w:rsid w:val="00CE193E"/>
    <w:rsid w:val="00D649E5"/>
    <w:rsid w:val="00DF0DAA"/>
    <w:rsid w:val="00DF70CD"/>
    <w:rsid w:val="00E236B7"/>
    <w:rsid w:val="00E60CCD"/>
    <w:rsid w:val="00E63F0D"/>
    <w:rsid w:val="00E66C03"/>
    <w:rsid w:val="00F23CA8"/>
    <w:rsid w:val="00FA7D00"/>
    <w:rsid w:val="00FB220E"/>
    <w:rsid w:val="00FC37F5"/>
    <w:rsid w:val="00FC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E0C5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422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422027"/>
  </w:style>
  <w:style w:type="paragraph" w:styleId="a5">
    <w:name w:val="footer"/>
    <w:basedOn w:val="a"/>
    <w:link w:val="Char1"/>
    <w:uiPriority w:val="99"/>
    <w:unhideWhenUsed/>
    <w:rsid w:val="00422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422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Crop%20Circles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34E00-F6D9-40A1-876F-41B835BF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Crop Circles Letterhead</Template>
  <TotalTime>36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Circles Letterhead</vt:lpstr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Circles Letterhead</dc:title>
  <dc:creator>User1</dc:creator>
  <cp:keywords>circles, abstract, teal, green, pink, brown, crop, circular, round, bubble, dots, border</cp:keywords>
  <cp:lastModifiedBy>Your User Name</cp:lastModifiedBy>
  <cp:revision>6</cp:revision>
  <cp:lastPrinted>2010-03-27T08:56:00Z</cp:lastPrinted>
  <dcterms:created xsi:type="dcterms:W3CDTF">2010-03-27T07:02:00Z</dcterms:created>
  <dcterms:modified xsi:type="dcterms:W3CDTF">2010-03-27T14:13:00Z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TC300037521033</vt:lpwstr>
  </property>
</Properties>
</file>