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136" w:rsidRDefault="00BA6136" w:rsidP="00570AE4">
      <w:pPr>
        <w:bidi w:val="0"/>
        <w:rPr>
          <w:b/>
          <w:bCs/>
          <w:sz w:val="36"/>
          <w:szCs w:val="36"/>
        </w:rPr>
      </w:pPr>
      <w:r>
        <w:rPr>
          <w:b/>
          <w:bCs/>
          <w:sz w:val="36"/>
          <w:szCs w:val="36"/>
        </w:rPr>
        <w:t>United Arab Emirates</w:t>
      </w:r>
    </w:p>
    <w:p w:rsidR="00BA6136" w:rsidRDefault="00BA6136" w:rsidP="00570AE4">
      <w:pPr>
        <w:bidi w:val="0"/>
        <w:rPr>
          <w:b/>
          <w:bCs/>
          <w:sz w:val="36"/>
          <w:szCs w:val="36"/>
        </w:rPr>
      </w:pPr>
      <w:r>
        <w:rPr>
          <w:b/>
          <w:bCs/>
          <w:sz w:val="36"/>
          <w:szCs w:val="36"/>
        </w:rPr>
        <w:t>Ministry of Education</w:t>
      </w:r>
    </w:p>
    <w:p w:rsidR="00BA6136" w:rsidRDefault="00BA6136" w:rsidP="00570AE4">
      <w:pPr>
        <w:bidi w:val="0"/>
        <w:rPr>
          <w:b/>
          <w:bCs/>
          <w:sz w:val="36"/>
          <w:szCs w:val="36"/>
        </w:rPr>
      </w:pPr>
      <w:r>
        <w:rPr>
          <w:b/>
          <w:bCs/>
          <w:sz w:val="36"/>
          <w:szCs w:val="36"/>
        </w:rPr>
        <w:t>RAK Education Zone</w:t>
      </w:r>
    </w:p>
    <w:p w:rsidR="00BA6136" w:rsidRDefault="00BA6136" w:rsidP="00570AE4">
      <w:pPr>
        <w:bidi w:val="0"/>
        <w:spacing w:line="360" w:lineRule="auto"/>
        <w:rPr>
          <w:sz w:val="28"/>
          <w:szCs w:val="28"/>
        </w:rPr>
      </w:pPr>
      <w:r>
        <w:rPr>
          <w:b/>
          <w:bCs/>
          <w:sz w:val="36"/>
          <w:szCs w:val="36"/>
        </w:rPr>
        <w:t>secondary School</w:t>
      </w:r>
      <w:r>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margin-left:27pt;margin-top:124.2pt;width:387pt;height:1in;z-index:-251656704;mso-position-horizontal-relative:text;mso-position-vertical-relative:text" wrapcoords="2093 -225 -42 21150 0 21375 335 22050 4730 22050 20428 22050 20679 22050 21014 21375 21223 18675 21223 17550 21014 15525 20847 14175 20888 13275 19800 11250 20344 9450 19884 6975 19967 5850 18837 5175 13814 3375 13688 -225 2093 -225" adj="2158" fillcolor="black" strokecolor="#b2b2b2" strokeweight="1pt">
            <v:fill color2="#fc0"/>
            <v:shadow on="t" type="perspective" color="#875b0d" opacity="45875f" origin=",.5" matrix=",,,.5,,-4768371582e-16"/>
            <v:textpath style="font-family:&quot;Arial Black&quot;;v-text-kern:t" trim="t" fitpath="t" string="Pandas"/>
            <w10:wrap type="tight"/>
          </v:shape>
        </w:pict>
      </w: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r>
        <w:rPr>
          <w:i/>
          <w:iCs/>
          <w:sz w:val="42"/>
          <w:szCs w:val="42"/>
        </w:rPr>
        <w:t>Report about</w:t>
      </w: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rPr>
          <w:sz w:val="28"/>
          <w:szCs w:val="28"/>
        </w:rPr>
      </w:pPr>
    </w:p>
    <w:p w:rsidR="00BA6136" w:rsidRDefault="00BA6136" w:rsidP="00570AE4">
      <w:pPr>
        <w:bidi w:val="0"/>
        <w:jc w:val="center"/>
        <w:rPr>
          <w:i/>
          <w:iCs/>
          <w:sz w:val="46"/>
          <w:szCs w:val="46"/>
        </w:rPr>
      </w:pPr>
      <w:r>
        <w:rPr>
          <w:b/>
          <w:bCs/>
          <w:color w:val="800080"/>
          <w:sz w:val="46"/>
          <w:szCs w:val="46"/>
        </w:rPr>
        <w:t>Prepared by</w:t>
      </w:r>
    </w:p>
    <w:p w:rsidR="00BA6136" w:rsidRDefault="00BA6136" w:rsidP="00570AE4">
      <w:pPr>
        <w:bidi w:val="0"/>
        <w:jc w:val="center"/>
        <w:rPr>
          <w:i/>
          <w:iCs/>
          <w:sz w:val="46"/>
          <w:szCs w:val="46"/>
        </w:rPr>
      </w:pPr>
    </w:p>
    <w:p w:rsidR="00BA6136" w:rsidRDefault="00BA6136" w:rsidP="00CC62C8">
      <w:pPr>
        <w:bidi w:val="0"/>
        <w:jc w:val="center"/>
        <w:rPr>
          <w:b/>
          <w:bCs/>
          <w:sz w:val="36"/>
          <w:szCs w:val="36"/>
          <w:lang w:bidi="ar-EG"/>
        </w:rPr>
      </w:pPr>
      <w:r>
        <w:rPr>
          <w:b/>
          <w:bCs/>
          <w:sz w:val="36"/>
          <w:szCs w:val="36"/>
          <w:lang w:bidi="ar-EG"/>
        </w:rPr>
        <w:t>10</w:t>
      </w:r>
      <w:r>
        <w:rPr>
          <w:b/>
          <w:bCs/>
          <w:sz w:val="36"/>
          <w:szCs w:val="36"/>
          <w:vertAlign w:val="superscript"/>
          <w:lang w:bidi="ar-EG"/>
        </w:rPr>
        <w:t>th</w:t>
      </w:r>
      <w:r>
        <w:rPr>
          <w:b/>
          <w:bCs/>
          <w:sz w:val="36"/>
          <w:szCs w:val="36"/>
          <w:lang w:bidi="ar-EG"/>
        </w:rPr>
        <w:t xml:space="preserve"> grade </w:t>
      </w:r>
    </w:p>
    <w:p w:rsidR="00BA6136" w:rsidRDefault="00BA6136" w:rsidP="00570AE4">
      <w:pPr>
        <w:bidi w:val="0"/>
        <w:jc w:val="center"/>
        <w:rPr>
          <w:b/>
          <w:bCs/>
          <w:sz w:val="36"/>
          <w:szCs w:val="36"/>
          <w:lang w:bidi="ar-EG"/>
        </w:rPr>
      </w:pPr>
    </w:p>
    <w:p w:rsidR="00BA6136" w:rsidRDefault="00BA6136" w:rsidP="00570AE4">
      <w:pPr>
        <w:bidi w:val="0"/>
        <w:spacing w:line="360" w:lineRule="auto"/>
        <w:rPr>
          <w:b/>
          <w:bCs/>
          <w:sz w:val="28"/>
          <w:szCs w:val="28"/>
          <w:lang w:bidi="ar-AE"/>
        </w:rPr>
      </w:pPr>
    </w:p>
    <w:p w:rsidR="00BA6136" w:rsidRPr="00512DFE" w:rsidRDefault="00BA6136" w:rsidP="00570AE4">
      <w:pPr>
        <w:pStyle w:val="NormalWeb"/>
        <w:spacing w:line="360" w:lineRule="auto"/>
        <w:jc w:val="lowKashida"/>
        <w:rPr>
          <w:b/>
          <w:bCs/>
          <w:color w:val="FF0000"/>
          <w:sz w:val="28"/>
          <w:szCs w:val="28"/>
        </w:rPr>
      </w:pPr>
      <w:r>
        <w:rPr>
          <w:sz w:val="28"/>
          <w:szCs w:val="28"/>
        </w:rPr>
        <w:br w:type="page"/>
      </w:r>
      <w:r w:rsidRPr="00512DFE">
        <w:rPr>
          <w:b/>
          <w:bCs/>
          <w:color w:val="FF0000"/>
          <w:sz w:val="28"/>
          <w:szCs w:val="28"/>
        </w:rPr>
        <w:t>Introduction</w:t>
      </w:r>
    </w:p>
    <w:p w:rsidR="00BA6136" w:rsidRPr="0075088C" w:rsidRDefault="00BA6136" w:rsidP="00570AE4">
      <w:pPr>
        <w:pStyle w:val="NormalWeb"/>
        <w:spacing w:line="360" w:lineRule="auto"/>
        <w:jc w:val="lowKashida"/>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27" type="#_x0000_t75" alt="http://tbn1.google.com/images?q=tbn:n4pNRk8J3UBBhM:http://images.panet.co.il/articles/23092006-171320-1.jpg" href="http://images.google.ae/imgres?imgurl=http://images.panet.co.il/articles/23092006-171320-1.jpg&amp;imgrefurl=http://majdah.maktoob.com/vb/majdah35435/&amp;usg=__MEjlazgAIBn51mg4TOhPfmvSs3Y=&amp;h=632&amp;w=450&amp;sz=71&amp;hl=ar&amp;start=1&amp;tbnid=n4pNRk8J3UBBhM:&amp;tbnh=137&amp;tbnw=98&amp;prev=/images?q=%D8%A7%D9%84%D8%A8%D8%A7%D9%86%D8%AF%D8%A7&amp;gbv=2&amp;hl=ar&amp;" style="position:absolute;left:0;text-align:left;margin-left:306pt;margin-top:109.85pt;width:162pt;height:137.15pt;z-index:-251660800;visibility:visible" wrapcoords="-100 0 -100 21482 21600 21482 21600 0 -100 0" o:button="t">
            <v:fill o:detectmouseclick="t"/>
            <v:imagedata r:id="rId7" o:title=""/>
            <w10:wrap type="tight"/>
          </v:shape>
        </w:pict>
      </w:r>
      <w:r w:rsidRPr="0075088C">
        <w:rPr>
          <w:sz w:val="28"/>
          <w:szCs w:val="28"/>
        </w:rPr>
        <w:t>Pandas are white and black.</w:t>
      </w:r>
      <w:r>
        <w:rPr>
          <w:sz w:val="28"/>
          <w:szCs w:val="28"/>
        </w:rPr>
        <w:t xml:space="preserve"> </w:t>
      </w:r>
      <w:r w:rsidRPr="0075088C">
        <w:rPr>
          <w:sz w:val="28"/>
          <w:szCs w:val="28"/>
        </w:rPr>
        <w:t>They eat bamboo.</w:t>
      </w:r>
      <w:r>
        <w:rPr>
          <w:sz w:val="28"/>
          <w:szCs w:val="28"/>
        </w:rPr>
        <w:t xml:space="preserve"> </w:t>
      </w:r>
      <w:r w:rsidRPr="0075088C">
        <w:rPr>
          <w:sz w:val="28"/>
          <w:szCs w:val="28"/>
        </w:rPr>
        <w:t>Their height is 70-80 cm, 27-31 inches, at the shoulder, and they weigh 220-330 pounds. Pandas eat 14 hours a day,</w:t>
      </w:r>
      <w:r>
        <w:rPr>
          <w:sz w:val="28"/>
          <w:szCs w:val="28"/>
        </w:rPr>
        <w:t xml:space="preserve"> </w:t>
      </w:r>
      <w:r w:rsidRPr="0075088C">
        <w:rPr>
          <w:sz w:val="28"/>
          <w:szCs w:val="28"/>
        </w:rPr>
        <w:t>and rest 10 hours a day. Pandas sleep two to four hours a day. Pandas homes take up 1,655 acres. Pandas have to wait for their cubs to be born between 97-163 days. Female pandas can't take care of both cubs so one usually dies.</w:t>
      </w:r>
    </w:p>
    <w:p w:rsidR="00BA6136" w:rsidRPr="0075088C" w:rsidRDefault="00BA6136" w:rsidP="00570AE4">
      <w:pPr>
        <w:bidi w:val="0"/>
        <w:spacing w:before="100" w:beforeAutospacing="1" w:after="100" w:afterAutospacing="1" w:line="360" w:lineRule="auto"/>
        <w:jc w:val="lowKashida"/>
        <w:rPr>
          <w:sz w:val="28"/>
          <w:szCs w:val="28"/>
        </w:rPr>
      </w:pPr>
      <w:r w:rsidRPr="0075088C">
        <w:rPr>
          <w:sz w:val="28"/>
          <w:szCs w:val="28"/>
        </w:rPr>
        <w:t xml:space="preserve">The Chinese people call the panda "Da xiong mao," which means "giant bear cat" in Chinese. The panda is a symbol of peace in China. </w:t>
      </w:r>
    </w:p>
    <w:p w:rsidR="00BA6136" w:rsidRPr="0075088C" w:rsidRDefault="00BA6136" w:rsidP="00570AE4">
      <w:pPr>
        <w:bidi w:val="0"/>
        <w:spacing w:before="100" w:beforeAutospacing="1" w:after="100" w:afterAutospacing="1" w:line="360" w:lineRule="auto"/>
        <w:jc w:val="lowKashida"/>
        <w:rPr>
          <w:sz w:val="28"/>
          <w:szCs w:val="28"/>
        </w:rPr>
      </w:pPr>
      <w:r w:rsidRPr="0075088C">
        <w:rPr>
          <w:sz w:val="28"/>
          <w:szCs w:val="28"/>
        </w:rPr>
        <w:t xml:space="preserve">This bear is quite different from other bears. It has unusual cat-like eyes, and its front paws have an opposable "thumb." </w:t>
      </w:r>
    </w:p>
    <w:p w:rsidR="00BA6136" w:rsidRDefault="00BA6136" w:rsidP="00570AE4">
      <w:pPr>
        <w:bidi w:val="0"/>
        <w:spacing w:before="100" w:beforeAutospacing="1" w:after="100" w:afterAutospacing="1" w:line="360" w:lineRule="auto"/>
        <w:jc w:val="lowKashida"/>
        <w:rPr>
          <w:sz w:val="28"/>
          <w:szCs w:val="28"/>
        </w:rPr>
      </w:pPr>
      <w:r w:rsidRPr="0075088C">
        <w:rPr>
          <w:sz w:val="28"/>
          <w:szCs w:val="28"/>
        </w:rPr>
        <w:t>Female pandas are called sows, males are called boars, and the young are called cubs.</w:t>
      </w:r>
    </w:p>
    <w:p w:rsidR="00BA6136" w:rsidRDefault="00BA6136" w:rsidP="00570AE4">
      <w:pPr>
        <w:bidi w:val="0"/>
        <w:spacing w:before="100" w:beforeAutospacing="1" w:after="100" w:afterAutospacing="1" w:line="360" w:lineRule="auto"/>
        <w:jc w:val="lowKashida"/>
        <w:rPr>
          <w:sz w:val="28"/>
          <w:szCs w:val="28"/>
        </w:rPr>
      </w:pPr>
      <w:r>
        <w:rPr>
          <w:noProof/>
        </w:rPr>
        <w:pict>
          <v:shape id="صورة 4" o:spid="_x0000_s1028" type="#_x0000_t75" alt="http://tbn0.google.com/images?q=tbn:HmX0gCrAASHABM:http://img485.imageshack.us/img485/5342/panda04vh9.jpg" href="http://images.google.ae/imgres?imgurl=http://img485.imageshack.us/img485/5342/panda04vh9.jpg&amp;imgrefurl=http://www.ksau.info/vb/showthread.php?t=6715&amp;usg=__35_u_UTwYfQFgjgpVyl3nr6jZA4=&amp;h=548&amp;w=600&amp;sz=59&amp;hl=ar&amp;start=22&amp;tbnid=HmX0gCrAASHABM:&amp;tbnh=123&amp;tbnw=135&amp;prev=/images?q=%D8%A7%D9%84%D8%A8%D8%A7%D9%86%D8%AF%D8%A7&amp;start=18&amp;gbv=2&amp;ndsp=18&amp;hl=ar&amp;" style="position:absolute;left:0;text-align:left;margin-left:324pt;margin-top:17.8pt;width:117pt;height:126pt;z-index:-251658752;visibility:visible" wrapcoords="-138 0 -138 21471 21600 21471 21600 0 -138 0" o:button="t">
            <v:fill o:detectmouseclick="t"/>
            <v:imagedata r:id="rId8" o:title=""/>
            <w10:wrap type="tight"/>
          </v:shape>
        </w:pict>
      </w:r>
      <w:r w:rsidRPr="0075088C">
        <w:rPr>
          <w:b/>
          <w:bCs/>
          <w:color w:val="FF0000"/>
          <w:sz w:val="28"/>
          <w:szCs w:val="28"/>
        </w:rPr>
        <w:t>EYES</w:t>
      </w:r>
      <w:r w:rsidRPr="0075088C">
        <w:rPr>
          <w:sz w:val="28"/>
          <w:szCs w:val="28"/>
        </w:rPr>
        <w:br/>
        <w:t xml:space="preserve">Most bears' eyes have round pupils. The exception is the giant panda, whose pupils are vertical slits, like cats' eyes. These unusual eyes inspired the Chinese to call the panda the "giant cat bear." </w:t>
      </w:r>
      <w:r>
        <w:rPr>
          <w:sz w:val="28"/>
          <w:szCs w:val="28"/>
        </w:rPr>
        <w:t xml:space="preserve"> </w:t>
      </w:r>
      <w:r w:rsidRPr="0075088C">
        <w:rPr>
          <w:sz w:val="28"/>
          <w:szCs w:val="28"/>
        </w:rPr>
        <w:t xml:space="preserve">Pandas have very good eyesight. </w:t>
      </w:r>
    </w:p>
    <w:p w:rsidR="00BA6136" w:rsidRDefault="00BA6136" w:rsidP="00570AE4">
      <w:pPr>
        <w:bidi w:val="0"/>
        <w:spacing w:before="100" w:beforeAutospacing="1" w:after="100" w:afterAutospacing="1" w:line="360" w:lineRule="auto"/>
        <w:jc w:val="lowKashida"/>
        <w:rPr>
          <w:sz w:val="28"/>
          <w:szCs w:val="28"/>
        </w:rPr>
      </w:pPr>
      <w:r w:rsidRPr="0075088C">
        <w:rPr>
          <w:b/>
          <w:bCs/>
          <w:color w:val="FF0000"/>
          <w:sz w:val="28"/>
          <w:szCs w:val="28"/>
        </w:rPr>
        <w:t>COLOR</w:t>
      </w:r>
      <w:r w:rsidRPr="0075088C">
        <w:rPr>
          <w:sz w:val="28"/>
          <w:szCs w:val="28"/>
        </w:rPr>
        <w:br/>
        <w:t xml:space="preserve">Giant pandas are white with black patches around the eyes, ears, shoulders, chest, legs, and feet. This black-and-white coloring may camouflage (hide) the panda in the snowy, rocky environment. </w:t>
      </w:r>
    </w:p>
    <w:p w:rsidR="00BA6136" w:rsidRDefault="00BA6136" w:rsidP="00570AE4">
      <w:pPr>
        <w:bidi w:val="0"/>
        <w:spacing w:before="100" w:beforeAutospacing="1" w:after="100" w:afterAutospacing="1" w:line="360" w:lineRule="auto"/>
        <w:jc w:val="lowKashida"/>
        <w:rPr>
          <w:sz w:val="28"/>
          <w:szCs w:val="28"/>
        </w:rPr>
      </w:pPr>
      <w:r w:rsidRPr="0075088C">
        <w:rPr>
          <w:b/>
          <w:bCs/>
          <w:color w:val="FF0000"/>
          <w:sz w:val="28"/>
          <w:szCs w:val="28"/>
        </w:rPr>
        <w:t>SIZE</w:t>
      </w:r>
      <w:r w:rsidRPr="0075088C">
        <w:rPr>
          <w:sz w:val="28"/>
          <w:szCs w:val="28"/>
        </w:rPr>
        <w:br/>
        <w:t xml:space="preserve">The largest pandas grow to be about 250 pounds (115 kg), about the weight of a large adult human. They are about 5.25 to 6 feet (1.6 to 1.8 m) long. The average adult male panda grows to be about 3 feet (1 m) tall at the shoulder and weighs about 220 pounds (100 kg). The average adult female panda grows to be about 2.5 feet (80 cm) tall at the shoulder and weighs about 180 pounds (80 kg). The panda's tail is about 6 inches (16 cm) long. </w:t>
      </w:r>
    </w:p>
    <w:p w:rsidR="00BA6136" w:rsidRDefault="00BA6136" w:rsidP="00570AE4">
      <w:pPr>
        <w:bidi w:val="0"/>
        <w:spacing w:before="100" w:beforeAutospacing="1" w:after="100" w:afterAutospacing="1" w:line="360" w:lineRule="auto"/>
        <w:jc w:val="lowKashida"/>
        <w:rPr>
          <w:sz w:val="28"/>
          <w:szCs w:val="28"/>
        </w:rPr>
      </w:pPr>
      <w:r w:rsidRPr="0075088C">
        <w:rPr>
          <w:b/>
          <w:bCs/>
          <w:color w:val="FF0000"/>
          <w:sz w:val="28"/>
          <w:szCs w:val="28"/>
        </w:rPr>
        <w:t>DIET</w:t>
      </w:r>
      <w:r w:rsidRPr="0075088C">
        <w:rPr>
          <w:sz w:val="28"/>
          <w:szCs w:val="28"/>
        </w:rPr>
        <w:br/>
        <w:t xml:space="preserve">Pandas have the most specialized diet of any of the bears. Their diet is almost exclusively two species of bamboo (arrow and umbrella bamboo). </w:t>
      </w:r>
      <w:r w:rsidRPr="0075088C">
        <w:rPr>
          <w:sz w:val="28"/>
          <w:szCs w:val="28"/>
        </w:rPr>
        <w:br/>
        <w:t>Pandas eat about 40 pounds (18 kg) of food each day. Bamboo is very low in nutrition. Even though the panda eats this plant, it cannot digest it very well and most of the bamboo passes undigested through the digestive tract. It has to eat for up to 12 hours every day in order to get enough nourishment. Its throat and stomach have extra-tough linings to protect them from the tough food.</w:t>
      </w:r>
    </w:p>
    <w:p w:rsidR="00BA6136" w:rsidRPr="0075088C" w:rsidRDefault="00BA6136" w:rsidP="00570AE4">
      <w:pPr>
        <w:bidi w:val="0"/>
        <w:spacing w:before="100" w:beforeAutospacing="1" w:after="100" w:afterAutospacing="1" w:line="360" w:lineRule="auto"/>
        <w:jc w:val="lowKashida"/>
        <w:rPr>
          <w:sz w:val="28"/>
          <w:szCs w:val="28"/>
        </w:rPr>
      </w:pPr>
      <w:r w:rsidRPr="00136C00">
        <w:rPr>
          <w:b/>
          <w:bCs/>
          <w:color w:val="FF0000"/>
          <w:sz w:val="28"/>
          <w:szCs w:val="28"/>
        </w:rPr>
        <w:t>Other problems with a bamboo diet</w:t>
      </w:r>
      <w:r w:rsidRPr="0075088C">
        <w:rPr>
          <w:sz w:val="28"/>
          <w:szCs w:val="28"/>
        </w:rPr>
        <w:t xml:space="preserve"> </w:t>
      </w:r>
    </w:p>
    <w:p w:rsidR="00BA6136" w:rsidRPr="0075088C" w:rsidRDefault="00BA6136" w:rsidP="00570AE4">
      <w:pPr>
        <w:numPr>
          <w:ilvl w:val="0"/>
          <w:numId w:val="1"/>
        </w:numPr>
        <w:bidi w:val="0"/>
        <w:spacing w:before="100" w:beforeAutospacing="1" w:after="100" w:afterAutospacing="1" w:line="360" w:lineRule="auto"/>
        <w:jc w:val="lowKashida"/>
        <w:rPr>
          <w:sz w:val="28"/>
          <w:szCs w:val="28"/>
        </w:rPr>
      </w:pPr>
      <w:r>
        <w:rPr>
          <w:noProof/>
        </w:rPr>
        <w:pict>
          <v:shape id="صورة 3" o:spid="_x0000_s1029" type="#_x0000_t75" alt="http://tbn0.google.com/images?q=tbn:4B0g7ifQ-YUfpM:http://www.islamonline.net/arabic/science/2003/01/images/pic03.jpg" href="http://images.google.ae/imgres?imgurl=http://www.islamonline.net/arabic/science/2003/01/images/pic03.jpg&amp;imgrefurl=http://www.islamonline.net/arabic/science/2003/01/Article03.shtml&amp;usg=__B_DDis8zKXeHfygr4JML3oWBRgo=&amp;h=240&amp;w=200&amp;sz=19&amp;hl=ar&amp;start=11&amp;tbnid=4B0g7ifQ-YUfpM:&amp;tbnh=110&amp;tbnw=92&amp;prev=/images?q=%D8%A7%D9%84%D8%A8%D8%A7%D9%86%D8%AF%D8%A7&amp;gbv=2&amp;hl=ar&amp;" style="position:absolute;left:0;text-align:left;margin-left:324pt;margin-top:45.35pt;width:114pt;height:127.5pt;z-index:-251659776;visibility:visible" wrapcoords="-142 0 -142 21473 21600 21473 21600 0 -142 0" o:button="t">
            <v:fill o:detectmouseclick="t"/>
            <v:imagedata r:id="rId9" o:title=""/>
            <w10:wrap type="tight"/>
          </v:shape>
        </w:pict>
      </w:r>
      <w:r w:rsidRPr="0075088C">
        <w:rPr>
          <w:sz w:val="28"/>
          <w:szCs w:val="28"/>
        </w:rPr>
        <w:t xml:space="preserve">These bamboo plants only grow in a few places. This limits the range of pandas tremendously. </w:t>
      </w:r>
    </w:p>
    <w:p w:rsidR="00BA6136" w:rsidRDefault="00BA6136" w:rsidP="00CC62C8">
      <w:pPr>
        <w:numPr>
          <w:ilvl w:val="0"/>
          <w:numId w:val="1"/>
        </w:numPr>
        <w:bidi w:val="0"/>
        <w:spacing w:before="100" w:beforeAutospacing="1" w:after="100" w:afterAutospacing="1" w:line="360" w:lineRule="auto"/>
        <w:jc w:val="lowKashida"/>
        <w:rPr>
          <w:sz w:val="28"/>
          <w:szCs w:val="28"/>
        </w:rPr>
      </w:pPr>
      <w:r w:rsidRPr="0075088C">
        <w:rPr>
          <w:sz w:val="28"/>
          <w:szCs w:val="28"/>
        </w:rPr>
        <w:t xml:space="preserve">Bamboo species go through periodic die-offs after they flower. Most plants in an area die-off at the same time (after flowering). When this happened in the past, pandas would migrate to another area where the bamboo was still flourishing. With the greatly reduced bamboo forests of today, this option is not always available. This leads to periodic starvations among giant panda populations. In captivity (zoos and breeding centers), pandas eat bamboo, rice cereal, carrots, apples, and sweet potatoes. </w:t>
      </w:r>
    </w:p>
    <w:p w:rsidR="00BA6136" w:rsidRDefault="00BA6136" w:rsidP="00570AE4">
      <w:pPr>
        <w:bidi w:val="0"/>
        <w:spacing w:line="360" w:lineRule="auto"/>
        <w:jc w:val="lowKashida"/>
        <w:rPr>
          <w:sz w:val="28"/>
          <w:szCs w:val="28"/>
        </w:rPr>
      </w:pPr>
      <w:r w:rsidRPr="0075088C">
        <w:rPr>
          <w:b/>
          <w:bCs/>
          <w:color w:val="FF0000"/>
          <w:sz w:val="28"/>
          <w:szCs w:val="28"/>
        </w:rPr>
        <w:t>EATING</w:t>
      </w:r>
      <w:r w:rsidRPr="0075088C">
        <w:rPr>
          <w:sz w:val="28"/>
          <w:szCs w:val="28"/>
        </w:rPr>
        <w:br/>
        <w:t xml:space="preserve">Pandas usually eat while sitting in an upright position. Sitting this way, they can use their front paws to hold their food. </w:t>
      </w:r>
    </w:p>
    <w:p w:rsidR="00BA6136" w:rsidRDefault="00BA6136" w:rsidP="00570AE4">
      <w:pPr>
        <w:bidi w:val="0"/>
        <w:spacing w:line="360" w:lineRule="auto"/>
        <w:jc w:val="lowKashida"/>
        <w:rPr>
          <w:sz w:val="28"/>
          <w:szCs w:val="28"/>
        </w:rPr>
      </w:pPr>
      <w:r w:rsidRPr="0075088C">
        <w:rPr>
          <w:b/>
          <w:bCs/>
          <w:color w:val="FF0000"/>
          <w:sz w:val="28"/>
          <w:szCs w:val="28"/>
        </w:rPr>
        <w:t>PANDAS' PAWS</w:t>
      </w:r>
    </w:p>
    <w:p w:rsidR="00BA6136" w:rsidRDefault="00BA6136" w:rsidP="00570AE4">
      <w:pPr>
        <w:bidi w:val="0"/>
        <w:spacing w:line="360" w:lineRule="auto"/>
        <w:jc w:val="lowKashida"/>
        <w:rPr>
          <w:sz w:val="28"/>
          <w:szCs w:val="28"/>
        </w:rPr>
      </w:pPr>
      <w:r w:rsidRPr="0075088C">
        <w:rPr>
          <w:sz w:val="28"/>
          <w:szCs w:val="28"/>
        </w:rPr>
        <w:t>Panda front paws are very unusual. These paws have five clawed fingers plus an extra bone that works like an opposable thumb. This "thumb" is not really a finger (like our thumb is). It is really an extra-long wrist bone that works like a thumb. The panda uses these dextrous paws to grasp its food (bamboo shoots and leaves).</w:t>
      </w:r>
    </w:p>
    <w:p w:rsidR="00BA6136" w:rsidRDefault="00BA6136" w:rsidP="00570AE4">
      <w:pPr>
        <w:bidi w:val="0"/>
        <w:spacing w:line="360" w:lineRule="auto"/>
        <w:jc w:val="lowKashida"/>
        <w:rPr>
          <w:sz w:val="28"/>
          <w:szCs w:val="28"/>
        </w:rPr>
      </w:pPr>
      <w:r w:rsidRPr="0075088C">
        <w:rPr>
          <w:b/>
          <w:bCs/>
          <w:color w:val="FF0000"/>
          <w:sz w:val="28"/>
          <w:szCs w:val="28"/>
        </w:rPr>
        <w:t>TEETH</w:t>
      </w:r>
      <w:r w:rsidRPr="0075088C">
        <w:rPr>
          <w:sz w:val="28"/>
          <w:szCs w:val="28"/>
        </w:rPr>
        <w:br/>
        <w:t xml:space="preserve">Since pandas spend most of their time eating tough, nutrition-poor bamboo, strong teeth and jaws are very important to a panda's survival. Giant pandas have large molars (flat teeth used for crushing food). They also have a few sharp teeth which they use to bite tough bamboo stalks. Pandas have 42 teeth. They also have strong jaw muscles which they use for chewing tough bamboo. </w:t>
      </w:r>
    </w:p>
    <w:p w:rsidR="00BA6136" w:rsidRDefault="00BA6136" w:rsidP="00570AE4">
      <w:pPr>
        <w:bidi w:val="0"/>
        <w:spacing w:line="360" w:lineRule="auto"/>
        <w:jc w:val="lowKashida"/>
        <w:rPr>
          <w:sz w:val="28"/>
          <w:szCs w:val="28"/>
        </w:rPr>
      </w:pPr>
      <w:r w:rsidRPr="0075088C">
        <w:rPr>
          <w:b/>
          <w:bCs/>
          <w:color w:val="FF0000"/>
          <w:sz w:val="28"/>
          <w:szCs w:val="28"/>
        </w:rPr>
        <w:t>FUR</w:t>
      </w:r>
      <w:r w:rsidRPr="0075088C">
        <w:rPr>
          <w:sz w:val="28"/>
          <w:szCs w:val="28"/>
        </w:rPr>
        <w:br/>
        <w:t xml:space="preserve">Pandas have very thick, oily, woolly fur that keeps them warm in their cold, wet mountain habitat. Their fur is made of two types of hairs; there are long, thick, coarse hairs and a shorter, fine, dense underfur. This fur is waterproof. </w:t>
      </w:r>
      <w:r w:rsidRPr="0075088C">
        <w:rPr>
          <w:sz w:val="28"/>
          <w:szCs w:val="28"/>
        </w:rPr>
        <w:br w:type="textWrapping" w:clear="all"/>
      </w:r>
      <w:r w:rsidRPr="0075088C">
        <w:rPr>
          <w:b/>
          <w:bCs/>
          <w:color w:val="FF0000"/>
          <w:sz w:val="28"/>
          <w:szCs w:val="28"/>
        </w:rPr>
        <w:t>DISTRIBUTION</w:t>
      </w:r>
      <w:r w:rsidRPr="0075088C">
        <w:rPr>
          <w:sz w:val="28"/>
          <w:szCs w:val="28"/>
        </w:rPr>
        <w:br/>
        <w:t>In the wild, giant pandas only live in a few mountain ranges in central and western China, mainly in Sichuan, Shaanxi, and Gansu</w:t>
      </w:r>
      <w:r>
        <w:rPr>
          <w:sz w:val="28"/>
          <w:szCs w:val="28"/>
        </w:rPr>
        <w:t xml:space="preserve"> provinces. </w:t>
      </w:r>
      <w:r w:rsidRPr="0075088C">
        <w:rPr>
          <w:sz w:val="28"/>
          <w:szCs w:val="28"/>
        </w:rPr>
        <w:t xml:space="preserve">Because of habitat destruction, the pandas now live in a series of broken ranges. This has created six isolated populations that do not interbreed. </w:t>
      </w:r>
      <w:r w:rsidRPr="0075088C">
        <w:rPr>
          <w:sz w:val="28"/>
          <w:szCs w:val="28"/>
        </w:rPr>
        <w:br w:type="textWrapping" w:clear="all"/>
      </w:r>
      <w:r w:rsidRPr="0075088C">
        <w:rPr>
          <w:b/>
          <w:bCs/>
          <w:color w:val="FF0000"/>
          <w:sz w:val="28"/>
          <w:szCs w:val="28"/>
        </w:rPr>
        <w:t>HABITAT</w:t>
      </w:r>
      <w:r w:rsidRPr="0075088C">
        <w:rPr>
          <w:sz w:val="28"/>
          <w:szCs w:val="28"/>
        </w:rPr>
        <w:br/>
        <w:t xml:space="preserve">The natural habitat of the giant panda is cool, wet, cloudy mountain forest land where bamboo grows. Giant pandas are found in mixed deciduous/evergreen temperate forests, between 3,000 and 10,500 feet (900-3,200 m) in altitude (below the timberline). Pandas used to also live at lower altitudes, but farming and land development have pushed the pandas high into the mountains. </w:t>
      </w:r>
    </w:p>
    <w:p w:rsidR="00BA6136" w:rsidRDefault="00BA6136" w:rsidP="00570AE4">
      <w:pPr>
        <w:bidi w:val="0"/>
        <w:spacing w:line="360" w:lineRule="auto"/>
        <w:jc w:val="lowKashida"/>
        <w:rPr>
          <w:sz w:val="28"/>
          <w:szCs w:val="28"/>
        </w:rPr>
      </w:pPr>
      <w:r w:rsidRPr="0075088C">
        <w:rPr>
          <w:b/>
          <w:bCs/>
          <w:color w:val="FF0000"/>
          <w:sz w:val="28"/>
          <w:szCs w:val="28"/>
        </w:rPr>
        <w:t>NUMBERS</w:t>
      </w:r>
      <w:r w:rsidRPr="0075088C">
        <w:rPr>
          <w:sz w:val="28"/>
          <w:szCs w:val="28"/>
        </w:rPr>
        <w:br/>
        <w:t>Giant pandas are an endangered species and their numbers are dwindling very quickly as their habitat is destroyed. There are roughly 1,000-1,500 pandas living in the wild (in China). There are about 120 living in zoos and breeding centers around the world. This species is extremely vulnerable to extinction because of humans.</w:t>
      </w:r>
    </w:p>
    <w:p w:rsidR="00BA6136" w:rsidRDefault="00BA6136" w:rsidP="00570AE4">
      <w:pPr>
        <w:bidi w:val="0"/>
        <w:spacing w:line="360" w:lineRule="auto"/>
        <w:jc w:val="lowKashida"/>
        <w:rPr>
          <w:sz w:val="28"/>
          <w:szCs w:val="28"/>
        </w:rPr>
      </w:pPr>
      <w:r w:rsidRPr="0075088C">
        <w:rPr>
          <w:b/>
          <w:bCs/>
          <w:color w:val="FF0000"/>
          <w:sz w:val="28"/>
          <w:szCs w:val="28"/>
        </w:rPr>
        <w:t>SOCIAL BEHAVIOR</w:t>
      </w:r>
    </w:p>
    <w:p w:rsidR="00BA6136" w:rsidRDefault="00BA6136" w:rsidP="00570AE4">
      <w:pPr>
        <w:bidi w:val="0"/>
        <w:spacing w:line="360" w:lineRule="auto"/>
        <w:jc w:val="lowKashida"/>
        <w:rPr>
          <w:sz w:val="28"/>
          <w:szCs w:val="28"/>
        </w:rPr>
      </w:pPr>
      <w:r w:rsidRPr="0075088C">
        <w:rPr>
          <w:sz w:val="28"/>
          <w:szCs w:val="28"/>
        </w:rPr>
        <w:t>Giant pandas are mostly shy, solitary animals. They live most of their lives alone. A small group of pandas may share a large feeding territory, usually only meeting to breed. Scientists don't know very much about the lives of these animals.</w:t>
      </w:r>
    </w:p>
    <w:p w:rsidR="00BA6136" w:rsidRDefault="00BA6136" w:rsidP="00570AE4">
      <w:pPr>
        <w:bidi w:val="0"/>
        <w:spacing w:line="360" w:lineRule="auto"/>
        <w:jc w:val="lowKashida"/>
        <w:rPr>
          <w:sz w:val="28"/>
          <w:szCs w:val="28"/>
        </w:rPr>
      </w:pPr>
      <w:r w:rsidRPr="0075088C">
        <w:rPr>
          <w:b/>
          <w:bCs/>
          <w:color w:val="FF0000"/>
          <w:sz w:val="28"/>
          <w:szCs w:val="28"/>
        </w:rPr>
        <w:t>VOCALIZING</w:t>
      </w:r>
      <w:r w:rsidRPr="0075088C">
        <w:rPr>
          <w:sz w:val="28"/>
          <w:szCs w:val="28"/>
        </w:rPr>
        <w:br/>
        <w:t xml:space="preserve">Giant panda bears are mostly silent, but they can bleat! They don't roar like other bears, but they do have 11 different calls, four of which are only used during mating. </w:t>
      </w:r>
    </w:p>
    <w:p w:rsidR="00BA6136" w:rsidRDefault="00BA6136" w:rsidP="00570AE4">
      <w:pPr>
        <w:bidi w:val="0"/>
        <w:spacing w:line="360" w:lineRule="auto"/>
        <w:jc w:val="lowKashida"/>
        <w:rPr>
          <w:sz w:val="28"/>
          <w:szCs w:val="28"/>
        </w:rPr>
      </w:pPr>
      <w:r w:rsidRPr="0075088C">
        <w:rPr>
          <w:b/>
          <w:bCs/>
          <w:color w:val="FF0000"/>
          <w:sz w:val="28"/>
          <w:szCs w:val="28"/>
        </w:rPr>
        <w:t>LIFE SPAN</w:t>
      </w:r>
    </w:p>
    <w:p w:rsidR="00BA6136" w:rsidRDefault="00BA6136" w:rsidP="00570AE4">
      <w:pPr>
        <w:bidi w:val="0"/>
        <w:spacing w:line="360" w:lineRule="auto"/>
        <w:jc w:val="lowKashida"/>
        <w:rPr>
          <w:sz w:val="28"/>
          <w:szCs w:val="28"/>
        </w:rPr>
      </w:pPr>
      <w:r w:rsidRPr="0075088C">
        <w:rPr>
          <w:sz w:val="28"/>
          <w:szCs w:val="28"/>
        </w:rPr>
        <w:t xml:space="preserve">The giant panda's life span in the wild has not been accurately documented, but Chinese scientists report that some pandas in zoos have lived to be 35 years old. Hsing-Hsing, who lives in the National Zoo, turned 29 in 1999. Most animals live longer in captivity than in the wild. </w:t>
      </w:r>
      <w:r w:rsidRPr="0075088C">
        <w:rPr>
          <w:sz w:val="28"/>
          <w:szCs w:val="28"/>
        </w:rPr>
        <w:br w:type="textWrapping" w:clear="all"/>
      </w:r>
      <w:r w:rsidRPr="0075088C">
        <w:rPr>
          <w:b/>
          <w:bCs/>
          <w:color w:val="FF0000"/>
          <w:sz w:val="28"/>
          <w:szCs w:val="28"/>
        </w:rPr>
        <w:t>LOCOMOTION</w:t>
      </w:r>
      <w:r w:rsidRPr="0075088C">
        <w:rPr>
          <w:sz w:val="28"/>
          <w:szCs w:val="28"/>
        </w:rPr>
        <w:br/>
        <w:t>Giant pandas have a rolling gait. Like people and other bears, giant pandas are flat-footed (plantigrade - that is, both heel and toe touch the ground when walking).</w:t>
      </w:r>
    </w:p>
    <w:p w:rsidR="00BA6136" w:rsidRDefault="00BA6136" w:rsidP="00570AE4">
      <w:pPr>
        <w:bidi w:val="0"/>
        <w:spacing w:line="360" w:lineRule="auto"/>
        <w:jc w:val="lowKashida"/>
        <w:rPr>
          <w:sz w:val="28"/>
          <w:szCs w:val="28"/>
        </w:rPr>
      </w:pPr>
      <w:r w:rsidRPr="0075088C">
        <w:rPr>
          <w:sz w:val="28"/>
          <w:szCs w:val="28"/>
        </w:rPr>
        <w:t>Pandas are good tree climbers, using their short claws to grab onto the bark. Sometimes they take aft</w:t>
      </w:r>
      <w:r>
        <w:rPr>
          <w:sz w:val="28"/>
          <w:szCs w:val="28"/>
        </w:rPr>
        <w:t xml:space="preserve">ernoon naps high in the trees. </w:t>
      </w:r>
      <w:r w:rsidRPr="0075088C">
        <w:rPr>
          <w:sz w:val="28"/>
          <w:szCs w:val="28"/>
        </w:rPr>
        <w:br/>
        <w:t xml:space="preserve">Unlike many other bears, pandas cannot walk on their hind legs. </w:t>
      </w:r>
      <w:r w:rsidRPr="0075088C">
        <w:rPr>
          <w:sz w:val="28"/>
          <w:szCs w:val="28"/>
        </w:rPr>
        <w:br w:type="textWrapping" w:clear="all"/>
      </w:r>
      <w:r w:rsidRPr="0075088C">
        <w:rPr>
          <w:b/>
          <w:bCs/>
          <w:color w:val="FF0000"/>
          <w:sz w:val="28"/>
          <w:szCs w:val="28"/>
        </w:rPr>
        <w:t>HIBERNATION</w:t>
      </w:r>
      <w:r w:rsidRPr="0075088C">
        <w:rPr>
          <w:sz w:val="28"/>
          <w:szCs w:val="28"/>
        </w:rPr>
        <w:br/>
        <w:t xml:space="preserve">Giant pandas do not hibernate since their food is available all year long. Also, the bamboo they eat is not high enough in nourishment to fatten them up for the winter. During the cold winter months, giant pandas go to lower altitudes where it is a bit warmer; they also take shelter in hollow trees or dens. They don't seem to have permanent dens. </w:t>
      </w:r>
      <w:r w:rsidRPr="0075088C">
        <w:rPr>
          <w:sz w:val="28"/>
          <w:szCs w:val="28"/>
        </w:rPr>
        <w:br/>
      </w:r>
      <w:r w:rsidRPr="0075088C">
        <w:rPr>
          <w:b/>
          <w:bCs/>
          <w:color w:val="FF0000"/>
          <w:sz w:val="28"/>
          <w:szCs w:val="28"/>
        </w:rPr>
        <w:t>REPRODUCTION</w:t>
      </w:r>
      <w:r w:rsidRPr="0075088C">
        <w:rPr>
          <w:sz w:val="28"/>
          <w:szCs w:val="28"/>
        </w:rPr>
        <w:br/>
        <w:t>Pandas have a very slow reproductive rate which contributes to their declining numbers.</w:t>
      </w:r>
    </w:p>
    <w:p w:rsidR="00BA6136" w:rsidRDefault="00BA6136" w:rsidP="00570AE4">
      <w:pPr>
        <w:bidi w:val="0"/>
        <w:spacing w:line="360" w:lineRule="auto"/>
        <w:jc w:val="lowKashida"/>
        <w:rPr>
          <w:sz w:val="28"/>
          <w:szCs w:val="28"/>
        </w:rPr>
      </w:pPr>
      <w:r w:rsidRPr="0075088C">
        <w:rPr>
          <w:sz w:val="28"/>
          <w:szCs w:val="28"/>
        </w:rPr>
        <w:t xml:space="preserve">Male and female giant pandas mate in the spring, attracting each other with calls and odors. </w:t>
      </w:r>
    </w:p>
    <w:p w:rsidR="00BA6136" w:rsidRDefault="00BA6136" w:rsidP="00570AE4">
      <w:pPr>
        <w:bidi w:val="0"/>
        <w:spacing w:line="360" w:lineRule="auto"/>
        <w:jc w:val="lowKashida"/>
        <w:rPr>
          <w:sz w:val="28"/>
          <w:szCs w:val="28"/>
        </w:rPr>
      </w:pPr>
      <w:r w:rsidRPr="0075088C">
        <w:rPr>
          <w:sz w:val="28"/>
          <w:szCs w:val="28"/>
        </w:rPr>
        <w:t>Females give birth between 95 and 160 days after mating. They have their cubs in dens that they dig in the ground. One or two cubs are born but usually only one survives.</w:t>
      </w:r>
      <w:r w:rsidRPr="00871E21">
        <w:rPr>
          <w:rFonts w:ascii="Arial" w:hAnsi="Arial" w:cs="Arial"/>
          <w:color w:val="000000"/>
        </w:rPr>
        <w:t xml:space="preserve"> </w:t>
      </w:r>
    </w:p>
    <w:p w:rsidR="00BA6136" w:rsidRDefault="00BA6136" w:rsidP="00570AE4">
      <w:pPr>
        <w:bidi w:val="0"/>
        <w:spacing w:line="360" w:lineRule="auto"/>
        <w:jc w:val="lowKashida"/>
        <w:rPr>
          <w:b/>
          <w:bCs/>
          <w:color w:val="FF0000"/>
          <w:sz w:val="28"/>
          <w:szCs w:val="28"/>
        </w:rPr>
      </w:pPr>
      <w:r w:rsidRPr="0075088C">
        <w:rPr>
          <w:b/>
          <w:bCs/>
          <w:color w:val="FF0000"/>
          <w:sz w:val="28"/>
          <w:szCs w:val="28"/>
        </w:rPr>
        <w:t>BABY PANDAS</w:t>
      </w:r>
    </w:p>
    <w:p w:rsidR="00BA6136" w:rsidRPr="00CC62C8" w:rsidRDefault="00BA6136" w:rsidP="00570AE4">
      <w:pPr>
        <w:bidi w:val="0"/>
        <w:spacing w:line="360" w:lineRule="auto"/>
        <w:jc w:val="lowKashida"/>
      </w:pPr>
      <w:r>
        <w:rPr>
          <w:noProof/>
        </w:rPr>
        <w:pict>
          <v:shape id="صورة 5" o:spid="_x0000_s1030" type="#_x0000_t75" alt="http://tbn0.google.com/images?q=tbn:Obfos5h7ZKMs3M:http://forum.sedty.com/imagehosting/22365_1225221904.jpg" href="http://images.google.ae/imgres?imgurl=http://forum.sedty.com/imagehosting/22365_1225221904.jpg&amp;imgrefurl=http://forum.sedty.com/t58659.html&amp;usg=__HZAxMfXq5nCoQB6DdnydODY_f7w=&amp;h=351&amp;w=450&amp;sz=57&amp;hl=ar&amp;start=49&amp;tbnid=Obfos5h7ZKMs3M:&amp;tbnh=99&amp;tbnw=127&amp;prev=/images?q=%D8%A7%D9%84%D8%A8%D8%A7%D9%86%D8%AF%D8%A7&amp;start=36&amp;gbv=2&amp;ndsp=18&amp;hl=ar&amp;" style="position:absolute;left:0;text-align:left;margin-left:306pt;margin-top:8.75pt;width:113.25pt;height:99pt;z-index:-251657728;visibility:visible" wrapcoords="-143 0 -143 21436 21600 21436 21600 0 -143 0" o:button="t">
            <v:fill o:detectmouseclick="t"/>
            <v:imagedata r:id="rId10" o:title=""/>
            <w10:wrap type="tight"/>
          </v:shape>
        </w:pict>
      </w:r>
      <w:r w:rsidRPr="00CC62C8">
        <w:t xml:space="preserve">Panda cubs are small, white, blind, furless, and helpless at birth. Except for marsupials (kangaroos, opossums, etc.), giant panda cubs are the smallest newborn mammals. They weigh four to six ounces (85-140 g) as newborns. This is lighter than an apple. </w:t>
      </w:r>
    </w:p>
    <w:p w:rsidR="00BA6136" w:rsidRPr="00CC62C8" w:rsidRDefault="00BA6136" w:rsidP="00570AE4">
      <w:pPr>
        <w:bidi w:val="0"/>
        <w:spacing w:line="360" w:lineRule="auto"/>
        <w:jc w:val="lowKashida"/>
      </w:pPr>
      <w:r w:rsidRPr="00CC62C8">
        <w:t>Like newborn human babies, panda cubs cry when they are hungry or need care from their mother. Their coats take on adult coloring about a</w:t>
      </w:r>
      <w:r w:rsidRPr="0075088C">
        <w:rPr>
          <w:sz w:val="28"/>
          <w:szCs w:val="28"/>
        </w:rPr>
        <w:t xml:space="preserve"> </w:t>
      </w:r>
      <w:r w:rsidRPr="00CC62C8">
        <w:t xml:space="preserve">month after birth. Cubs' eyes open at six to seven weeks. They will follow their mother at about three months after birth. They start eating bamboo at about 6 months old and are weaned from their mother at about 9 months. </w:t>
      </w:r>
      <w:r w:rsidRPr="00CC62C8">
        <w:br/>
        <w:t>Panda cubs grow very slowly. They stay with their mother for one to two years. They are fully grown in 2-4 years.</w:t>
      </w:r>
    </w:p>
    <w:p w:rsidR="00BA6136" w:rsidRDefault="00BA6136" w:rsidP="00570AE4">
      <w:pPr>
        <w:bidi w:val="0"/>
        <w:spacing w:line="360" w:lineRule="auto"/>
        <w:jc w:val="lowKashida"/>
        <w:rPr>
          <w:sz w:val="28"/>
          <w:szCs w:val="28"/>
        </w:rPr>
      </w:pPr>
      <w:r w:rsidRPr="0075088C">
        <w:rPr>
          <w:b/>
          <w:bCs/>
          <w:color w:val="FF0000"/>
          <w:sz w:val="28"/>
          <w:szCs w:val="28"/>
        </w:rPr>
        <w:t>PREDATORS OF PANDAS</w:t>
      </w:r>
    </w:p>
    <w:p w:rsidR="00BA6136" w:rsidRDefault="00BA6136" w:rsidP="00570AE4">
      <w:pPr>
        <w:bidi w:val="0"/>
        <w:spacing w:line="360" w:lineRule="auto"/>
        <w:jc w:val="lowKashida"/>
        <w:rPr>
          <w:sz w:val="28"/>
          <w:szCs w:val="28"/>
        </w:rPr>
      </w:pPr>
      <w:r w:rsidRPr="00CC62C8">
        <w:t xml:space="preserve">Humans are the giant panda's greatest enemy. Poachers still hunt giant pandas for their pelts, which they sell. Also, leopards sometimes kill cubs. </w:t>
      </w:r>
      <w:r w:rsidRPr="00CC62C8">
        <w:br w:type="textWrapping" w:clear="all"/>
      </w:r>
      <w:r w:rsidRPr="0075088C">
        <w:rPr>
          <w:b/>
          <w:bCs/>
          <w:color w:val="FF0000"/>
          <w:sz w:val="28"/>
          <w:szCs w:val="28"/>
        </w:rPr>
        <w:t>THE EVOLUTION OF PANDAS</w:t>
      </w:r>
    </w:p>
    <w:p w:rsidR="00BA6136" w:rsidRPr="00CC62C8" w:rsidRDefault="00BA6136" w:rsidP="00570AE4">
      <w:pPr>
        <w:bidi w:val="0"/>
        <w:spacing w:line="360" w:lineRule="auto"/>
        <w:jc w:val="lowKashida"/>
      </w:pPr>
      <w:r w:rsidRPr="00CC62C8">
        <w:t xml:space="preserve">The giant panda seems to have evolved during the late Pliocene or early Pleistocene, roughly two to three million years ago. During those times, the giant panda's range extended throughout southern China. Panda fossils have been found in eastern China (as far north as Beijing) , Burma, and Vietnam. </w:t>
      </w:r>
    </w:p>
    <w:p w:rsidR="00BA6136" w:rsidRPr="007804C6" w:rsidRDefault="00BA6136" w:rsidP="00570AE4">
      <w:pPr>
        <w:bidi w:val="0"/>
        <w:spacing w:line="360" w:lineRule="auto"/>
        <w:jc w:val="lowKashida"/>
        <w:rPr>
          <w:b/>
          <w:bCs/>
          <w:color w:val="FF0000"/>
          <w:sz w:val="28"/>
          <w:szCs w:val="28"/>
        </w:rPr>
      </w:pPr>
      <w:r w:rsidRPr="007804C6">
        <w:rPr>
          <w:b/>
          <w:bCs/>
          <w:color w:val="FF0000"/>
          <w:sz w:val="28"/>
          <w:szCs w:val="28"/>
        </w:rPr>
        <w:t>Conclusion</w:t>
      </w:r>
    </w:p>
    <w:p w:rsidR="00BA6136" w:rsidRDefault="00BA6136" w:rsidP="00570AE4">
      <w:pPr>
        <w:bidi w:val="0"/>
        <w:spacing w:before="100" w:beforeAutospacing="1" w:after="100" w:afterAutospacing="1" w:line="360" w:lineRule="auto"/>
        <w:jc w:val="lowKashida"/>
        <w:rPr>
          <w:sz w:val="28"/>
          <w:szCs w:val="28"/>
        </w:rPr>
      </w:pPr>
      <w:r w:rsidRPr="00E27FE4">
        <w:rPr>
          <w:sz w:val="28"/>
          <w:szCs w:val="28"/>
        </w:rPr>
        <w:t>The Panda is such a majestic creature. It is sad to think that there may not be Pandas around to much longer. Even sadder is the fact that we are the cause. Until people relize that Pandas are such great creatures and that they deserve home, the Pandas will be in danger of extinction.</w:t>
      </w:r>
    </w:p>
    <w:p w:rsidR="00BA6136" w:rsidRPr="00761BFF" w:rsidRDefault="00BA6136" w:rsidP="00570AE4">
      <w:pPr>
        <w:bidi w:val="0"/>
        <w:spacing w:before="100" w:beforeAutospacing="1" w:after="100" w:afterAutospacing="1" w:line="360" w:lineRule="auto"/>
        <w:jc w:val="lowKashida"/>
        <w:rPr>
          <w:sz w:val="28"/>
          <w:szCs w:val="28"/>
        </w:rPr>
      </w:pPr>
      <w:r w:rsidRPr="005A0483">
        <w:rPr>
          <w:b/>
          <w:bCs/>
          <w:color w:val="FF0000"/>
          <w:sz w:val="28"/>
          <w:szCs w:val="28"/>
        </w:rPr>
        <w:t>References</w:t>
      </w:r>
    </w:p>
    <w:p w:rsidR="00BA6136" w:rsidRPr="001F6451" w:rsidRDefault="00BA6136" w:rsidP="00570AE4">
      <w:pPr>
        <w:numPr>
          <w:ilvl w:val="0"/>
          <w:numId w:val="2"/>
        </w:numPr>
        <w:bidi w:val="0"/>
        <w:spacing w:before="100" w:beforeAutospacing="1" w:after="100" w:afterAutospacing="1" w:line="360" w:lineRule="auto"/>
        <w:jc w:val="lowKashida"/>
        <w:rPr>
          <w:sz w:val="28"/>
          <w:szCs w:val="28"/>
        </w:rPr>
      </w:pPr>
      <w:hyperlink r:id="rId11" w:history="1">
        <w:r w:rsidRPr="001F6451">
          <w:rPr>
            <w:sz w:val="28"/>
            <w:szCs w:val="28"/>
          </w:rPr>
          <w:t>http://www.indianchild.com/panda.htm</w:t>
        </w:r>
      </w:hyperlink>
    </w:p>
    <w:p w:rsidR="00BA6136" w:rsidRPr="001F6451" w:rsidRDefault="00BA6136" w:rsidP="00570AE4">
      <w:pPr>
        <w:numPr>
          <w:ilvl w:val="0"/>
          <w:numId w:val="2"/>
        </w:numPr>
        <w:bidi w:val="0"/>
        <w:spacing w:before="100" w:beforeAutospacing="1" w:after="100" w:afterAutospacing="1" w:line="360" w:lineRule="auto"/>
        <w:jc w:val="lowKashida"/>
        <w:rPr>
          <w:sz w:val="28"/>
          <w:szCs w:val="28"/>
        </w:rPr>
      </w:pPr>
      <w:hyperlink r:id="rId12" w:history="1">
        <w:r w:rsidRPr="001F6451">
          <w:rPr>
            <w:sz w:val="28"/>
            <w:szCs w:val="28"/>
          </w:rPr>
          <w:t>www.wikipedia.com</w:t>
        </w:r>
      </w:hyperlink>
    </w:p>
    <w:p w:rsidR="00BA6136" w:rsidRPr="001F6451" w:rsidRDefault="00BA6136" w:rsidP="00570AE4">
      <w:pPr>
        <w:numPr>
          <w:ilvl w:val="0"/>
          <w:numId w:val="2"/>
        </w:numPr>
        <w:bidi w:val="0"/>
        <w:spacing w:before="100" w:beforeAutospacing="1" w:after="100" w:afterAutospacing="1" w:line="360" w:lineRule="auto"/>
        <w:jc w:val="lowKashida"/>
        <w:rPr>
          <w:sz w:val="28"/>
          <w:szCs w:val="28"/>
        </w:rPr>
      </w:pPr>
      <w:r w:rsidRPr="001F6451">
        <w:rPr>
          <w:sz w:val="28"/>
          <w:szCs w:val="28"/>
        </w:rPr>
        <w:t>http://animals.nationalgeographic.com/animals/mammals/giant-panda.html</w:t>
      </w:r>
    </w:p>
    <w:p w:rsidR="00BA6136" w:rsidRPr="001F6451" w:rsidRDefault="00BA6136" w:rsidP="00570AE4">
      <w:pPr>
        <w:bidi w:val="0"/>
        <w:spacing w:before="100" w:beforeAutospacing="1" w:after="100" w:afterAutospacing="1" w:line="360" w:lineRule="auto"/>
        <w:jc w:val="lowKashida"/>
        <w:rPr>
          <w:sz w:val="28"/>
          <w:szCs w:val="28"/>
        </w:rPr>
      </w:pPr>
    </w:p>
    <w:p w:rsidR="00BA6136" w:rsidRPr="001F6451" w:rsidRDefault="00BA6136" w:rsidP="00570AE4">
      <w:pPr>
        <w:bidi w:val="0"/>
        <w:spacing w:before="100" w:beforeAutospacing="1" w:after="100" w:afterAutospacing="1" w:line="360" w:lineRule="auto"/>
        <w:jc w:val="lowKashida"/>
        <w:rPr>
          <w:sz w:val="28"/>
          <w:szCs w:val="28"/>
        </w:rPr>
      </w:pPr>
    </w:p>
    <w:p w:rsidR="00BA6136" w:rsidRDefault="00BA6136" w:rsidP="00CC62C8">
      <w:pPr>
        <w:bidi w:val="0"/>
        <w:spacing w:before="100" w:beforeAutospacing="1" w:after="100" w:afterAutospacing="1" w:line="360" w:lineRule="auto"/>
        <w:jc w:val="lowKashida"/>
        <w:rPr>
          <w:sz w:val="28"/>
          <w:szCs w:val="28"/>
        </w:rPr>
      </w:pPr>
    </w:p>
    <w:p w:rsidR="00BA6136" w:rsidRPr="00570AE4" w:rsidRDefault="00BA6136">
      <w:pPr>
        <w:rPr>
          <w:lang w:bidi="ar-AE"/>
        </w:rPr>
      </w:pPr>
    </w:p>
    <w:sectPr w:rsidR="00BA6136" w:rsidRPr="00570AE4" w:rsidSect="00330193">
      <w:footerReference w:type="default" r:id="rId13"/>
      <w:pgSz w:w="11906" w:h="16838"/>
      <w:pgMar w:top="1440" w:right="1800" w:bottom="1440" w:left="1800" w:header="720" w:footer="720" w:gutter="0"/>
      <w:pgBorders w:offsetFrom="page">
        <w:top w:val="single" w:sz="18" w:space="24" w:color="333300"/>
        <w:left w:val="single" w:sz="18" w:space="24" w:color="333300"/>
        <w:bottom w:val="single" w:sz="18" w:space="24" w:color="333300"/>
        <w:right w:val="single" w:sz="18" w:space="24" w:color="333300"/>
      </w:pgBorders>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136" w:rsidRDefault="00BA6136" w:rsidP="00346A11">
      <w:r>
        <w:separator/>
      </w:r>
    </w:p>
  </w:endnote>
  <w:endnote w:type="continuationSeparator" w:id="0">
    <w:p w:rsidR="00BA6136" w:rsidRDefault="00BA6136" w:rsidP="00346A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136" w:rsidRDefault="00BA6136">
    <w:pPr>
      <w:pStyle w:val="Footer"/>
      <w:jc w:val="center"/>
    </w:pPr>
    <w:fldSimple w:instr=" PAGE   \* MERGEFORMAT ">
      <w:r w:rsidRPr="00CC62C8">
        <w:rPr>
          <w:rFonts w:cs="Calibri"/>
          <w:noProof/>
          <w:rtl/>
          <w:lang w:val="ar-SA"/>
        </w:rPr>
        <w:t>6</w:t>
      </w:r>
    </w:fldSimple>
  </w:p>
  <w:p w:rsidR="00BA6136" w:rsidRDefault="00BA61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136" w:rsidRDefault="00BA6136" w:rsidP="00346A11">
      <w:r>
        <w:separator/>
      </w:r>
    </w:p>
  </w:footnote>
  <w:footnote w:type="continuationSeparator" w:id="0">
    <w:p w:rsidR="00BA6136" w:rsidRDefault="00BA6136" w:rsidP="00346A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4435"/>
    <w:multiLevelType w:val="hybridMultilevel"/>
    <w:tmpl w:val="F0349BD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403B4921"/>
    <w:multiLevelType w:val="multilevel"/>
    <w:tmpl w:val="68760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AE4"/>
    <w:rsid w:val="00005E23"/>
    <w:rsid w:val="0006497C"/>
    <w:rsid w:val="00073548"/>
    <w:rsid w:val="00136C00"/>
    <w:rsid w:val="001F6451"/>
    <w:rsid w:val="00330193"/>
    <w:rsid w:val="00346A11"/>
    <w:rsid w:val="00375639"/>
    <w:rsid w:val="003775F7"/>
    <w:rsid w:val="00512DFE"/>
    <w:rsid w:val="00570AE4"/>
    <w:rsid w:val="005A0483"/>
    <w:rsid w:val="00663FC7"/>
    <w:rsid w:val="0075088C"/>
    <w:rsid w:val="00761BFF"/>
    <w:rsid w:val="007804C6"/>
    <w:rsid w:val="00871E21"/>
    <w:rsid w:val="008D4A69"/>
    <w:rsid w:val="00946C61"/>
    <w:rsid w:val="00A00A37"/>
    <w:rsid w:val="00AC62C4"/>
    <w:rsid w:val="00B751D2"/>
    <w:rsid w:val="00BA6136"/>
    <w:rsid w:val="00CC62C8"/>
    <w:rsid w:val="00D66F52"/>
    <w:rsid w:val="00E16229"/>
    <w:rsid w:val="00E27FE4"/>
    <w:rsid w:val="00F4700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AE4"/>
    <w:pPr>
      <w:bidi/>
    </w:pPr>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70AE4"/>
    <w:pPr>
      <w:bidi w:val="0"/>
      <w:spacing w:before="100" w:beforeAutospacing="1" w:after="100" w:afterAutospacing="1"/>
    </w:pPr>
  </w:style>
  <w:style w:type="paragraph" w:styleId="Footer">
    <w:name w:val="footer"/>
    <w:basedOn w:val="Normal"/>
    <w:link w:val="FooterChar"/>
    <w:uiPriority w:val="99"/>
    <w:rsid w:val="00570AE4"/>
    <w:pPr>
      <w:tabs>
        <w:tab w:val="center" w:pos="4153"/>
        <w:tab w:val="right" w:pos="8306"/>
      </w:tabs>
    </w:pPr>
  </w:style>
  <w:style w:type="character" w:customStyle="1" w:styleId="FooterChar">
    <w:name w:val="Footer Char"/>
    <w:basedOn w:val="DefaultParagraphFont"/>
    <w:link w:val="Footer"/>
    <w:uiPriority w:val="99"/>
    <w:locked/>
    <w:rsid w:val="00570AE4"/>
    <w:rPr>
      <w:rFonts w:ascii="Times New Roman" w:hAnsi="Times New Roman" w:cs="Times New Roman"/>
      <w:sz w:val="24"/>
      <w:szCs w:val="24"/>
    </w:rPr>
  </w:style>
  <w:style w:type="character" w:styleId="PageNumber">
    <w:name w:val="page number"/>
    <w:basedOn w:val="DefaultParagraphFont"/>
    <w:uiPriority w:val="99"/>
    <w:rsid w:val="00570AE4"/>
    <w:rPr>
      <w:rFonts w:cs="Times New Roman"/>
    </w:rPr>
  </w:style>
  <w:style w:type="paragraph" w:styleId="Header">
    <w:name w:val="header"/>
    <w:basedOn w:val="Normal"/>
    <w:link w:val="HeaderChar"/>
    <w:uiPriority w:val="99"/>
    <w:semiHidden/>
    <w:rsid w:val="00346A11"/>
    <w:pPr>
      <w:tabs>
        <w:tab w:val="center" w:pos="4153"/>
        <w:tab w:val="right" w:pos="8306"/>
      </w:tabs>
    </w:pPr>
  </w:style>
  <w:style w:type="character" w:customStyle="1" w:styleId="HeaderChar">
    <w:name w:val="Header Char"/>
    <w:basedOn w:val="DefaultParagraphFont"/>
    <w:link w:val="Header"/>
    <w:uiPriority w:val="99"/>
    <w:semiHidden/>
    <w:locked/>
    <w:rsid w:val="00346A1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wikiped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dianchild.com/panda.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7</Pages>
  <Words>1294</Words>
  <Characters>7377</Characters>
  <Application>Microsoft Office Outlook</Application>
  <DocSecurity>0</DocSecurity>
  <Lines>0</Lines>
  <Paragraphs>0</Paragraphs>
  <ScaleCrop>false</ScaleCrop>
  <Company>EDU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Arab Emirates</dc:title>
  <dc:subject/>
  <dc:creator>Bin Khaldoun</dc:creator>
  <cp:keywords/>
  <dc:description/>
  <cp:lastModifiedBy>WWW</cp:lastModifiedBy>
  <cp:revision>3</cp:revision>
  <cp:lastPrinted>2010-04-12T10:35:00Z</cp:lastPrinted>
  <dcterms:created xsi:type="dcterms:W3CDTF">2010-04-11T20:45:00Z</dcterms:created>
  <dcterms:modified xsi:type="dcterms:W3CDTF">2010-04-12T10:35:00Z</dcterms:modified>
</cp:coreProperties>
</file>