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28" w:rsidRPr="00DC5E7B" w:rsidRDefault="00FF3428" w:rsidP="00FF3428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وزارة التربية والتعليم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اليوم والتاريخ :             /       /  2010</w:t>
      </w:r>
    </w:p>
    <w:p w:rsidR="00FF3428" w:rsidRPr="00DC5E7B" w:rsidRDefault="003B0B21" w:rsidP="00FF3428">
      <w:pPr>
        <w:jc w:val="both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هيئة المعرفة والتنمية البشرية</w:t>
      </w:r>
      <w:r w:rsidR="00FF3428"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                               </w:t>
      </w:r>
      <w:r w:rsidR="00FF3428"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="00FF3428" w:rsidRPr="00DC5E7B">
        <w:rPr>
          <w:rFonts w:hint="cs"/>
          <w:b/>
          <w:bCs/>
          <w:sz w:val="24"/>
          <w:szCs w:val="24"/>
          <w:rtl/>
          <w:lang w:bidi="ar-AE"/>
        </w:rPr>
        <w:t xml:space="preserve">    الصف والشعبة : التاسع    (     )</w:t>
      </w:r>
    </w:p>
    <w:p w:rsidR="00FF3428" w:rsidRPr="00DC5E7B" w:rsidRDefault="00FF3428" w:rsidP="00FF3428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>مادة ال</w:t>
      </w:r>
      <w:r w:rsidR="004F793B">
        <w:rPr>
          <w:rFonts w:hint="cs"/>
          <w:b/>
          <w:bCs/>
          <w:sz w:val="24"/>
          <w:szCs w:val="24"/>
          <w:rtl/>
          <w:lang w:bidi="ar-AE"/>
        </w:rPr>
        <w:t>لغة العربية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                 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اسم الطالب : _________________</w:t>
      </w:r>
    </w:p>
    <w:p w:rsidR="00FF3428" w:rsidRPr="00DC5E7B" w:rsidRDefault="00FF3428" w:rsidP="00FF3428">
      <w:pPr>
        <w:jc w:val="center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ورقة عمل في </w:t>
      </w:r>
      <w:r>
        <w:rPr>
          <w:rFonts w:hint="cs"/>
          <w:b/>
          <w:bCs/>
          <w:sz w:val="24"/>
          <w:szCs w:val="24"/>
          <w:rtl/>
          <w:lang w:bidi="ar-AE"/>
        </w:rPr>
        <w:t>درس (</w:t>
      </w:r>
      <w:r w:rsidR="004F793B">
        <w:rPr>
          <w:rFonts w:hint="cs"/>
          <w:b/>
          <w:bCs/>
          <w:sz w:val="24"/>
          <w:szCs w:val="24"/>
          <w:rtl/>
          <w:lang w:bidi="ar-AE"/>
        </w:rPr>
        <w:t xml:space="preserve"> أفراح الإمارات </w:t>
      </w:r>
      <w:r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FF3428" w:rsidRDefault="00FF3428" w:rsidP="00FF3428">
      <w:pPr>
        <w:jc w:val="center"/>
        <w:rPr>
          <w:b/>
          <w:bCs/>
          <w:sz w:val="24"/>
          <w:szCs w:val="24"/>
          <w:rtl/>
          <w:lang w:bidi="ar-AE"/>
        </w:rPr>
      </w:pPr>
      <w:r w:rsidRPr="009336BB"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</w:t>
      </w:r>
    </w:p>
    <w:p w:rsidR="00983639" w:rsidRDefault="004F793B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الأول : ما معنى كل من الكلمات التالية الواردة في النص ؟</w:t>
      </w:r>
    </w:p>
    <w:p w:rsidR="004F793B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اليوبيل الفضي : ______________________________________________________________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أسفرت : __________________________________________________________________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نبعاً دافقاً : _________________________________________________________________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4- تتبوأ : ____________________________________________________________________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5- فاعلة : ___________________________________________________________________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السؤال الثاني : أجب عن الأسئلة التالية : 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ما المناسبات السعيدة التي احتفل بها شعب الإمارات عام 1996 م ؟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__________________________________________________________________________</w:t>
      </w:r>
    </w:p>
    <w:p w:rsidR="00C70E74" w:rsidRDefault="00C70E74" w:rsidP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2- اذكر اثنين من الأسس التي حددها الشيخ زايد ( رحمه الله ) لحل قضية فلسطين </w:t>
      </w:r>
    </w:p>
    <w:p w:rsidR="00C70E74" w:rsidRDefault="00C70E74" w:rsidP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____________________________________________________________________________________________________________________________________________________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ما هي صفات سياسة الإمارات الخارجية ؟</w:t>
      </w:r>
      <w:r w:rsidR="00E90473">
        <w:rPr>
          <w:rFonts w:hint="cs"/>
          <w:b/>
          <w:bCs/>
          <w:sz w:val="24"/>
          <w:szCs w:val="24"/>
          <w:rtl/>
          <w:lang w:bidi="ar-AE"/>
        </w:rPr>
        <w:t xml:space="preserve"> 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4- اذكر فكرتين رئيستين واردتين في النص ____________________________________________________________________________________________________________________________________________________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5- ما هي الركائز الأساسية لتحقيق التقدم والازدهار </w:t>
      </w:r>
      <w:r w:rsidR="00AE3A52">
        <w:rPr>
          <w:rFonts w:hint="cs"/>
          <w:b/>
          <w:bCs/>
          <w:sz w:val="24"/>
          <w:szCs w:val="24"/>
          <w:rtl/>
          <w:lang w:bidi="ar-AE"/>
        </w:rPr>
        <w:t xml:space="preserve">كما حددها الشيخ زايد ( رحمه الله ) </w:t>
      </w:r>
      <w:r>
        <w:rPr>
          <w:rFonts w:hint="cs"/>
          <w:b/>
          <w:bCs/>
          <w:sz w:val="24"/>
          <w:szCs w:val="24"/>
          <w:rtl/>
          <w:lang w:bidi="ar-AE"/>
        </w:rPr>
        <w:t>؟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الثالث : ما وجه الجمال الذي تجده في التعابير التالية ؟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(( لقد أصبحت دولتنا الفتية )) 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(( واحة وارفة الظلال )) _________________________________________________________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(( نبعاً دافقاً لا تنضب مياهه )) ______________________________________________________</w:t>
      </w:r>
    </w:p>
    <w:p w:rsidR="00C70E74" w:rsidRDefault="00C70E7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4- (( صرحاً حضارياً )) ___________________________________________________________</w:t>
      </w:r>
    </w:p>
    <w:p w:rsidR="00E90473" w:rsidRDefault="00E90473">
      <w:pPr>
        <w:rPr>
          <w:b/>
          <w:bCs/>
          <w:sz w:val="24"/>
          <w:szCs w:val="24"/>
          <w:rtl/>
          <w:lang w:bidi="ar-AE"/>
        </w:rPr>
      </w:pPr>
    </w:p>
    <w:p w:rsidR="00E90473" w:rsidRPr="00C70E74" w:rsidRDefault="00E90473" w:rsidP="00E90473">
      <w:pPr>
        <w:rPr>
          <w:b/>
          <w:bCs/>
          <w:sz w:val="24"/>
          <w:szCs w:val="24"/>
          <w:rtl/>
          <w:lang w:bidi="ar-AE"/>
        </w:rPr>
      </w:pPr>
    </w:p>
    <w:sectPr w:rsidR="00E90473" w:rsidRPr="00C70E74" w:rsidSect="00E90473">
      <w:pgSz w:w="11906" w:h="16838"/>
      <w:pgMar w:top="851" w:right="991" w:bottom="709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compat/>
  <w:rsids>
    <w:rsidRoot w:val="004F793B"/>
    <w:rsid w:val="001A2265"/>
    <w:rsid w:val="003B0B21"/>
    <w:rsid w:val="004F793B"/>
    <w:rsid w:val="00552FE4"/>
    <w:rsid w:val="008E6E66"/>
    <w:rsid w:val="00983639"/>
    <w:rsid w:val="009E15D0"/>
    <w:rsid w:val="00AE3A52"/>
    <w:rsid w:val="00C70E74"/>
    <w:rsid w:val="00D25657"/>
    <w:rsid w:val="00E90473"/>
    <w:rsid w:val="00FB5B5C"/>
    <w:rsid w:val="00FF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42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Al-Kishmeri\Desktop\Doc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Doc5.dotx</Template>
  <TotalTime>14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Al-Kishmeri</dc:creator>
  <cp:lastModifiedBy>Al-Kishmeri</cp:lastModifiedBy>
  <cp:revision>4</cp:revision>
  <dcterms:created xsi:type="dcterms:W3CDTF">2010-10-12T16:15:00Z</dcterms:created>
  <dcterms:modified xsi:type="dcterms:W3CDTF">2010-10-17T17:12:00Z</dcterms:modified>
</cp:coreProperties>
</file>